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A8F4B4" w14:textId="3E94F730" w:rsidR="00F17774" w:rsidRPr="002074AE" w:rsidRDefault="00B76354" w:rsidP="002074AE">
      <w:pPr>
        <w:spacing w:line="276" w:lineRule="auto"/>
        <w:rPr>
          <w:rFonts w:cs="Arial"/>
          <w:sz w:val="28"/>
        </w:rPr>
      </w:pPr>
      <w:r>
        <w:rPr>
          <w:rFonts w:cs="Arial"/>
          <w:sz w:val="28"/>
          <w:szCs w:val="28"/>
        </w:rPr>
        <w:t>Baby Yoda</w:t>
      </w:r>
      <w:r w:rsidR="00E749F2" w:rsidRPr="102D3646">
        <w:rPr>
          <w:rFonts w:cs="Arial"/>
          <w:sz w:val="28"/>
          <w:szCs w:val="28"/>
        </w:rPr>
        <w:t xml:space="preserve"> (</w:t>
      </w:r>
      <w:r>
        <w:rPr>
          <w:rFonts w:cs="Arial"/>
          <w:sz w:val="28"/>
          <w:szCs w:val="28"/>
        </w:rPr>
        <w:t>S1 Pro +</w:t>
      </w:r>
      <w:r w:rsidR="00E749F2" w:rsidRPr="102D3646">
        <w:rPr>
          <w:rFonts w:cs="Arial"/>
          <w:sz w:val="28"/>
          <w:szCs w:val="28"/>
        </w:rPr>
        <w:t>)</w:t>
      </w:r>
    </w:p>
    <w:p w14:paraId="39C409A6" w14:textId="4CCB80F8" w:rsidR="003D6550" w:rsidRPr="0073116F" w:rsidRDefault="005C1FC0" w:rsidP="005C1FC0">
      <w:pPr>
        <w:spacing w:line="276" w:lineRule="auto"/>
        <w:rPr>
          <w:rFonts w:ascii="Gotham Bold" w:hAnsi="Gotham Bold" w:cs="Arial"/>
          <w:sz w:val="28"/>
        </w:rPr>
      </w:pPr>
      <w:r w:rsidRPr="0073116F">
        <w:rPr>
          <w:rFonts w:ascii="Gotham Bold" w:hAnsi="Gotham Bold" w:cs="Arial"/>
          <w:sz w:val="28"/>
        </w:rPr>
        <w:t>Theory of Operation</w:t>
      </w:r>
    </w:p>
    <w:p w14:paraId="18CF113D" w14:textId="77777777" w:rsidR="002074AE" w:rsidRDefault="002074AE" w:rsidP="00E87046">
      <w:pPr>
        <w:spacing w:line="276" w:lineRule="auto"/>
        <w:rPr>
          <w:rFonts w:cs="Arial"/>
          <w:noProof/>
        </w:rPr>
      </w:pPr>
    </w:p>
    <w:p w14:paraId="70B96924" w14:textId="1CBF8B97" w:rsidR="005C1FC0" w:rsidRPr="002074AE" w:rsidRDefault="00B76354" w:rsidP="00E87046">
      <w:pPr>
        <w:spacing w:line="276" w:lineRule="auto"/>
        <w:rPr>
          <w:rFonts w:cs="Arial"/>
          <w:noProof/>
        </w:rPr>
      </w:pPr>
      <w:r>
        <w:rPr>
          <w:rFonts w:cs="Arial"/>
          <w:noProof/>
        </w:rPr>
        <w:t>Mike Danielson, Jordan Bonner, Dave Ostrer</w:t>
      </w:r>
    </w:p>
    <w:p w14:paraId="39152B76" w14:textId="2CECAC16" w:rsidR="00E87046" w:rsidRPr="002074AE" w:rsidRDefault="00B76354" w:rsidP="00E87046">
      <w:pPr>
        <w:spacing w:line="276" w:lineRule="auto"/>
        <w:rPr>
          <w:rFonts w:cs="Arial"/>
          <w:noProof/>
        </w:rPr>
      </w:pPr>
      <w:r>
        <w:rPr>
          <w:rFonts w:cs="Arial"/>
          <w:noProof/>
          <w:color w:val="FF0000"/>
        </w:rPr>
        <w:t>Add Date of Completion</w:t>
      </w:r>
      <w:r w:rsidR="00280F00" w:rsidRPr="00B76354">
        <w:rPr>
          <w:rFonts w:cs="Arial"/>
          <w:noProof/>
          <w:color w:val="FF0000"/>
        </w:rPr>
        <w:t xml:space="preserve"> </w:t>
      </w:r>
      <w:r w:rsidR="00280F00">
        <w:rPr>
          <w:rFonts w:cs="Arial"/>
          <w:noProof/>
        </w:rPr>
        <w:t xml:space="preserve">– version </w:t>
      </w:r>
      <w:r>
        <w:rPr>
          <w:rFonts w:cs="Arial"/>
          <w:noProof/>
        </w:rPr>
        <w:t>1</w:t>
      </w:r>
    </w:p>
    <w:p w14:paraId="386479AF" w14:textId="019CF097" w:rsidR="00FA17AC" w:rsidRDefault="00FA17AC">
      <w:pPr>
        <w:rPr>
          <w:rFonts w:ascii="Arial" w:hAnsi="Arial" w:cs="Arial"/>
        </w:rPr>
      </w:pPr>
    </w:p>
    <w:p w14:paraId="5D12F379" w14:textId="77777777" w:rsidR="00CD48E3" w:rsidRDefault="00CD48E3" w:rsidP="00DB45C9">
      <w:pPr>
        <w:rPr>
          <w:rFonts w:ascii="Gotham Bold" w:hAnsi="Gotham Bold" w:cs="Arial"/>
        </w:rPr>
      </w:pPr>
    </w:p>
    <w:sdt>
      <w:sdtPr>
        <w:rPr>
          <w:rFonts w:ascii="Gotham Book" w:eastAsiaTheme="minorEastAsia" w:hAnsi="Gotham Book" w:cs="Arial (Body CS)"/>
          <w:color w:val="auto"/>
          <w:sz w:val="21"/>
          <w:szCs w:val="23"/>
          <w:shd w:val="clear" w:color="auto" w:fill="E6E6E6"/>
          <w:lang w:eastAsia="ja-JP"/>
        </w:rPr>
        <w:id w:val="870958459"/>
        <w:docPartObj>
          <w:docPartGallery w:val="Table of Contents"/>
          <w:docPartUnique/>
        </w:docPartObj>
      </w:sdtPr>
      <w:sdtEndPr>
        <w:rPr>
          <w:b/>
          <w:bCs/>
          <w:noProof/>
        </w:rPr>
      </w:sdtEndPr>
      <w:sdtContent>
        <w:p w14:paraId="2FA269D4" w14:textId="5D48AA65" w:rsidR="00DC0095" w:rsidRPr="00F83361" w:rsidRDefault="00DC0095" w:rsidP="53E78E27">
          <w:pPr>
            <w:pStyle w:val="TOCHeading"/>
            <w:rPr>
              <w:rFonts w:ascii="Gotham Bold" w:hAnsi="Gotham Bold"/>
              <w:color w:val="FF0000"/>
              <w:sz w:val="28"/>
              <w:szCs w:val="28"/>
            </w:rPr>
          </w:pPr>
          <w:r w:rsidRPr="00F83361">
            <w:rPr>
              <w:rFonts w:ascii="Gotham Bold" w:hAnsi="Gotham Bold"/>
              <w:color w:val="FF0000"/>
              <w:sz w:val="28"/>
              <w:szCs w:val="28"/>
            </w:rPr>
            <w:t>Contents</w:t>
          </w:r>
        </w:p>
        <w:p w14:paraId="0A689152" w14:textId="05911C71" w:rsidR="009E72B0" w:rsidRDefault="0079113B">
          <w:pPr>
            <w:pStyle w:val="TOC2"/>
            <w:rPr>
              <w:rFonts w:cstheme="minorBidi"/>
              <w:noProof/>
              <w:kern w:val="2"/>
              <w14:ligatures w14:val="standardContextual"/>
            </w:rPr>
          </w:pPr>
          <w:r>
            <w:rPr>
              <w:b/>
              <w:bCs/>
              <w:noProof/>
              <w:color w:val="2B579A"/>
              <w:shd w:val="clear" w:color="auto" w:fill="E6E6E6"/>
            </w:rPr>
            <w:fldChar w:fldCharType="begin"/>
          </w:r>
          <w:r>
            <w:rPr>
              <w:b/>
              <w:bCs/>
              <w:noProof/>
            </w:rPr>
            <w:instrText xml:space="preserve"> TOC \o "1-4" \h \z \u </w:instrText>
          </w:r>
          <w:r>
            <w:rPr>
              <w:b/>
              <w:bCs/>
              <w:noProof/>
              <w:color w:val="2B579A"/>
              <w:shd w:val="clear" w:color="auto" w:fill="E6E6E6"/>
            </w:rPr>
            <w:fldChar w:fldCharType="separate"/>
          </w:r>
          <w:hyperlink w:anchor="_Toc152921955" w:history="1">
            <w:r w:rsidR="009E72B0" w:rsidRPr="00FE2511">
              <w:rPr>
                <w:rStyle w:val="Hyperlink"/>
                <w:noProof/>
              </w:rPr>
              <w:t>Product Overview</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_Toc152921955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w:t>
            </w:r>
            <w:r w:rsidR="009E72B0">
              <w:rPr>
                <w:noProof/>
                <w:webHidden/>
                <w:color w:val="2B579A"/>
                <w:shd w:val="clear" w:color="auto" w:fill="E6E6E6"/>
              </w:rPr>
              <w:fldChar w:fldCharType="end"/>
            </w:r>
          </w:hyperlink>
        </w:p>
        <w:p w14:paraId="689BA6BE" w14:textId="4B7CA491" w:rsidR="009E72B0" w:rsidRDefault="00A41BE5">
          <w:pPr>
            <w:pStyle w:val="TOC3"/>
            <w:tabs>
              <w:tab w:val="right" w:leader="dot" w:pos="9350"/>
            </w:tabs>
            <w:rPr>
              <w:rFonts w:cstheme="minorBidi"/>
              <w:noProof/>
              <w:kern w:val="2"/>
              <w14:ligatures w14:val="standardContextual"/>
            </w:rPr>
          </w:pPr>
          <w:hyperlink w:anchor="_Toc152921956" w:history="1">
            <w:r w:rsidR="009E72B0" w:rsidRPr="00FE2511">
              <w:rPr>
                <w:rStyle w:val="Hyperlink"/>
                <w:noProof/>
              </w:rPr>
              <w:t>Key features and characteristics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_Toc152921956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w:t>
            </w:r>
            <w:r w:rsidR="009E72B0">
              <w:rPr>
                <w:noProof/>
                <w:webHidden/>
                <w:color w:val="2B579A"/>
                <w:shd w:val="clear" w:color="auto" w:fill="E6E6E6"/>
              </w:rPr>
              <w:fldChar w:fldCharType="end"/>
            </w:r>
          </w:hyperlink>
        </w:p>
        <w:p w14:paraId="3658AA74" w14:textId="1B859AFC" w:rsidR="009E72B0" w:rsidRDefault="00A41BE5">
          <w:pPr>
            <w:pStyle w:val="TOC3"/>
            <w:tabs>
              <w:tab w:val="right" w:leader="dot" w:pos="9350"/>
            </w:tabs>
            <w:rPr>
              <w:rFonts w:cstheme="minorBidi"/>
              <w:noProof/>
              <w:kern w:val="2"/>
              <w14:ligatures w14:val="standardContextual"/>
            </w:rPr>
          </w:pPr>
          <w:hyperlink w:anchor="_Toc152921957" w:history="1">
            <w:r w:rsidR="009E72B0" w:rsidRPr="00FE2511">
              <w:rPr>
                <w:rStyle w:val="Hyperlink"/>
                <w:noProof/>
              </w:rPr>
              <w:t>Part Numbers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_Toc152921957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w:t>
            </w:r>
            <w:r w:rsidR="009E72B0">
              <w:rPr>
                <w:noProof/>
                <w:webHidden/>
                <w:color w:val="2B579A"/>
                <w:shd w:val="clear" w:color="auto" w:fill="E6E6E6"/>
              </w:rPr>
              <w:fldChar w:fldCharType="end"/>
            </w:r>
          </w:hyperlink>
        </w:p>
        <w:p w14:paraId="028FFF68" w14:textId="252C0FFA" w:rsidR="009E72B0" w:rsidRDefault="00A41BE5">
          <w:pPr>
            <w:pStyle w:val="TOC3"/>
            <w:tabs>
              <w:tab w:val="right" w:leader="dot" w:pos="9350"/>
            </w:tabs>
            <w:rPr>
              <w:rFonts w:cstheme="minorBidi"/>
              <w:noProof/>
              <w:kern w:val="2"/>
              <w14:ligatures w14:val="standardContextual"/>
            </w:rPr>
          </w:pPr>
          <w:hyperlink w:anchor="_Toc152921958" w:history="1">
            <w:r w:rsidR="009E72B0" w:rsidRPr="00FE2511">
              <w:rPr>
                <w:rStyle w:val="Hyperlink"/>
                <w:noProof/>
              </w:rPr>
              <w:t>Accessories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_Toc152921958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w:t>
            </w:r>
            <w:r w:rsidR="009E72B0">
              <w:rPr>
                <w:noProof/>
                <w:webHidden/>
                <w:color w:val="2B579A"/>
                <w:shd w:val="clear" w:color="auto" w:fill="E6E6E6"/>
              </w:rPr>
              <w:fldChar w:fldCharType="end"/>
            </w:r>
          </w:hyperlink>
        </w:p>
        <w:p w14:paraId="6945F565" w14:textId="0B9A80D1" w:rsidR="009E72B0" w:rsidRDefault="00A41BE5">
          <w:pPr>
            <w:pStyle w:val="TOC2"/>
            <w:rPr>
              <w:rFonts w:cstheme="minorBidi"/>
              <w:noProof/>
              <w:kern w:val="2"/>
              <w14:ligatures w14:val="standardContextual"/>
            </w:rPr>
          </w:pPr>
          <w:hyperlink w:anchor="_Toc152921959" w:history="1">
            <w:r w:rsidR="009E72B0" w:rsidRPr="00FE2511">
              <w:rPr>
                <w:rStyle w:val="Hyperlink"/>
                <w:bCs/>
                <w:noProof/>
              </w:rPr>
              <w:t>Mechanical assembly</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_Toc152921959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5</w:t>
            </w:r>
            <w:r w:rsidR="009E72B0">
              <w:rPr>
                <w:noProof/>
                <w:webHidden/>
                <w:color w:val="2B579A"/>
                <w:shd w:val="clear" w:color="auto" w:fill="E6E6E6"/>
              </w:rPr>
              <w:fldChar w:fldCharType="end"/>
            </w:r>
          </w:hyperlink>
        </w:p>
        <w:p w14:paraId="3BE421E0" w14:textId="37FEED07" w:rsidR="009E72B0" w:rsidRDefault="00A41BE5">
          <w:pPr>
            <w:pStyle w:val="TOC2"/>
            <w:rPr>
              <w:rFonts w:cstheme="minorBidi"/>
              <w:noProof/>
              <w:kern w:val="2"/>
              <w14:ligatures w14:val="standardContextual"/>
            </w:rPr>
          </w:pPr>
          <w:hyperlink w:anchor="_Toc152921960" w:history="1">
            <w:r w:rsidR="009E72B0" w:rsidRPr="00FE2511">
              <w:rPr>
                <w:rStyle w:val="Hyperlink"/>
                <w:noProof/>
              </w:rPr>
              <w:t>Accoustic Description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6</w:t>
            </w:r>
            <w:r w:rsidR="009E72B0">
              <w:rPr>
                <w:noProof/>
                <w:webHidden/>
                <w:color w:val="2B579A"/>
                <w:shd w:val="clear" w:color="auto" w:fill="E6E6E6"/>
              </w:rPr>
              <w:fldChar w:fldCharType="end"/>
            </w:r>
          </w:hyperlink>
        </w:p>
        <w:p w14:paraId="39F4545C" w14:textId="5A31422A" w:rsidR="009E72B0" w:rsidRDefault="00A41BE5">
          <w:pPr>
            <w:pStyle w:val="TOC2"/>
            <w:rPr>
              <w:rFonts w:cstheme="minorBidi"/>
              <w:noProof/>
              <w:kern w:val="2"/>
              <w14:ligatures w14:val="standardContextual"/>
            </w:rPr>
          </w:pPr>
          <w:hyperlink w:anchor="_Toc152921961" w:history="1">
            <w:r w:rsidR="009E72B0" w:rsidRPr="00FE2511">
              <w:rPr>
                <w:rStyle w:val="Hyperlink"/>
                <w:noProof/>
              </w:rPr>
              <w:t>Electrical architecture</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6</w:t>
            </w:r>
            <w:r w:rsidR="009E72B0">
              <w:rPr>
                <w:noProof/>
                <w:webHidden/>
                <w:color w:val="2B579A"/>
                <w:shd w:val="clear" w:color="auto" w:fill="E6E6E6"/>
              </w:rPr>
              <w:fldChar w:fldCharType="end"/>
            </w:r>
          </w:hyperlink>
        </w:p>
        <w:p w14:paraId="6D5519EC" w14:textId="0EA5A445" w:rsidR="009E72B0" w:rsidRDefault="00A41BE5">
          <w:pPr>
            <w:pStyle w:val="TOC3"/>
            <w:tabs>
              <w:tab w:val="right" w:leader="dot" w:pos="9350"/>
            </w:tabs>
            <w:rPr>
              <w:rFonts w:cstheme="minorBidi"/>
              <w:noProof/>
              <w:kern w:val="2"/>
              <w14:ligatures w14:val="standardContextual"/>
            </w:rPr>
          </w:pPr>
          <w:hyperlink w:anchor="_Toc152921962" w:history="1">
            <w:r w:rsidR="009E72B0" w:rsidRPr="00FE2511">
              <w:rPr>
                <w:rStyle w:val="Hyperlink"/>
                <w:noProof/>
              </w:rPr>
              <w:t>PCBA variant identification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_Toc152921962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6</w:t>
            </w:r>
            <w:r w:rsidR="009E72B0">
              <w:rPr>
                <w:noProof/>
                <w:webHidden/>
                <w:color w:val="2B579A"/>
                <w:shd w:val="clear" w:color="auto" w:fill="E6E6E6"/>
              </w:rPr>
              <w:fldChar w:fldCharType="end"/>
            </w:r>
          </w:hyperlink>
        </w:p>
        <w:p w14:paraId="74D05E07" w14:textId="3EC148B8" w:rsidR="009E72B0" w:rsidRDefault="00A41BE5">
          <w:pPr>
            <w:pStyle w:val="TOC3"/>
            <w:tabs>
              <w:tab w:val="right" w:leader="dot" w:pos="9350"/>
            </w:tabs>
            <w:rPr>
              <w:rFonts w:cstheme="minorBidi"/>
              <w:noProof/>
              <w:kern w:val="2"/>
              <w14:ligatures w14:val="standardContextual"/>
            </w:rPr>
          </w:pPr>
          <w:hyperlink w:anchor="_Toc152921963" w:history="1">
            <w:r w:rsidR="009E72B0" w:rsidRPr="00FE2511">
              <w:rPr>
                <w:rStyle w:val="Hyperlink"/>
                <w:noProof/>
              </w:rPr>
              <w:t>Block diagrams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_Toc152921963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7</w:t>
            </w:r>
            <w:r w:rsidR="009E72B0">
              <w:rPr>
                <w:noProof/>
                <w:webHidden/>
                <w:color w:val="2B579A"/>
                <w:shd w:val="clear" w:color="auto" w:fill="E6E6E6"/>
              </w:rPr>
              <w:fldChar w:fldCharType="end"/>
            </w:r>
          </w:hyperlink>
        </w:p>
        <w:p w14:paraId="78B436F0" w14:textId="2DDAC0C0" w:rsidR="009E72B0" w:rsidRDefault="00A41BE5">
          <w:pPr>
            <w:pStyle w:val="TOC4"/>
            <w:tabs>
              <w:tab w:val="left" w:pos="1260"/>
              <w:tab w:val="right" w:leader="dot" w:pos="9350"/>
            </w:tabs>
            <w:rPr>
              <w:rFonts w:asciiTheme="minorHAnsi" w:hAnsiTheme="minorHAnsi" w:cstheme="minorBidi"/>
              <w:noProof/>
              <w:kern w:val="2"/>
              <w:sz w:val="22"/>
              <w:szCs w:val="22"/>
              <w:lang w:eastAsia="en-US"/>
              <w14:ligatures w14:val="standardContextual"/>
            </w:rPr>
          </w:pPr>
          <w:hyperlink w:anchor="_Toc152921964" w:history="1">
            <w:r w:rsidR="009E72B0" w:rsidRPr="00FE2511">
              <w:rPr>
                <w:rStyle w:val="Hyperlink"/>
                <w:noProof/>
              </w:rPr>
              <w:t>01 |</w:t>
            </w:r>
            <w:r w:rsidR="009E72B0">
              <w:rPr>
                <w:rFonts w:asciiTheme="minorHAnsi" w:hAnsiTheme="minorHAnsi" w:cstheme="minorBidi"/>
                <w:noProof/>
                <w:kern w:val="2"/>
                <w:sz w:val="22"/>
                <w:szCs w:val="22"/>
                <w:lang w:eastAsia="en-US"/>
                <w14:ligatures w14:val="standardContextual"/>
              </w:rPr>
              <w:tab/>
            </w:r>
            <w:r w:rsidR="009E72B0" w:rsidRPr="00FE2511">
              <w:rPr>
                <w:rStyle w:val="Hyperlink"/>
                <w:noProof/>
              </w:rPr>
              <w:t>MAIN PCB: Control and audio path</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_Toc152921964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7</w:t>
            </w:r>
            <w:r w:rsidR="009E72B0">
              <w:rPr>
                <w:noProof/>
                <w:webHidden/>
                <w:color w:val="2B579A"/>
                <w:shd w:val="clear" w:color="auto" w:fill="E6E6E6"/>
              </w:rPr>
              <w:fldChar w:fldCharType="end"/>
            </w:r>
          </w:hyperlink>
        </w:p>
        <w:p w14:paraId="34AC93E4" w14:textId="221381B9" w:rsidR="009E72B0" w:rsidRDefault="00A41BE5">
          <w:pPr>
            <w:pStyle w:val="TOC4"/>
            <w:tabs>
              <w:tab w:val="left" w:pos="1260"/>
              <w:tab w:val="right" w:leader="dot" w:pos="9350"/>
            </w:tabs>
            <w:rPr>
              <w:rFonts w:asciiTheme="minorHAnsi" w:hAnsiTheme="minorHAnsi" w:cstheme="minorBidi"/>
              <w:noProof/>
              <w:kern w:val="2"/>
              <w:sz w:val="22"/>
              <w:szCs w:val="22"/>
              <w:lang w:eastAsia="en-US"/>
              <w14:ligatures w14:val="standardContextual"/>
            </w:rPr>
          </w:pPr>
          <w:hyperlink w:anchor="_Toc152921965" w:history="1">
            <w:r w:rsidR="009E72B0" w:rsidRPr="00FE2511">
              <w:rPr>
                <w:rStyle w:val="Hyperlink"/>
                <w:noProof/>
              </w:rPr>
              <w:t>02 |</w:t>
            </w:r>
            <w:r w:rsidR="009E72B0">
              <w:rPr>
                <w:rFonts w:asciiTheme="minorHAnsi" w:hAnsiTheme="minorHAnsi" w:cstheme="minorBidi"/>
                <w:noProof/>
                <w:kern w:val="2"/>
                <w:sz w:val="22"/>
                <w:szCs w:val="22"/>
                <w:lang w:eastAsia="en-US"/>
                <w14:ligatures w14:val="standardContextual"/>
              </w:rPr>
              <w:tab/>
            </w:r>
            <w:r w:rsidR="009E72B0" w:rsidRPr="00FE2511">
              <w:rPr>
                <w:rStyle w:val="Hyperlink"/>
                <w:noProof/>
              </w:rPr>
              <w:t>I2S Block Diagram</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8</w:t>
            </w:r>
            <w:r w:rsidR="009E72B0">
              <w:rPr>
                <w:noProof/>
                <w:webHidden/>
                <w:color w:val="2B579A"/>
                <w:shd w:val="clear" w:color="auto" w:fill="E6E6E6"/>
              </w:rPr>
              <w:fldChar w:fldCharType="end"/>
            </w:r>
          </w:hyperlink>
        </w:p>
        <w:p w14:paraId="5BB271A9" w14:textId="036FF2B8" w:rsidR="009E72B0" w:rsidRDefault="00A41BE5">
          <w:pPr>
            <w:pStyle w:val="TOC4"/>
            <w:tabs>
              <w:tab w:val="left" w:pos="1260"/>
              <w:tab w:val="right" w:leader="dot" w:pos="9350"/>
            </w:tabs>
            <w:rPr>
              <w:rFonts w:asciiTheme="minorHAnsi" w:hAnsiTheme="minorHAnsi" w:cstheme="minorBidi"/>
              <w:noProof/>
              <w:kern w:val="2"/>
              <w:sz w:val="22"/>
              <w:szCs w:val="22"/>
              <w:lang w:eastAsia="en-US"/>
              <w14:ligatures w14:val="standardContextual"/>
            </w:rPr>
          </w:pPr>
          <w:hyperlink w:anchor="_Toc152921966" w:history="1">
            <w:r w:rsidR="009E72B0" w:rsidRPr="00FE2511">
              <w:rPr>
                <w:rStyle w:val="Hyperlink"/>
                <w:noProof/>
              </w:rPr>
              <w:t>03 |</w:t>
            </w:r>
            <w:r w:rsidR="009E72B0">
              <w:rPr>
                <w:rFonts w:asciiTheme="minorHAnsi" w:hAnsiTheme="minorHAnsi" w:cstheme="minorBidi"/>
                <w:noProof/>
                <w:kern w:val="2"/>
                <w:sz w:val="22"/>
                <w:szCs w:val="22"/>
                <w:lang w:eastAsia="en-US"/>
                <w14:ligatures w14:val="standardContextual"/>
              </w:rPr>
              <w:tab/>
            </w:r>
            <w:r w:rsidR="009E72B0" w:rsidRPr="00FE2511">
              <w:rPr>
                <w:rStyle w:val="Hyperlink"/>
                <w:noProof/>
              </w:rPr>
              <w:t>POWER PCB: SMPS, Battery Charge/Boost, Power Amplifier</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9</w:t>
            </w:r>
            <w:r w:rsidR="009E72B0">
              <w:rPr>
                <w:noProof/>
                <w:webHidden/>
                <w:color w:val="2B579A"/>
                <w:shd w:val="clear" w:color="auto" w:fill="E6E6E6"/>
              </w:rPr>
              <w:fldChar w:fldCharType="end"/>
            </w:r>
          </w:hyperlink>
        </w:p>
        <w:p w14:paraId="67BF4672" w14:textId="0FA9A478" w:rsidR="009E72B0" w:rsidRDefault="00A41BE5">
          <w:pPr>
            <w:pStyle w:val="TOC4"/>
            <w:tabs>
              <w:tab w:val="left" w:pos="1470"/>
              <w:tab w:val="right" w:leader="dot" w:pos="9350"/>
            </w:tabs>
            <w:rPr>
              <w:rFonts w:asciiTheme="minorHAnsi" w:hAnsiTheme="minorHAnsi" w:cstheme="minorBidi"/>
              <w:noProof/>
              <w:kern w:val="2"/>
              <w:sz w:val="22"/>
              <w:szCs w:val="22"/>
              <w:lang w:eastAsia="en-US"/>
              <w14:ligatures w14:val="standardContextual"/>
            </w:rPr>
          </w:pPr>
          <w:hyperlink w:anchor="_Toc152921967" w:history="1">
            <w:r w:rsidR="009E72B0" w:rsidRPr="00FE2511">
              <w:rPr>
                <w:rStyle w:val="Hyperlink"/>
                <w:noProof/>
              </w:rPr>
              <w:t>04 |</w:t>
            </w:r>
            <w:r w:rsidR="009E72B0">
              <w:rPr>
                <w:rFonts w:asciiTheme="minorHAnsi" w:hAnsiTheme="minorHAnsi" w:cstheme="minorBidi"/>
                <w:noProof/>
                <w:kern w:val="2"/>
                <w:sz w:val="22"/>
                <w:szCs w:val="22"/>
                <w:lang w:eastAsia="en-US"/>
                <w14:ligatures w14:val="standardContextual"/>
              </w:rPr>
              <w:tab/>
            </w:r>
            <w:r w:rsidR="009E72B0" w:rsidRPr="00FE2511">
              <w:rPr>
                <w:rStyle w:val="Hyperlink"/>
                <w:noProof/>
              </w:rPr>
              <w:t>Power Flow Diagram</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9</w:t>
            </w:r>
            <w:r w:rsidR="009E72B0">
              <w:rPr>
                <w:noProof/>
                <w:webHidden/>
                <w:color w:val="2B579A"/>
                <w:shd w:val="clear" w:color="auto" w:fill="E6E6E6"/>
              </w:rPr>
              <w:fldChar w:fldCharType="end"/>
            </w:r>
          </w:hyperlink>
        </w:p>
        <w:p w14:paraId="2FFE6C64" w14:textId="3CF87C92" w:rsidR="009E72B0" w:rsidRDefault="00A41BE5">
          <w:pPr>
            <w:pStyle w:val="TOC3"/>
            <w:tabs>
              <w:tab w:val="right" w:leader="dot" w:pos="9350"/>
            </w:tabs>
            <w:rPr>
              <w:rFonts w:cstheme="minorBidi"/>
              <w:noProof/>
              <w:kern w:val="2"/>
              <w14:ligatures w14:val="standardContextual"/>
            </w:rPr>
          </w:pPr>
          <w:hyperlink w:anchor="_Toc152921968" w:history="1">
            <w:r w:rsidR="009E72B0" w:rsidRPr="00FE2511">
              <w:rPr>
                <w:rStyle w:val="Hyperlink"/>
                <w:noProof/>
              </w:rPr>
              <w:t>Power supply and amplifier</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10</w:t>
            </w:r>
            <w:r w:rsidR="009E72B0">
              <w:rPr>
                <w:noProof/>
                <w:webHidden/>
                <w:color w:val="2B579A"/>
                <w:shd w:val="clear" w:color="auto" w:fill="E6E6E6"/>
              </w:rPr>
              <w:fldChar w:fldCharType="end"/>
            </w:r>
          </w:hyperlink>
        </w:p>
        <w:p w14:paraId="4E90FE29" w14:textId="406F51BB" w:rsidR="009E72B0" w:rsidRDefault="00A41BE5">
          <w:pPr>
            <w:pStyle w:val="TOC3"/>
            <w:tabs>
              <w:tab w:val="right" w:leader="dot" w:pos="9350"/>
            </w:tabs>
            <w:rPr>
              <w:rFonts w:cstheme="minorBidi"/>
              <w:noProof/>
              <w:kern w:val="2"/>
              <w14:ligatures w14:val="standardContextual"/>
            </w:rPr>
          </w:pPr>
          <w:hyperlink w:anchor="_Toc152921969" w:history="1">
            <w:r w:rsidR="009E72B0" w:rsidRPr="00FE2511">
              <w:rPr>
                <w:rStyle w:val="Hyperlink"/>
                <w:rFonts w:ascii="Gotham Book" w:hAnsi="Gotham Book"/>
                <w:noProof/>
              </w:rPr>
              <w:t>The Baby Yoda power supply consists of a single Flyback with universal input voltage range which provides a 26V DC Output to Power the Amplifier, Audio &amp; Control Circuitry and Battery Charging.</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_Toc152921969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10</w:t>
            </w:r>
            <w:r w:rsidR="009E72B0">
              <w:rPr>
                <w:noProof/>
                <w:webHidden/>
                <w:color w:val="2B579A"/>
                <w:shd w:val="clear" w:color="auto" w:fill="E6E6E6"/>
              </w:rPr>
              <w:fldChar w:fldCharType="end"/>
            </w:r>
          </w:hyperlink>
        </w:p>
        <w:p w14:paraId="2B734FD3" w14:textId="75B8CF17" w:rsidR="009E72B0" w:rsidRDefault="00A41BE5">
          <w:pPr>
            <w:pStyle w:val="TOC3"/>
            <w:tabs>
              <w:tab w:val="right" w:leader="dot" w:pos="9350"/>
            </w:tabs>
            <w:rPr>
              <w:rFonts w:cstheme="minorBidi"/>
              <w:noProof/>
              <w:kern w:val="2"/>
              <w14:ligatures w14:val="standardContextual"/>
            </w:rPr>
          </w:pPr>
          <w:hyperlink w:anchor="_Toc152921970" w:history="1">
            <w:r w:rsidR="009E72B0" w:rsidRPr="00FE2511">
              <w:rPr>
                <w:rStyle w:val="Hyperlink"/>
                <w:noProof/>
              </w:rPr>
              <w:t>Power and fault states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10</w:t>
            </w:r>
            <w:r w:rsidR="009E72B0">
              <w:rPr>
                <w:noProof/>
                <w:webHidden/>
                <w:color w:val="2B579A"/>
                <w:shd w:val="clear" w:color="auto" w:fill="E6E6E6"/>
              </w:rPr>
              <w:fldChar w:fldCharType="end"/>
            </w:r>
          </w:hyperlink>
        </w:p>
        <w:p w14:paraId="01CA1ED5" w14:textId="7D196FD7" w:rsidR="009E72B0" w:rsidRDefault="00A41BE5">
          <w:pPr>
            <w:pStyle w:val="TOC3"/>
            <w:tabs>
              <w:tab w:val="right" w:leader="dot" w:pos="9350"/>
            </w:tabs>
            <w:rPr>
              <w:rFonts w:cstheme="minorBidi"/>
              <w:noProof/>
              <w:kern w:val="2"/>
              <w14:ligatures w14:val="standardContextual"/>
            </w:rPr>
          </w:pPr>
          <w:hyperlink w:anchor="_Toc152921971" w:history="1">
            <w:r w:rsidR="009E72B0" w:rsidRPr="00FE2511">
              <w:rPr>
                <w:rStyle w:val="Hyperlink"/>
                <w:noProof/>
              </w:rPr>
              <w:t>Audio Signal flow</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12</w:t>
            </w:r>
            <w:r w:rsidR="009E72B0">
              <w:rPr>
                <w:noProof/>
                <w:webHidden/>
                <w:color w:val="2B579A"/>
                <w:shd w:val="clear" w:color="auto" w:fill="E6E6E6"/>
              </w:rPr>
              <w:fldChar w:fldCharType="end"/>
            </w:r>
          </w:hyperlink>
        </w:p>
        <w:p w14:paraId="420D884D" w14:textId="4EB7F93C" w:rsidR="009E72B0" w:rsidRDefault="00A41BE5">
          <w:pPr>
            <w:pStyle w:val="TOC3"/>
            <w:tabs>
              <w:tab w:val="right" w:leader="dot" w:pos="9350"/>
            </w:tabs>
            <w:rPr>
              <w:rFonts w:cstheme="minorBidi"/>
              <w:noProof/>
              <w:kern w:val="2"/>
              <w14:ligatures w14:val="standardContextual"/>
            </w:rPr>
          </w:pPr>
          <w:hyperlink w:anchor="_Toc152921972" w:history="1">
            <w:r w:rsidR="009E72B0" w:rsidRPr="00FE2511">
              <w:rPr>
                <w:rStyle w:val="Hyperlink"/>
                <w:noProof/>
              </w:rPr>
              <w:t>Hybrid analog/digital level control scheme</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_Toc152921972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12</w:t>
            </w:r>
            <w:r w:rsidR="009E72B0">
              <w:rPr>
                <w:noProof/>
                <w:webHidden/>
                <w:color w:val="2B579A"/>
                <w:shd w:val="clear" w:color="auto" w:fill="E6E6E6"/>
              </w:rPr>
              <w:fldChar w:fldCharType="end"/>
            </w:r>
          </w:hyperlink>
        </w:p>
        <w:p w14:paraId="1C32D149" w14:textId="67BFC964" w:rsidR="009E72B0" w:rsidRDefault="00A41BE5">
          <w:pPr>
            <w:pStyle w:val="TOC3"/>
            <w:tabs>
              <w:tab w:val="right" w:leader="dot" w:pos="9350"/>
            </w:tabs>
            <w:rPr>
              <w:rFonts w:cstheme="minorBidi"/>
              <w:noProof/>
              <w:kern w:val="2"/>
              <w14:ligatures w14:val="standardContextual"/>
            </w:rPr>
          </w:pPr>
          <w:hyperlink w:anchor="_Toc152921973" w:history="1">
            <w:r w:rsidR="009E72B0" w:rsidRPr="00FE2511">
              <w:rPr>
                <w:rStyle w:val="Hyperlink"/>
                <w:noProof/>
              </w:rPr>
              <w:t>Subwoofer connection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_Toc152921973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13</w:t>
            </w:r>
            <w:r w:rsidR="009E72B0">
              <w:rPr>
                <w:noProof/>
                <w:webHidden/>
                <w:color w:val="2B579A"/>
                <w:shd w:val="clear" w:color="auto" w:fill="E6E6E6"/>
              </w:rPr>
              <w:fldChar w:fldCharType="end"/>
            </w:r>
          </w:hyperlink>
        </w:p>
        <w:p w14:paraId="6493A9CB" w14:textId="2C0B14F8" w:rsidR="009E72B0" w:rsidRDefault="00A41BE5">
          <w:pPr>
            <w:pStyle w:val="TOC3"/>
            <w:tabs>
              <w:tab w:val="right" w:leader="dot" w:pos="9350"/>
            </w:tabs>
            <w:rPr>
              <w:rFonts w:cstheme="minorBidi"/>
              <w:noProof/>
              <w:kern w:val="2"/>
              <w14:ligatures w14:val="standardContextual"/>
            </w:rPr>
          </w:pPr>
          <w:hyperlink w:anchor="_Toc152921974" w:history="1">
            <w:r w:rsidR="009E72B0" w:rsidRPr="00FE2511">
              <w:rPr>
                <w:rStyle w:val="Hyperlink"/>
                <w:noProof/>
              </w:rPr>
              <w:t>SW Thermal Management</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_Toc152921974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15</w:t>
            </w:r>
            <w:r w:rsidR="009E72B0">
              <w:rPr>
                <w:noProof/>
                <w:webHidden/>
                <w:color w:val="2B579A"/>
                <w:shd w:val="clear" w:color="auto" w:fill="E6E6E6"/>
              </w:rPr>
              <w:fldChar w:fldCharType="end"/>
            </w:r>
          </w:hyperlink>
        </w:p>
        <w:p w14:paraId="0FE5CD81" w14:textId="1F9C1B1F" w:rsidR="009E72B0" w:rsidRDefault="00A41BE5">
          <w:pPr>
            <w:pStyle w:val="TOC3"/>
            <w:tabs>
              <w:tab w:val="right" w:leader="dot" w:pos="9350"/>
            </w:tabs>
            <w:rPr>
              <w:rFonts w:cstheme="minorBidi"/>
              <w:noProof/>
              <w:kern w:val="2"/>
              <w14:ligatures w14:val="standardContextual"/>
            </w:rPr>
          </w:pPr>
          <w:hyperlink w:anchor="_Toc152921975" w:history="1">
            <w:r w:rsidR="009E72B0" w:rsidRPr="00FE2511">
              <w:rPr>
                <w:rStyle w:val="Hyperlink"/>
                <w:noProof/>
              </w:rPr>
              <w:t>Inter-processor communications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16</w:t>
            </w:r>
            <w:r w:rsidR="009E72B0">
              <w:rPr>
                <w:noProof/>
                <w:webHidden/>
                <w:color w:val="2B579A"/>
                <w:shd w:val="clear" w:color="auto" w:fill="E6E6E6"/>
              </w:rPr>
              <w:fldChar w:fldCharType="end"/>
            </w:r>
          </w:hyperlink>
        </w:p>
        <w:p w14:paraId="7E0991E5" w14:textId="718D1731"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76" w:history="1">
            <w:r w:rsidR="009E72B0" w:rsidRPr="00FE2511">
              <w:rPr>
                <w:rStyle w:val="Hyperlink"/>
                <w:noProof/>
              </w:rPr>
              <w:t>Bluetooth SoC and STM32 microcontroller on L1 Pro8/Pro16/Pro32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16</w:t>
            </w:r>
            <w:r w:rsidR="009E72B0">
              <w:rPr>
                <w:noProof/>
                <w:webHidden/>
                <w:color w:val="2B579A"/>
                <w:shd w:val="clear" w:color="auto" w:fill="E6E6E6"/>
              </w:rPr>
              <w:fldChar w:fldCharType="end"/>
            </w:r>
          </w:hyperlink>
        </w:p>
        <w:p w14:paraId="502EFBB2" w14:textId="7CF5D617"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77" w:history="1">
            <w:r w:rsidR="009E72B0" w:rsidRPr="00FE2511">
              <w:rPr>
                <w:rStyle w:val="Hyperlink"/>
                <w:noProof/>
              </w:rPr>
              <w:t>DSP booting</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17</w:t>
            </w:r>
            <w:r w:rsidR="009E72B0">
              <w:rPr>
                <w:noProof/>
                <w:webHidden/>
                <w:color w:val="2B579A"/>
                <w:shd w:val="clear" w:color="auto" w:fill="E6E6E6"/>
              </w:rPr>
              <w:fldChar w:fldCharType="end"/>
            </w:r>
          </w:hyperlink>
        </w:p>
        <w:p w14:paraId="357ABF18" w14:textId="3C51B9AA" w:rsidR="009E72B0" w:rsidRDefault="00A41BE5">
          <w:pPr>
            <w:pStyle w:val="TOC2"/>
            <w:rPr>
              <w:rFonts w:cstheme="minorBidi"/>
              <w:noProof/>
              <w:kern w:val="2"/>
              <w14:ligatures w14:val="standardContextual"/>
            </w:rPr>
          </w:pPr>
          <w:hyperlink w:anchor="_Toc152921978" w:history="1">
            <w:r w:rsidR="009E72B0" w:rsidRPr="00FE2511">
              <w:rPr>
                <w:rStyle w:val="Hyperlink"/>
                <w:noProof/>
              </w:rPr>
              <w:t>Electrical description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18</w:t>
            </w:r>
            <w:r w:rsidR="009E72B0">
              <w:rPr>
                <w:noProof/>
                <w:webHidden/>
                <w:color w:val="2B579A"/>
                <w:shd w:val="clear" w:color="auto" w:fill="E6E6E6"/>
              </w:rPr>
              <w:fldChar w:fldCharType="end"/>
            </w:r>
          </w:hyperlink>
        </w:p>
        <w:p w14:paraId="4101D6FB" w14:textId="2A72949D" w:rsidR="009E72B0" w:rsidRDefault="00A41BE5">
          <w:pPr>
            <w:pStyle w:val="TOC3"/>
            <w:tabs>
              <w:tab w:val="right" w:leader="dot" w:pos="9350"/>
            </w:tabs>
            <w:rPr>
              <w:rFonts w:cstheme="minorBidi"/>
              <w:noProof/>
              <w:kern w:val="2"/>
              <w14:ligatures w14:val="standardContextual"/>
            </w:rPr>
          </w:pPr>
          <w:hyperlink w:anchor="_Toc152921979" w:history="1">
            <w:r w:rsidR="009E72B0" w:rsidRPr="00FE2511">
              <w:rPr>
                <w:rStyle w:val="Hyperlink"/>
                <w:noProof/>
              </w:rPr>
              <w:t>PCBA functional description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_Toc152921979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18</w:t>
            </w:r>
            <w:r w:rsidR="009E72B0">
              <w:rPr>
                <w:noProof/>
                <w:webHidden/>
                <w:color w:val="2B579A"/>
                <w:shd w:val="clear" w:color="auto" w:fill="E6E6E6"/>
              </w:rPr>
              <w:fldChar w:fldCharType="end"/>
            </w:r>
          </w:hyperlink>
        </w:p>
        <w:p w14:paraId="7EA13E29" w14:textId="7BE6E0BF"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0" w:history="1">
            <w:r w:rsidR="009E72B0" w:rsidRPr="00FE2511">
              <w:rPr>
                <w:rStyle w:val="Hyperlink"/>
                <w:noProof/>
              </w:rPr>
              <w:t>AC input and Power Factor Correction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18</w:t>
            </w:r>
            <w:r w:rsidR="009E72B0">
              <w:rPr>
                <w:noProof/>
                <w:webHidden/>
                <w:color w:val="2B579A"/>
                <w:shd w:val="clear" w:color="auto" w:fill="E6E6E6"/>
              </w:rPr>
              <w:fldChar w:fldCharType="end"/>
            </w:r>
          </w:hyperlink>
        </w:p>
        <w:p w14:paraId="0ADAA914" w14:textId="0EDE9862"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1" w:history="1">
            <w:r w:rsidR="009E72B0" w:rsidRPr="00FE2511">
              <w:rPr>
                <w:rStyle w:val="Hyperlink"/>
                <w:noProof/>
              </w:rPr>
              <w:t>Isolation converter</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20</w:t>
            </w:r>
            <w:r w:rsidR="009E72B0">
              <w:rPr>
                <w:noProof/>
                <w:webHidden/>
                <w:color w:val="2B579A"/>
                <w:shd w:val="clear" w:color="auto" w:fill="E6E6E6"/>
              </w:rPr>
              <w:fldChar w:fldCharType="end"/>
            </w:r>
          </w:hyperlink>
        </w:p>
        <w:p w14:paraId="01951340" w14:textId="1F143173"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2" w:history="1">
            <w:r w:rsidR="009E72B0" w:rsidRPr="00FE2511">
              <w:rPr>
                <w:rStyle w:val="Hyperlink"/>
                <w:noProof/>
              </w:rPr>
              <w:t>Standby power supply and secondary converters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_Toc152921982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21</w:t>
            </w:r>
            <w:r w:rsidR="009E72B0">
              <w:rPr>
                <w:noProof/>
                <w:webHidden/>
                <w:color w:val="2B579A"/>
                <w:shd w:val="clear" w:color="auto" w:fill="E6E6E6"/>
              </w:rPr>
              <w:fldChar w:fldCharType="end"/>
            </w:r>
          </w:hyperlink>
        </w:p>
        <w:p w14:paraId="4F102D74" w14:textId="79B589B3"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3" w:history="1">
            <w:r w:rsidR="009E72B0" w:rsidRPr="00FE2511">
              <w:rPr>
                <w:rStyle w:val="Hyperlink"/>
                <w:noProof/>
              </w:rPr>
              <w:t>Main PCBA local secondary converters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_Toc152921983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22</w:t>
            </w:r>
            <w:r w:rsidR="009E72B0">
              <w:rPr>
                <w:noProof/>
                <w:webHidden/>
                <w:color w:val="2B579A"/>
                <w:shd w:val="clear" w:color="auto" w:fill="E6E6E6"/>
              </w:rPr>
              <w:fldChar w:fldCharType="end"/>
            </w:r>
          </w:hyperlink>
        </w:p>
        <w:p w14:paraId="3AACA59E" w14:textId="0962E0CD"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4" w:history="1">
            <w:r w:rsidR="009E72B0" w:rsidRPr="00FE2511">
              <w:rPr>
                <w:rStyle w:val="Hyperlink"/>
                <w:noProof/>
              </w:rPr>
              <w:t>System control and user interface</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_Toc152921984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24</w:t>
            </w:r>
            <w:r w:rsidR="009E72B0">
              <w:rPr>
                <w:noProof/>
                <w:webHidden/>
                <w:color w:val="2B579A"/>
                <w:shd w:val="clear" w:color="auto" w:fill="E6E6E6"/>
              </w:rPr>
              <w:fldChar w:fldCharType="end"/>
            </w:r>
          </w:hyperlink>
        </w:p>
        <w:p w14:paraId="0C5A619D" w14:textId="0164BAF2"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5" w:history="1">
            <w:r w:rsidR="009E72B0" w:rsidRPr="00FE2511">
              <w:rPr>
                <w:rStyle w:val="Hyperlink"/>
                <w:noProof/>
              </w:rPr>
              <w:t>Parameter control panel</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26</w:t>
            </w:r>
            <w:r w:rsidR="009E72B0">
              <w:rPr>
                <w:noProof/>
                <w:webHidden/>
                <w:color w:val="2B579A"/>
                <w:shd w:val="clear" w:color="auto" w:fill="E6E6E6"/>
              </w:rPr>
              <w:fldChar w:fldCharType="end"/>
            </w:r>
          </w:hyperlink>
        </w:p>
        <w:p w14:paraId="025F74E4" w14:textId="6B89F940"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6" w:history="1">
            <w:r w:rsidR="009E72B0" w:rsidRPr="00FE2511">
              <w:rPr>
                <w:rStyle w:val="Hyperlink"/>
                <w:noProof/>
              </w:rPr>
              <w:t>Digital signal processing and Bluetooth radio</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27</w:t>
            </w:r>
            <w:r w:rsidR="009E72B0">
              <w:rPr>
                <w:noProof/>
                <w:webHidden/>
                <w:color w:val="2B579A"/>
                <w:shd w:val="clear" w:color="auto" w:fill="E6E6E6"/>
              </w:rPr>
              <w:fldChar w:fldCharType="end"/>
            </w:r>
          </w:hyperlink>
        </w:p>
        <w:p w14:paraId="231412CA" w14:textId="6E436821"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7" w:history="1">
            <w:r w:rsidR="009E72B0" w:rsidRPr="00FE2511">
              <w:rPr>
                <w:rStyle w:val="Hyperlink"/>
                <w:noProof/>
              </w:rPr>
              <w:t>Digital audio interfaces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30</w:t>
            </w:r>
            <w:r w:rsidR="009E72B0">
              <w:rPr>
                <w:noProof/>
                <w:webHidden/>
                <w:color w:val="2B579A"/>
                <w:shd w:val="clear" w:color="auto" w:fill="E6E6E6"/>
              </w:rPr>
              <w:fldChar w:fldCharType="end"/>
            </w:r>
          </w:hyperlink>
        </w:p>
        <w:p w14:paraId="54219F8F" w14:textId="6D6886BE"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88" w:history="1">
            <w:r w:rsidR="009E72B0" w:rsidRPr="00FE2511">
              <w:rPr>
                <w:rStyle w:val="Hyperlink"/>
                <w:noProof/>
              </w:rPr>
              <w:t>Power amplification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32</w:t>
            </w:r>
            <w:r w:rsidR="009E72B0">
              <w:rPr>
                <w:noProof/>
                <w:webHidden/>
                <w:color w:val="2B579A"/>
                <w:shd w:val="clear" w:color="auto" w:fill="E6E6E6"/>
              </w:rPr>
              <w:fldChar w:fldCharType="end"/>
            </w:r>
          </w:hyperlink>
        </w:p>
        <w:p w14:paraId="28F30911" w14:textId="31B3A4E8" w:rsidR="009E72B0" w:rsidRDefault="00A41BE5">
          <w:pPr>
            <w:pStyle w:val="TOC3"/>
            <w:tabs>
              <w:tab w:val="right" w:leader="dot" w:pos="9350"/>
            </w:tabs>
            <w:rPr>
              <w:rFonts w:cstheme="minorBidi"/>
              <w:noProof/>
              <w:kern w:val="2"/>
              <w14:ligatures w14:val="standardContextual"/>
            </w:rPr>
          </w:pPr>
          <w:hyperlink w:anchor="_Toc152921989" w:history="1">
            <w:r w:rsidR="009E72B0" w:rsidRPr="00FE2511">
              <w:rPr>
                <w:rStyle w:val="Hyperlink"/>
                <w:noProof/>
              </w:rPr>
              <w:t>PCBA location and internal electrical connections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_Toc152921989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35</w:t>
            </w:r>
            <w:r w:rsidR="009E72B0">
              <w:rPr>
                <w:noProof/>
                <w:webHidden/>
                <w:color w:val="2B579A"/>
                <w:shd w:val="clear" w:color="auto" w:fill="E6E6E6"/>
              </w:rPr>
              <w:fldChar w:fldCharType="end"/>
            </w:r>
          </w:hyperlink>
        </w:p>
        <w:p w14:paraId="0EAF9C08" w14:textId="74C2B54D"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0" w:history="1">
            <w:r w:rsidR="009E72B0" w:rsidRPr="00FE2511">
              <w:rPr>
                <w:rStyle w:val="Hyperlink"/>
                <w:noProof/>
              </w:rPr>
              <w:t>L1 Pro8 and L1 Pro16</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35</w:t>
            </w:r>
            <w:r w:rsidR="009E72B0">
              <w:rPr>
                <w:noProof/>
                <w:webHidden/>
                <w:color w:val="2B579A"/>
                <w:shd w:val="clear" w:color="auto" w:fill="E6E6E6"/>
              </w:rPr>
              <w:fldChar w:fldCharType="end"/>
            </w:r>
          </w:hyperlink>
        </w:p>
        <w:p w14:paraId="0201A3FF" w14:textId="5552CE6E"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1" w:history="1">
            <w:r w:rsidR="009E72B0" w:rsidRPr="00FE2511">
              <w:rPr>
                <w:rStyle w:val="Hyperlink"/>
                <w:noProof/>
              </w:rPr>
              <w:t>Sub1 and Sub2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37</w:t>
            </w:r>
            <w:r w:rsidR="009E72B0">
              <w:rPr>
                <w:noProof/>
                <w:webHidden/>
                <w:color w:val="2B579A"/>
                <w:shd w:val="clear" w:color="auto" w:fill="E6E6E6"/>
              </w:rPr>
              <w:fldChar w:fldCharType="end"/>
            </w:r>
          </w:hyperlink>
        </w:p>
        <w:p w14:paraId="13FD0CE3" w14:textId="56BF90C2"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2" w:history="1">
            <w:r w:rsidR="009E72B0" w:rsidRPr="00FE2511">
              <w:rPr>
                <w:rStyle w:val="Hyperlink"/>
                <w:noProof/>
              </w:rPr>
              <w:t>Main PCBA and daughter PCBAs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_Toc152921992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38</w:t>
            </w:r>
            <w:r w:rsidR="009E72B0">
              <w:rPr>
                <w:noProof/>
                <w:webHidden/>
                <w:color w:val="2B579A"/>
                <w:shd w:val="clear" w:color="auto" w:fill="E6E6E6"/>
              </w:rPr>
              <w:fldChar w:fldCharType="end"/>
            </w:r>
          </w:hyperlink>
        </w:p>
        <w:p w14:paraId="6DE40A20" w14:textId="2F9C330D" w:rsidR="009E72B0" w:rsidRDefault="00A41BE5">
          <w:pPr>
            <w:pStyle w:val="TOC3"/>
            <w:tabs>
              <w:tab w:val="right" w:leader="dot" w:pos="9350"/>
            </w:tabs>
            <w:rPr>
              <w:rFonts w:cstheme="minorBidi"/>
              <w:noProof/>
              <w:kern w:val="2"/>
              <w14:ligatures w14:val="standardContextual"/>
            </w:rPr>
          </w:pPr>
          <w:hyperlink w:anchor="_Toc152921993" w:history="1">
            <w:r w:rsidR="009E72B0" w:rsidRPr="00FE2511">
              <w:rPr>
                <w:rStyle w:val="Hyperlink"/>
                <w:noProof/>
              </w:rPr>
              <w:t>Electrical debug procedures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_Toc152921993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39</w:t>
            </w:r>
            <w:r w:rsidR="009E72B0">
              <w:rPr>
                <w:noProof/>
                <w:webHidden/>
                <w:color w:val="2B579A"/>
                <w:shd w:val="clear" w:color="auto" w:fill="E6E6E6"/>
              </w:rPr>
              <w:fldChar w:fldCharType="end"/>
            </w:r>
          </w:hyperlink>
        </w:p>
        <w:p w14:paraId="60655E2A" w14:textId="2577AFB2"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4" w:history="1">
            <w:r w:rsidR="009E72B0" w:rsidRPr="00FE2511">
              <w:rPr>
                <w:rStyle w:val="Hyperlink"/>
                <w:noProof/>
              </w:rPr>
              <w:t>LED indications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_Toc152921994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39</w:t>
            </w:r>
            <w:r w:rsidR="009E72B0">
              <w:rPr>
                <w:noProof/>
                <w:webHidden/>
                <w:color w:val="2B579A"/>
                <w:shd w:val="clear" w:color="auto" w:fill="E6E6E6"/>
              </w:rPr>
              <w:fldChar w:fldCharType="end"/>
            </w:r>
          </w:hyperlink>
        </w:p>
        <w:p w14:paraId="2BDA6ADE" w14:textId="0FCB54ED"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5" w:history="1">
            <w:r w:rsidR="009E72B0" w:rsidRPr="00FE2511">
              <w:rPr>
                <w:rStyle w:val="Hyperlink"/>
                <w:noProof/>
              </w:rPr>
              <w:t>System does not power 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40</w:t>
            </w:r>
            <w:r w:rsidR="009E72B0">
              <w:rPr>
                <w:noProof/>
                <w:webHidden/>
                <w:color w:val="2B579A"/>
                <w:shd w:val="clear" w:color="auto" w:fill="E6E6E6"/>
              </w:rPr>
              <w:fldChar w:fldCharType="end"/>
            </w:r>
          </w:hyperlink>
        </w:p>
        <w:p w14:paraId="754298EB" w14:textId="641FBD28"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6" w:history="1">
            <w:r w:rsidR="009E72B0" w:rsidRPr="00FE2511">
              <w:rPr>
                <w:rStyle w:val="Hyperlink"/>
                <w:noProof/>
              </w:rPr>
              <w:t>No audio is heard from speakers – L1 Pro8, L1 Pro16, L1 Pro32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41</w:t>
            </w:r>
            <w:r w:rsidR="009E72B0">
              <w:rPr>
                <w:noProof/>
                <w:webHidden/>
                <w:color w:val="2B579A"/>
                <w:shd w:val="clear" w:color="auto" w:fill="E6E6E6"/>
              </w:rPr>
              <w:fldChar w:fldCharType="end"/>
            </w:r>
          </w:hyperlink>
        </w:p>
        <w:p w14:paraId="16F15A26" w14:textId="6BBC4CB8"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7" w:history="1">
            <w:r w:rsidR="009E72B0" w:rsidRPr="00FE2511">
              <w:rPr>
                <w:rStyle w:val="Hyperlink"/>
                <w:noProof/>
              </w:rPr>
              <w:t>No audio is heard from speakers – Sub1, Sub2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42</w:t>
            </w:r>
            <w:r w:rsidR="009E72B0">
              <w:rPr>
                <w:noProof/>
                <w:webHidden/>
                <w:color w:val="2B579A"/>
                <w:shd w:val="clear" w:color="auto" w:fill="E6E6E6"/>
              </w:rPr>
              <w:fldChar w:fldCharType="end"/>
            </w:r>
          </w:hyperlink>
        </w:p>
        <w:p w14:paraId="441C1123" w14:textId="0905DA7F"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8" w:history="1">
            <w:r w:rsidR="009E72B0" w:rsidRPr="00FE2511">
              <w:rPr>
                <w:rStyle w:val="Hyperlink"/>
                <w:noProof/>
              </w:rPr>
              <w:t>Audio is distorted or poor-quality</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42</w:t>
            </w:r>
            <w:r w:rsidR="009E72B0">
              <w:rPr>
                <w:noProof/>
                <w:webHidden/>
                <w:color w:val="2B579A"/>
                <w:shd w:val="clear" w:color="auto" w:fill="E6E6E6"/>
              </w:rPr>
              <w:fldChar w:fldCharType="end"/>
            </w:r>
          </w:hyperlink>
        </w:p>
        <w:p w14:paraId="03CA4170" w14:textId="7BADFF1E"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1999" w:history="1">
            <w:r w:rsidR="009E72B0" w:rsidRPr="00FE2511">
              <w:rPr>
                <w:rStyle w:val="Hyperlink"/>
                <w:noProof/>
              </w:rPr>
              <w:t>System Fault is indicated</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_Toc152921999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43</w:t>
            </w:r>
            <w:r w:rsidR="009E72B0">
              <w:rPr>
                <w:noProof/>
                <w:webHidden/>
                <w:color w:val="2B579A"/>
                <w:shd w:val="clear" w:color="auto" w:fill="E6E6E6"/>
              </w:rPr>
              <w:fldChar w:fldCharType="end"/>
            </w:r>
          </w:hyperlink>
        </w:p>
        <w:p w14:paraId="013D1160" w14:textId="437374D0"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2000" w:history="1">
            <w:r w:rsidR="009E72B0" w:rsidRPr="00FE2511">
              <w:rPr>
                <w:rStyle w:val="Hyperlink"/>
                <w:noProof/>
              </w:rPr>
              <w:t>Thermal Fault is indicated</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43</w:t>
            </w:r>
            <w:r w:rsidR="009E72B0">
              <w:rPr>
                <w:noProof/>
                <w:webHidden/>
                <w:color w:val="2B579A"/>
                <w:shd w:val="clear" w:color="auto" w:fill="E6E6E6"/>
              </w:rPr>
              <w:fldChar w:fldCharType="end"/>
            </w:r>
          </w:hyperlink>
        </w:p>
        <w:p w14:paraId="1ED03F62" w14:textId="5B928BB9" w:rsidR="009E72B0" w:rsidRDefault="00A41BE5">
          <w:pPr>
            <w:pStyle w:val="TOC2"/>
            <w:rPr>
              <w:rFonts w:cstheme="minorBidi"/>
              <w:noProof/>
              <w:kern w:val="2"/>
              <w14:ligatures w14:val="standardContextual"/>
            </w:rPr>
          </w:pPr>
          <w:hyperlink w:anchor="_Toc152922001" w:history="1">
            <w:r w:rsidR="009E72B0" w:rsidRPr="00FE2511">
              <w:rPr>
                <w:rStyle w:val="Hyperlink"/>
                <w:noProof/>
              </w:rPr>
              <w:t>Software description</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45</w:t>
            </w:r>
            <w:r w:rsidR="009E72B0">
              <w:rPr>
                <w:noProof/>
                <w:webHidden/>
                <w:color w:val="2B579A"/>
                <w:shd w:val="clear" w:color="auto" w:fill="E6E6E6"/>
              </w:rPr>
              <w:fldChar w:fldCharType="end"/>
            </w:r>
          </w:hyperlink>
        </w:p>
        <w:p w14:paraId="361C4C39" w14:textId="23AF2118" w:rsidR="009E72B0" w:rsidRDefault="00A41BE5">
          <w:pPr>
            <w:pStyle w:val="TOC3"/>
            <w:tabs>
              <w:tab w:val="right" w:leader="dot" w:pos="9350"/>
            </w:tabs>
            <w:rPr>
              <w:rFonts w:cstheme="minorBidi"/>
              <w:noProof/>
              <w:kern w:val="2"/>
              <w14:ligatures w14:val="standardContextual"/>
            </w:rPr>
          </w:pPr>
          <w:hyperlink w:anchor="_Toc152922002" w:history="1">
            <w:r w:rsidR="009E72B0" w:rsidRPr="00FE2511">
              <w:rPr>
                <w:rStyle w:val="Hyperlink"/>
                <w:noProof/>
              </w:rPr>
              <w:t>Bose L1 Pro (L8, L16 and L32)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_Toc152922002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45</w:t>
            </w:r>
            <w:r w:rsidR="009E72B0">
              <w:rPr>
                <w:noProof/>
                <w:webHidden/>
                <w:color w:val="2B579A"/>
                <w:shd w:val="clear" w:color="auto" w:fill="E6E6E6"/>
              </w:rPr>
              <w:fldChar w:fldCharType="end"/>
            </w:r>
          </w:hyperlink>
        </w:p>
        <w:p w14:paraId="76A4FFD5" w14:textId="21B55A16" w:rsidR="009E72B0" w:rsidRDefault="00A41BE5">
          <w:pPr>
            <w:pStyle w:val="TOC3"/>
            <w:tabs>
              <w:tab w:val="right" w:leader="dot" w:pos="9350"/>
            </w:tabs>
            <w:rPr>
              <w:rFonts w:cstheme="minorBidi"/>
              <w:noProof/>
              <w:kern w:val="2"/>
              <w14:ligatures w14:val="standardContextual"/>
            </w:rPr>
          </w:pPr>
          <w:hyperlink w:anchor="_Toc152922003" w:history="1">
            <w:r w:rsidR="009E72B0" w:rsidRPr="00FE2511">
              <w:rPr>
                <w:rStyle w:val="Hyperlink"/>
                <w:noProof/>
              </w:rPr>
              <w:t>L1 Pro GPIO pin assignments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_Toc152922003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46</w:t>
            </w:r>
            <w:r w:rsidR="009E72B0">
              <w:rPr>
                <w:noProof/>
                <w:webHidden/>
                <w:color w:val="2B579A"/>
                <w:shd w:val="clear" w:color="auto" w:fill="E6E6E6"/>
              </w:rPr>
              <w:fldChar w:fldCharType="end"/>
            </w:r>
          </w:hyperlink>
        </w:p>
        <w:p w14:paraId="32F77DB9" w14:textId="4FE11DBF"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2004" w:history="1">
            <w:r w:rsidR="009E72B0" w:rsidRPr="00FE2511">
              <w:rPr>
                <w:rStyle w:val="Hyperlink"/>
                <w:noProof/>
              </w:rPr>
              <w:t>GPIO pin assignments of the STM32 I/O processor</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_Toc152922004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46</w:t>
            </w:r>
            <w:r w:rsidR="009E72B0">
              <w:rPr>
                <w:noProof/>
                <w:webHidden/>
                <w:color w:val="2B579A"/>
                <w:shd w:val="clear" w:color="auto" w:fill="E6E6E6"/>
              </w:rPr>
              <w:fldChar w:fldCharType="end"/>
            </w:r>
          </w:hyperlink>
        </w:p>
        <w:p w14:paraId="5B9EF90C" w14:textId="0793D194"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2005" w:history="1">
            <w:r w:rsidR="009E72B0" w:rsidRPr="00FE2511">
              <w:rPr>
                <w:rStyle w:val="Hyperlink"/>
                <w:noProof/>
              </w:rPr>
              <w:t>GPIO pin assignments of the RF module (CSRA68105+ADAU1451)</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_Toc152922005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47</w:t>
            </w:r>
            <w:r w:rsidR="009E72B0">
              <w:rPr>
                <w:noProof/>
                <w:webHidden/>
                <w:color w:val="2B579A"/>
                <w:shd w:val="clear" w:color="auto" w:fill="E6E6E6"/>
              </w:rPr>
              <w:fldChar w:fldCharType="end"/>
            </w:r>
          </w:hyperlink>
        </w:p>
        <w:p w14:paraId="7CC52F33" w14:textId="6A43DC4A" w:rsidR="009E72B0" w:rsidRDefault="00A41BE5">
          <w:pPr>
            <w:pStyle w:val="TOC3"/>
            <w:tabs>
              <w:tab w:val="right" w:leader="dot" w:pos="9350"/>
            </w:tabs>
            <w:rPr>
              <w:rFonts w:cstheme="minorBidi"/>
              <w:noProof/>
              <w:kern w:val="2"/>
              <w14:ligatures w14:val="standardContextual"/>
            </w:rPr>
          </w:pPr>
          <w:hyperlink w:anchor="_Toc152922006" w:history="1">
            <w:r w:rsidR="009E72B0" w:rsidRPr="00FE2511">
              <w:rPr>
                <w:rStyle w:val="Hyperlink"/>
                <w:noProof/>
              </w:rPr>
              <w:t>Bose L1 Subs (G1, G2)</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_Toc152922006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48</w:t>
            </w:r>
            <w:r w:rsidR="009E72B0">
              <w:rPr>
                <w:noProof/>
                <w:webHidden/>
                <w:color w:val="2B579A"/>
                <w:shd w:val="clear" w:color="auto" w:fill="E6E6E6"/>
              </w:rPr>
              <w:fldChar w:fldCharType="end"/>
            </w:r>
          </w:hyperlink>
        </w:p>
        <w:p w14:paraId="33B0C2AC" w14:textId="7D9857C3" w:rsidR="009E72B0" w:rsidRDefault="00A41BE5">
          <w:pPr>
            <w:pStyle w:val="TOC3"/>
            <w:tabs>
              <w:tab w:val="right" w:leader="dot" w:pos="9350"/>
            </w:tabs>
            <w:rPr>
              <w:rFonts w:cstheme="minorBidi"/>
              <w:noProof/>
              <w:kern w:val="2"/>
              <w14:ligatures w14:val="standardContextual"/>
            </w:rPr>
          </w:pPr>
          <w:hyperlink w:anchor="_Toc152922007" w:history="1">
            <w:r w:rsidR="009E72B0" w:rsidRPr="00FE2511">
              <w:rPr>
                <w:rStyle w:val="Hyperlink"/>
                <w:noProof/>
              </w:rPr>
              <w:t>L1 Subs GPIO pin assignments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_Toc152922007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49</w:t>
            </w:r>
            <w:r w:rsidR="009E72B0">
              <w:rPr>
                <w:noProof/>
                <w:webHidden/>
                <w:color w:val="2B579A"/>
                <w:shd w:val="clear" w:color="auto" w:fill="E6E6E6"/>
              </w:rPr>
              <w:fldChar w:fldCharType="end"/>
            </w:r>
          </w:hyperlink>
        </w:p>
        <w:p w14:paraId="1F28FFCD" w14:textId="3D3A3E98"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2008" w:history="1">
            <w:r w:rsidR="009E72B0" w:rsidRPr="00FE2511">
              <w:rPr>
                <w:rStyle w:val="Hyperlink"/>
                <w:noProof/>
              </w:rPr>
              <w:t>GPIO pin assigments of the STM32 I/O Processor</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_Toc152922008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49</w:t>
            </w:r>
            <w:r w:rsidR="009E72B0">
              <w:rPr>
                <w:noProof/>
                <w:webHidden/>
                <w:color w:val="2B579A"/>
                <w:shd w:val="clear" w:color="auto" w:fill="E6E6E6"/>
              </w:rPr>
              <w:fldChar w:fldCharType="end"/>
            </w:r>
          </w:hyperlink>
        </w:p>
        <w:p w14:paraId="02EA219C" w14:textId="26EBD3FE" w:rsidR="009E72B0" w:rsidRDefault="00A41BE5">
          <w:pPr>
            <w:pStyle w:val="TOC4"/>
            <w:tabs>
              <w:tab w:val="right" w:leader="dot" w:pos="9350"/>
            </w:tabs>
            <w:rPr>
              <w:rFonts w:asciiTheme="minorHAnsi" w:hAnsiTheme="minorHAnsi" w:cstheme="minorBidi"/>
              <w:noProof/>
              <w:kern w:val="2"/>
              <w:sz w:val="22"/>
              <w:szCs w:val="22"/>
              <w:lang w:eastAsia="en-US"/>
              <w14:ligatures w14:val="standardContextual"/>
            </w:rPr>
          </w:pPr>
          <w:hyperlink w:anchor="_Toc152922009" w:history="1">
            <w:r w:rsidR="009E72B0" w:rsidRPr="00FE2511">
              <w:rPr>
                <w:rStyle w:val="Hyperlink"/>
                <w:noProof/>
              </w:rPr>
              <w:t>GPIO pin assigments of the ADAU1451</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_Toc152922009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50</w:t>
            </w:r>
            <w:r w:rsidR="009E72B0">
              <w:rPr>
                <w:noProof/>
                <w:webHidden/>
                <w:color w:val="2B579A"/>
                <w:shd w:val="clear" w:color="auto" w:fill="E6E6E6"/>
              </w:rPr>
              <w:fldChar w:fldCharType="end"/>
            </w:r>
          </w:hyperlink>
        </w:p>
        <w:p w14:paraId="6B1811BF" w14:textId="71253F4E" w:rsidR="009E72B0" w:rsidRDefault="00A41BE5">
          <w:pPr>
            <w:pStyle w:val="TOC3"/>
            <w:tabs>
              <w:tab w:val="right" w:leader="dot" w:pos="9350"/>
            </w:tabs>
            <w:rPr>
              <w:rFonts w:cstheme="minorBidi"/>
              <w:noProof/>
              <w:kern w:val="2"/>
              <w14:ligatures w14:val="standardContextual"/>
            </w:rPr>
          </w:pPr>
          <w:hyperlink w:anchor="_Toc152922010" w:history="1">
            <w:r w:rsidR="009E72B0" w:rsidRPr="00FE2511">
              <w:rPr>
                <w:rStyle w:val="Hyperlink"/>
                <w:noProof/>
              </w:rPr>
              <w:t>Bose L1 Mix (Android and iOS App)</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_Toc152922010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51</w:t>
            </w:r>
            <w:r w:rsidR="009E72B0">
              <w:rPr>
                <w:noProof/>
                <w:webHidden/>
                <w:color w:val="2B579A"/>
                <w:shd w:val="clear" w:color="auto" w:fill="E6E6E6"/>
              </w:rPr>
              <w:fldChar w:fldCharType="end"/>
            </w:r>
          </w:hyperlink>
        </w:p>
        <w:p w14:paraId="156DAF72" w14:textId="668C5964" w:rsidR="009E72B0" w:rsidRDefault="00A41BE5">
          <w:pPr>
            <w:pStyle w:val="TOC3"/>
            <w:tabs>
              <w:tab w:val="right" w:leader="dot" w:pos="9350"/>
            </w:tabs>
            <w:rPr>
              <w:rFonts w:cstheme="minorBidi"/>
              <w:noProof/>
              <w:kern w:val="2"/>
              <w14:ligatures w14:val="standardContextual"/>
            </w:rPr>
          </w:pPr>
          <w:hyperlink w:anchor="_Toc152922011" w:history="1">
            <w:r w:rsidR="009E72B0" w:rsidRPr="00FE2511">
              <w:rPr>
                <w:rStyle w:val="Hyperlink"/>
                <w:noProof/>
              </w:rPr>
              <w:t>Diagnostics and test procedures</w:t>
            </w:r>
            <w:r w:rsidR="009E72B0">
              <w:rPr>
                <w:noProof/>
                <w:webHidden/>
              </w:rPr>
              <w:tab/>
            </w:r>
            <w:r w:rsidR="009E72B0">
              <w:rPr>
                <w:noProof/>
                <w:webHidden/>
                <w:color w:val="2B579A"/>
                <w:shd w:val="clear" w:color="auto" w:fill="E6E6E6"/>
              </w:rPr>
              <w:fldChar w:fldCharType="begin"/>
            </w:r>
            <w:r w:rsidR="009E72B0">
              <w:rPr>
                <w:noProof/>
                <w:webHidden/>
              </w:rPr>
              <w:instrText xml:space="preserve"> PAGEREF _Toc152922011 \h </w:instrText>
            </w:r>
            <w:r w:rsidR="009E72B0">
              <w:rPr>
                <w:noProof/>
                <w:webHidden/>
                <w:color w:val="2B579A"/>
                <w:shd w:val="clear" w:color="auto" w:fill="E6E6E6"/>
              </w:rPr>
            </w:r>
            <w:r w:rsidR="009E72B0">
              <w:rPr>
                <w:noProof/>
                <w:webHidden/>
                <w:color w:val="2B579A"/>
                <w:shd w:val="clear" w:color="auto" w:fill="E6E6E6"/>
              </w:rPr>
              <w:fldChar w:fldCharType="separate"/>
            </w:r>
            <w:r w:rsidR="009E72B0">
              <w:rPr>
                <w:noProof/>
                <w:webHidden/>
              </w:rPr>
              <w:t>51</w:t>
            </w:r>
            <w:r w:rsidR="009E72B0">
              <w:rPr>
                <w:noProof/>
                <w:webHidden/>
                <w:color w:val="2B579A"/>
                <w:shd w:val="clear" w:color="auto" w:fill="E6E6E6"/>
              </w:rPr>
              <w:fldChar w:fldCharType="end"/>
            </w:r>
          </w:hyperlink>
        </w:p>
        <w:p w14:paraId="04C2B1E0" w14:textId="2BF077EA" w:rsidR="00DC0095" w:rsidRDefault="0079113B">
          <w:r>
            <w:rPr>
              <w:rFonts w:asciiTheme="minorHAnsi" w:hAnsiTheme="minorHAnsi" w:cs="Times New Roman"/>
              <w:b/>
              <w:bCs/>
              <w:noProof/>
              <w:color w:val="2B579A"/>
              <w:sz w:val="22"/>
              <w:szCs w:val="22"/>
              <w:shd w:val="clear" w:color="auto" w:fill="E6E6E6"/>
              <w:lang w:eastAsia="en-US"/>
            </w:rPr>
            <w:fldChar w:fldCharType="end"/>
          </w:r>
        </w:p>
      </w:sdtContent>
    </w:sdt>
    <w:p w14:paraId="571CA0FE" w14:textId="77777777" w:rsidR="00105DBE" w:rsidRDefault="00105DBE">
      <w:pPr>
        <w:spacing w:after="160" w:line="0" w:lineRule="auto"/>
        <w:rPr>
          <w:rFonts w:ascii="Gotham Bold" w:eastAsiaTheme="minorHAnsi" w:hAnsi="Gotham Bold"/>
          <w:caps/>
          <w:spacing w:val="20"/>
        </w:rPr>
      </w:pPr>
      <w:r>
        <w:br w:type="page"/>
      </w:r>
    </w:p>
    <w:p w14:paraId="1D640492" w14:textId="1EAED1A4" w:rsidR="003E1CAF" w:rsidRPr="00AF739E" w:rsidRDefault="00176C45" w:rsidP="00AF739E">
      <w:pPr>
        <w:pStyle w:val="10heading"/>
      </w:pPr>
      <w:bookmarkStart w:id="0" w:name="_Toc152921955"/>
      <w:r w:rsidRPr="00AF739E">
        <w:t>Product Overview</w:t>
      </w:r>
      <w:bookmarkEnd w:id="0"/>
    </w:p>
    <w:p w14:paraId="788A2C6C" w14:textId="4B33B2FB" w:rsidR="00227CC4" w:rsidRPr="009E4699" w:rsidRDefault="00227CC4" w:rsidP="00227CC4">
      <w:pPr>
        <w:pStyle w:val="Default"/>
        <w:ind w:left="720"/>
        <w:rPr>
          <w:rFonts w:cs="Arial"/>
          <w:szCs w:val="22"/>
        </w:rPr>
      </w:pPr>
      <w:r w:rsidRPr="009E4699">
        <w:rPr>
          <w:rFonts w:cs="Arial"/>
          <w:szCs w:val="22"/>
        </w:rPr>
        <w:t xml:space="preserve">Baby Yoda is a micro, powered, portable loudspeaker system that is targeted for small sound reinforcement applications. The Baby Yoda </w:t>
      </w:r>
      <w:r>
        <w:rPr>
          <w:rFonts w:cs="Arial"/>
          <w:szCs w:val="22"/>
        </w:rPr>
        <w:t>is replacing the Bose S1 Pro (AKA Chibi).</w:t>
      </w:r>
    </w:p>
    <w:p w14:paraId="67D71328" w14:textId="4B33B2FB" w:rsidR="00227CC4" w:rsidRPr="009E4699" w:rsidRDefault="00227CC4" w:rsidP="00227CC4">
      <w:pPr>
        <w:pStyle w:val="Default"/>
        <w:ind w:left="720"/>
        <w:rPr>
          <w:rFonts w:cs="Arial"/>
          <w:szCs w:val="22"/>
        </w:rPr>
      </w:pPr>
      <w:r w:rsidRPr="009E4699">
        <w:rPr>
          <w:rFonts w:cs="Arial"/>
          <w:szCs w:val="22"/>
        </w:rPr>
        <w:t xml:space="preserve">The powered micro loudspeaker </w:t>
      </w:r>
      <w:r>
        <w:rPr>
          <w:rFonts w:cs="Arial"/>
          <w:szCs w:val="22"/>
        </w:rPr>
        <w:t>has</w:t>
      </w:r>
      <w:r w:rsidRPr="009E4699">
        <w:rPr>
          <w:rFonts w:cs="Arial"/>
          <w:szCs w:val="22"/>
        </w:rPr>
        <w:t xml:space="preserve"> sufficient SPL and low frequency extension to meet a variety of small venue applications primarily focused on the MI and </w:t>
      </w:r>
      <w:proofErr w:type="gramStart"/>
      <w:r w:rsidRPr="009E4699">
        <w:rPr>
          <w:rFonts w:cs="Arial"/>
          <w:szCs w:val="22"/>
        </w:rPr>
        <w:t>General Purpose</w:t>
      </w:r>
      <w:proofErr w:type="gramEnd"/>
      <w:r w:rsidRPr="009E4699">
        <w:rPr>
          <w:rFonts w:cs="Arial"/>
          <w:szCs w:val="22"/>
        </w:rPr>
        <w:t xml:space="preserve"> uses with secondary use being in the home</w:t>
      </w:r>
      <w:r>
        <w:rPr>
          <w:rFonts w:cs="Arial"/>
          <w:szCs w:val="22"/>
        </w:rPr>
        <w:t>.</w:t>
      </w:r>
    </w:p>
    <w:p w14:paraId="3D6E446B" w14:textId="3CC42BE0" w:rsidR="005B7CFB" w:rsidRDefault="0049262D" w:rsidP="0049262D">
      <w:pPr>
        <w:pStyle w:val="15subheading"/>
      </w:pPr>
      <w:bookmarkStart w:id="1" w:name="_Toc152921956"/>
      <w:r>
        <w:t>Key feature</w:t>
      </w:r>
      <w:r w:rsidR="00CB4654">
        <w:t>s and characteristics</w:t>
      </w:r>
      <w:bookmarkEnd w:id="1"/>
    </w:p>
    <w:p w14:paraId="56A52CC3" w14:textId="77777777" w:rsidR="00F67CA0" w:rsidRPr="009E4699" w:rsidRDefault="00F67CA0" w:rsidP="00F67CA0">
      <w:pPr>
        <w:pStyle w:val="Default"/>
        <w:ind w:left="720"/>
        <w:rPr>
          <w:rFonts w:cs="Arial"/>
          <w:szCs w:val="22"/>
        </w:rPr>
      </w:pPr>
      <w:r w:rsidRPr="009E4699">
        <w:rPr>
          <w:rFonts w:cs="Arial"/>
          <w:szCs w:val="22"/>
        </w:rPr>
        <w:t>Baby Yoda provide</w:t>
      </w:r>
      <w:r>
        <w:rPr>
          <w:rFonts w:cs="Arial"/>
          <w:szCs w:val="22"/>
        </w:rPr>
        <w:t>s</w:t>
      </w:r>
      <w:r w:rsidRPr="009E4699">
        <w:rPr>
          <w:rFonts w:cs="Arial"/>
          <w:szCs w:val="22"/>
        </w:rPr>
        <w:t xml:space="preserve"> the ability to have up to two Wireless Transmitter – Receiver pairs for either Microphone (XLR) or Guitar (1/4” TS) integrated into the system with Docking Ports to store and charge the Wireless Transmitters. Wireless Receivers are incorporated </w:t>
      </w:r>
      <w:r>
        <w:rPr>
          <w:rFonts w:cs="Arial"/>
          <w:szCs w:val="22"/>
        </w:rPr>
        <w:t>o</w:t>
      </w:r>
      <w:r w:rsidRPr="009E4699">
        <w:rPr>
          <w:rFonts w:cs="Arial"/>
          <w:szCs w:val="22"/>
        </w:rPr>
        <w:t xml:space="preserve">nto the </w:t>
      </w:r>
      <w:r>
        <w:rPr>
          <w:rFonts w:cs="Arial"/>
          <w:szCs w:val="22"/>
        </w:rPr>
        <w:t>main PCB</w:t>
      </w:r>
      <w:r w:rsidRPr="009E4699">
        <w:rPr>
          <w:rFonts w:cs="Arial"/>
          <w:szCs w:val="22"/>
        </w:rPr>
        <w:t>.</w:t>
      </w:r>
    </w:p>
    <w:p w14:paraId="19B30AB6" w14:textId="77777777" w:rsidR="00F67CA0" w:rsidRPr="009E4699" w:rsidRDefault="00F67CA0" w:rsidP="00F67CA0">
      <w:pPr>
        <w:pStyle w:val="Default"/>
        <w:ind w:left="720"/>
        <w:rPr>
          <w:rFonts w:cs="Arial"/>
          <w:szCs w:val="22"/>
        </w:rPr>
      </w:pPr>
    </w:p>
    <w:p w14:paraId="04AEA1BE" w14:textId="77777777" w:rsidR="00F67CA0" w:rsidRDefault="00F67CA0" w:rsidP="00F67CA0">
      <w:pPr>
        <w:pStyle w:val="Default"/>
        <w:ind w:left="720"/>
        <w:rPr>
          <w:rFonts w:cs="Arial"/>
          <w:szCs w:val="22"/>
        </w:rPr>
      </w:pPr>
      <w:r w:rsidRPr="009E4699">
        <w:rPr>
          <w:rFonts w:cs="Arial"/>
          <w:szCs w:val="22"/>
        </w:rPr>
        <w:t xml:space="preserve">Baby Yoda also </w:t>
      </w:r>
      <w:r>
        <w:rPr>
          <w:rFonts w:cs="Arial"/>
          <w:szCs w:val="22"/>
        </w:rPr>
        <w:t>has</w:t>
      </w:r>
      <w:r w:rsidRPr="009E4699">
        <w:rPr>
          <w:rFonts w:cs="Arial"/>
          <w:szCs w:val="22"/>
        </w:rPr>
        <w:t xml:space="preserve"> three OLED Displays, one for each Input Channel to display Volume and other settings.</w:t>
      </w:r>
    </w:p>
    <w:p w14:paraId="3A7F9D49" w14:textId="77777777" w:rsidR="00F67CA0" w:rsidRDefault="00F67CA0" w:rsidP="00F67CA0">
      <w:pPr>
        <w:pStyle w:val="Default"/>
        <w:ind w:left="720"/>
        <w:rPr>
          <w:rFonts w:cs="Arial"/>
          <w:szCs w:val="22"/>
        </w:rPr>
      </w:pPr>
    </w:p>
    <w:p w14:paraId="4CC1DA40" w14:textId="6F4759CA" w:rsidR="00F67CA0" w:rsidRDefault="00F67CA0" w:rsidP="00F67CA0">
      <w:pPr>
        <w:pStyle w:val="Default"/>
        <w:ind w:left="720"/>
        <w:rPr>
          <w:rFonts w:cs="Arial"/>
          <w:szCs w:val="22"/>
        </w:rPr>
      </w:pPr>
      <w:r>
        <w:rPr>
          <w:rFonts w:cs="Arial"/>
          <w:szCs w:val="22"/>
        </w:rPr>
        <w:t xml:space="preserve">Feature comparison between </w:t>
      </w:r>
      <w:r w:rsidR="00F15BC0">
        <w:rPr>
          <w:rFonts w:cs="Arial"/>
          <w:szCs w:val="22"/>
        </w:rPr>
        <w:t xml:space="preserve">the </w:t>
      </w:r>
      <w:r>
        <w:rPr>
          <w:rFonts w:cs="Arial"/>
          <w:szCs w:val="22"/>
        </w:rPr>
        <w:t>S1 Pro and the S1 Pro Plus:</w:t>
      </w:r>
    </w:p>
    <w:tbl>
      <w:tblPr>
        <w:tblW w:w="9890" w:type="dxa"/>
        <w:tblLook w:val="04A0" w:firstRow="1" w:lastRow="0" w:firstColumn="1" w:lastColumn="0" w:noHBand="0" w:noVBand="1"/>
      </w:tblPr>
      <w:tblGrid>
        <w:gridCol w:w="2600"/>
        <w:gridCol w:w="2250"/>
        <w:gridCol w:w="2340"/>
        <w:gridCol w:w="2700"/>
      </w:tblGrid>
      <w:tr w:rsidR="00F83361" w:rsidRPr="00214E48" w14:paraId="484823BD" w14:textId="77777777" w:rsidTr="00F83361">
        <w:trPr>
          <w:trHeight w:val="294"/>
        </w:trPr>
        <w:tc>
          <w:tcPr>
            <w:tcW w:w="2600" w:type="dxa"/>
            <w:tcBorders>
              <w:top w:val="single" w:sz="8" w:space="0" w:color="auto"/>
              <w:left w:val="single" w:sz="8" w:space="0" w:color="auto"/>
              <w:bottom w:val="single" w:sz="8" w:space="0" w:color="auto"/>
              <w:right w:val="nil"/>
            </w:tcBorders>
            <w:shd w:val="clear" w:color="000000" w:fill="000000"/>
            <w:noWrap/>
            <w:vAlign w:val="bottom"/>
            <w:hideMark/>
          </w:tcPr>
          <w:p w14:paraId="4C1AEBDC"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 </w:t>
            </w:r>
          </w:p>
        </w:tc>
        <w:tc>
          <w:tcPr>
            <w:tcW w:w="2250"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14:paraId="3FD7297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S1 Pro</w:t>
            </w:r>
            <w:r>
              <w:rPr>
                <w:rFonts w:ascii="Calibri" w:eastAsia="Times New Roman" w:hAnsi="Calibri" w:cs="Calibri"/>
                <w:color w:val="000000"/>
                <w:szCs w:val="22"/>
              </w:rPr>
              <w:t xml:space="preserve"> (Chibi)</w:t>
            </w:r>
          </w:p>
        </w:tc>
        <w:tc>
          <w:tcPr>
            <w:tcW w:w="2340" w:type="dxa"/>
            <w:tcBorders>
              <w:top w:val="single" w:sz="8" w:space="0" w:color="auto"/>
              <w:left w:val="nil"/>
              <w:bottom w:val="single" w:sz="8" w:space="0" w:color="auto"/>
              <w:right w:val="single" w:sz="8" w:space="0" w:color="auto"/>
            </w:tcBorders>
            <w:shd w:val="clear" w:color="000000" w:fill="BFBFBF"/>
            <w:noWrap/>
            <w:vAlign w:val="bottom"/>
            <w:hideMark/>
          </w:tcPr>
          <w:p w14:paraId="3C5FA70F" w14:textId="77777777" w:rsidR="00F83361" w:rsidRPr="00214E48" w:rsidRDefault="00F83361" w:rsidP="007C3F92">
            <w:pPr>
              <w:jc w:val="center"/>
              <w:rPr>
                <w:rFonts w:ascii="Calibri" w:eastAsia="Times New Roman" w:hAnsi="Calibri" w:cs="Calibri"/>
                <w:color w:val="000000"/>
                <w:szCs w:val="22"/>
              </w:rPr>
            </w:pPr>
            <w:r>
              <w:rPr>
                <w:rFonts w:ascii="Calibri" w:eastAsia="Times New Roman" w:hAnsi="Calibri" w:cs="Calibri"/>
                <w:color w:val="000000"/>
                <w:szCs w:val="22"/>
              </w:rPr>
              <w:t>S1 Pro+ (</w:t>
            </w:r>
            <w:r w:rsidRPr="00214E48">
              <w:rPr>
                <w:rFonts w:ascii="Calibri" w:eastAsia="Times New Roman" w:hAnsi="Calibri" w:cs="Calibri"/>
                <w:color w:val="000000"/>
                <w:szCs w:val="22"/>
              </w:rPr>
              <w:t>Baby Yoda</w:t>
            </w:r>
            <w:r>
              <w:rPr>
                <w:rFonts w:ascii="Calibri" w:eastAsia="Times New Roman" w:hAnsi="Calibri" w:cs="Calibri"/>
                <w:color w:val="000000"/>
                <w:szCs w:val="22"/>
              </w:rPr>
              <w:t>)</w:t>
            </w:r>
          </w:p>
        </w:tc>
        <w:tc>
          <w:tcPr>
            <w:tcW w:w="2700" w:type="dxa"/>
            <w:tcBorders>
              <w:top w:val="single" w:sz="8" w:space="0" w:color="auto"/>
              <w:left w:val="nil"/>
              <w:bottom w:val="single" w:sz="8" w:space="0" w:color="auto"/>
              <w:right w:val="single" w:sz="8" w:space="0" w:color="auto"/>
            </w:tcBorders>
            <w:shd w:val="clear" w:color="000000" w:fill="BFBFBF"/>
            <w:noWrap/>
            <w:vAlign w:val="bottom"/>
            <w:hideMark/>
          </w:tcPr>
          <w:p w14:paraId="3C98AD96"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Notes</w:t>
            </w:r>
          </w:p>
        </w:tc>
      </w:tr>
      <w:tr w:rsidR="00F83361" w:rsidRPr="00214E48" w14:paraId="7B1CE4AB"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128FF81C"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End User Price</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382DF39C"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$650 </w:t>
            </w:r>
          </w:p>
        </w:tc>
        <w:tc>
          <w:tcPr>
            <w:tcW w:w="2340" w:type="dxa"/>
            <w:tcBorders>
              <w:top w:val="nil"/>
              <w:left w:val="nil"/>
              <w:bottom w:val="single" w:sz="4" w:space="0" w:color="auto"/>
              <w:right w:val="single" w:sz="8" w:space="0" w:color="auto"/>
            </w:tcBorders>
            <w:shd w:val="clear" w:color="auto" w:fill="auto"/>
            <w:noWrap/>
            <w:vAlign w:val="bottom"/>
            <w:hideMark/>
          </w:tcPr>
          <w:p w14:paraId="55E76C4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$699 </w:t>
            </w:r>
          </w:p>
        </w:tc>
        <w:tc>
          <w:tcPr>
            <w:tcW w:w="2700" w:type="dxa"/>
            <w:tcBorders>
              <w:top w:val="nil"/>
              <w:left w:val="nil"/>
              <w:bottom w:val="single" w:sz="8" w:space="0" w:color="auto"/>
              <w:right w:val="single" w:sz="8" w:space="0" w:color="auto"/>
            </w:tcBorders>
            <w:shd w:val="clear" w:color="000000" w:fill="FFFF00"/>
            <w:vAlign w:val="center"/>
            <w:hideMark/>
          </w:tcPr>
          <w:p w14:paraId="2A32D4DD"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Moderate price increase</w:t>
            </w:r>
          </w:p>
        </w:tc>
      </w:tr>
      <w:tr w:rsidR="00F83361" w:rsidRPr="00214E48" w14:paraId="1C5D611E"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1E7D71C7"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Max SPL</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4D82AA4C"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103dB (109dB PEAK)</w:t>
            </w:r>
          </w:p>
        </w:tc>
        <w:tc>
          <w:tcPr>
            <w:tcW w:w="2340" w:type="dxa"/>
            <w:tcBorders>
              <w:top w:val="nil"/>
              <w:left w:val="nil"/>
              <w:bottom w:val="single" w:sz="4" w:space="0" w:color="auto"/>
              <w:right w:val="single" w:sz="8" w:space="0" w:color="auto"/>
            </w:tcBorders>
            <w:shd w:val="clear" w:color="auto" w:fill="auto"/>
            <w:noWrap/>
            <w:vAlign w:val="bottom"/>
            <w:hideMark/>
          </w:tcPr>
          <w:p w14:paraId="28CBF8A2"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103dB (109dB PEAK)</w:t>
            </w:r>
          </w:p>
        </w:tc>
        <w:tc>
          <w:tcPr>
            <w:tcW w:w="2700" w:type="dxa"/>
            <w:tcBorders>
              <w:top w:val="nil"/>
              <w:left w:val="nil"/>
              <w:bottom w:val="single" w:sz="8" w:space="0" w:color="auto"/>
              <w:right w:val="single" w:sz="8" w:space="0" w:color="auto"/>
            </w:tcBorders>
            <w:shd w:val="clear" w:color="000000" w:fill="92D050"/>
            <w:noWrap/>
            <w:vAlign w:val="center"/>
            <w:hideMark/>
          </w:tcPr>
          <w:p w14:paraId="340E1C38"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 MAX SPL</w:t>
            </w:r>
          </w:p>
        </w:tc>
      </w:tr>
      <w:tr w:rsidR="00F83361" w:rsidRPr="00214E48" w14:paraId="1C6E26D7"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45638E65"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Bandwidth (-3dB)</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175A9202"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62Hz - 17kHz</w:t>
            </w:r>
          </w:p>
        </w:tc>
        <w:tc>
          <w:tcPr>
            <w:tcW w:w="2340" w:type="dxa"/>
            <w:tcBorders>
              <w:top w:val="nil"/>
              <w:left w:val="nil"/>
              <w:bottom w:val="single" w:sz="4" w:space="0" w:color="auto"/>
              <w:right w:val="single" w:sz="8" w:space="0" w:color="auto"/>
            </w:tcBorders>
            <w:shd w:val="clear" w:color="auto" w:fill="auto"/>
            <w:noWrap/>
            <w:vAlign w:val="bottom"/>
            <w:hideMark/>
          </w:tcPr>
          <w:p w14:paraId="08A01DFD"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62Hz - 17kHz</w:t>
            </w:r>
          </w:p>
        </w:tc>
        <w:tc>
          <w:tcPr>
            <w:tcW w:w="2700" w:type="dxa"/>
            <w:tcBorders>
              <w:top w:val="nil"/>
              <w:left w:val="nil"/>
              <w:bottom w:val="single" w:sz="8" w:space="0" w:color="auto"/>
              <w:right w:val="single" w:sz="8" w:space="0" w:color="auto"/>
            </w:tcBorders>
            <w:shd w:val="clear" w:color="000000" w:fill="92D050"/>
            <w:noWrap/>
            <w:vAlign w:val="center"/>
            <w:hideMark/>
          </w:tcPr>
          <w:p w14:paraId="01AB1C6D"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 BANDWIDTH</w:t>
            </w:r>
          </w:p>
        </w:tc>
      </w:tr>
      <w:tr w:rsidR="00F83361" w:rsidRPr="00214E48" w14:paraId="3CE5919F"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48D4C426"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Coverage</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2575BF92"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120H x 50V (C Shape)</w:t>
            </w:r>
          </w:p>
        </w:tc>
        <w:tc>
          <w:tcPr>
            <w:tcW w:w="2340" w:type="dxa"/>
            <w:tcBorders>
              <w:top w:val="nil"/>
              <w:left w:val="nil"/>
              <w:bottom w:val="single" w:sz="4" w:space="0" w:color="auto"/>
              <w:right w:val="single" w:sz="8" w:space="0" w:color="auto"/>
            </w:tcBorders>
            <w:shd w:val="clear" w:color="auto" w:fill="auto"/>
            <w:noWrap/>
            <w:vAlign w:val="bottom"/>
            <w:hideMark/>
          </w:tcPr>
          <w:p w14:paraId="31430EB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120H x 50V (C Shape)</w:t>
            </w:r>
          </w:p>
        </w:tc>
        <w:tc>
          <w:tcPr>
            <w:tcW w:w="2700" w:type="dxa"/>
            <w:tcBorders>
              <w:top w:val="nil"/>
              <w:left w:val="nil"/>
              <w:bottom w:val="single" w:sz="8" w:space="0" w:color="auto"/>
              <w:right w:val="single" w:sz="8" w:space="0" w:color="auto"/>
            </w:tcBorders>
            <w:shd w:val="clear" w:color="000000" w:fill="92D050"/>
            <w:vAlign w:val="center"/>
            <w:hideMark/>
          </w:tcPr>
          <w:p w14:paraId="74996C88"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 COVERAGE</w:t>
            </w:r>
          </w:p>
        </w:tc>
      </w:tr>
      <w:tr w:rsidR="00F83361" w:rsidRPr="00214E48" w14:paraId="606C74C3" w14:textId="77777777" w:rsidTr="00F83361">
        <w:trPr>
          <w:trHeight w:val="580"/>
        </w:trPr>
        <w:tc>
          <w:tcPr>
            <w:tcW w:w="2600" w:type="dxa"/>
            <w:tcBorders>
              <w:top w:val="nil"/>
              <w:left w:val="single" w:sz="8" w:space="0" w:color="auto"/>
              <w:bottom w:val="single" w:sz="4" w:space="0" w:color="auto"/>
              <w:right w:val="nil"/>
            </w:tcBorders>
            <w:shd w:val="clear" w:color="auto" w:fill="auto"/>
            <w:noWrap/>
            <w:vAlign w:val="bottom"/>
            <w:hideMark/>
          </w:tcPr>
          <w:p w14:paraId="4E10501C"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Drivers</w:t>
            </w:r>
          </w:p>
        </w:tc>
        <w:tc>
          <w:tcPr>
            <w:tcW w:w="2250" w:type="dxa"/>
            <w:tcBorders>
              <w:top w:val="nil"/>
              <w:left w:val="single" w:sz="8" w:space="0" w:color="auto"/>
              <w:bottom w:val="single" w:sz="4" w:space="0" w:color="auto"/>
              <w:right w:val="single" w:sz="8" w:space="0" w:color="auto"/>
            </w:tcBorders>
            <w:shd w:val="clear" w:color="auto" w:fill="auto"/>
            <w:vAlign w:val="bottom"/>
            <w:hideMark/>
          </w:tcPr>
          <w:p w14:paraId="62DE29B9"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3 Cricket Cubes </w:t>
            </w:r>
            <w:r w:rsidRPr="00214E48">
              <w:rPr>
                <w:rFonts w:ascii="Calibri" w:eastAsia="Times New Roman" w:hAnsi="Calibri" w:cs="Calibri"/>
                <w:color w:val="000000"/>
                <w:szCs w:val="22"/>
              </w:rPr>
              <w:br/>
              <w:t>w/6" Woofer</w:t>
            </w:r>
          </w:p>
        </w:tc>
        <w:tc>
          <w:tcPr>
            <w:tcW w:w="2340" w:type="dxa"/>
            <w:tcBorders>
              <w:top w:val="nil"/>
              <w:left w:val="nil"/>
              <w:bottom w:val="single" w:sz="4" w:space="0" w:color="auto"/>
              <w:right w:val="single" w:sz="8" w:space="0" w:color="auto"/>
            </w:tcBorders>
            <w:shd w:val="clear" w:color="auto" w:fill="auto"/>
            <w:vAlign w:val="bottom"/>
            <w:hideMark/>
          </w:tcPr>
          <w:p w14:paraId="7FF37917"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3 Cricket Cubes </w:t>
            </w:r>
            <w:r w:rsidRPr="00214E48">
              <w:rPr>
                <w:rFonts w:ascii="Calibri" w:eastAsia="Times New Roman" w:hAnsi="Calibri" w:cs="Calibri"/>
                <w:color w:val="000000"/>
                <w:szCs w:val="22"/>
              </w:rPr>
              <w:br/>
              <w:t>w/6" Woofer</w:t>
            </w:r>
          </w:p>
        </w:tc>
        <w:tc>
          <w:tcPr>
            <w:tcW w:w="2700" w:type="dxa"/>
            <w:tcBorders>
              <w:top w:val="nil"/>
              <w:left w:val="nil"/>
              <w:bottom w:val="single" w:sz="8" w:space="0" w:color="auto"/>
              <w:right w:val="single" w:sz="8" w:space="0" w:color="auto"/>
            </w:tcBorders>
            <w:shd w:val="clear" w:color="000000" w:fill="92D050"/>
            <w:vAlign w:val="center"/>
            <w:hideMark/>
          </w:tcPr>
          <w:p w14:paraId="3A797439"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 DRIVER COMPLIMENT</w:t>
            </w:r>
          </w:p>
        </w:tc>
      </w:tr>
      <w:tr w:rsidR="00F83361" w:rsidRPr="00214E48" w14:paraId="07D02F51"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3BC856AC"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App Functionality</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0FB1EBAA"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Bose Connect</w:t>
            </w:r>
          </w:p>
        </w:tc>
        <w:tc>
          <w:tcPr>
            <w:tcW w:w="2340" w:type="dxa"/>
            <w:tcBorders>
              <w:top w:val="nil"/>
              <w:left w:val="nil"/>
              <w:bottom w:val="single" w:sz="4" w:space="0" w:color="auto"/>
              <w:right w:val="single" w:sz="8" w:space="0" w:color="auto"/>
            </w:tcBorders>
            <w:shd w:val="clear" w:color="auto" w:fill="auto"/>
            <w:noWrap/>
            <w:vAlign w:val="bottom"/>
            <w:hideMark/>
          </w:tcPr>
          <w:p w14:paraId="37AA90C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Bose Music</w:t>
            </w:r>
          </w:p>
        </w:tc>
        <w:tc>
          <w:tcPr>
            <w:tcW w:w="2700" w:type="dxa"/>
            <w:tcBorders>
              <w:top w:val="nil"/>
              <w:left w:val="nil"/>
              <w:bottom w:val="single" w:sz="8" w:space="0" w:color="auto"/>
              <w:right w:val="single" w:sz="8" w:space="0" w:color="auto"/>
            </w:tcBorders>
            <w:shd w:val="clear" w:color="000000" w:fill="FFFF00"/>
            <w:vAlign w:val="center"/>
            <w:hideMark/>
          </w:tcPr>
          <w:p w14:paraId="25820395"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28F066CA"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58B3F524"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Ch 1</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0AD04132"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Combo XLR-1/4" inputs</w:t>
            </w:r>
          </w:p>
        </w:tc>
        <w:tc>
          <w:tcPr>
            <w:tcW w:w="2340" w:type="dxa"/>
            <w:tcBorders>
              <w:top w:val="nil"/>
              <w:left w:val="nil"/>
              <w:bottom w:val="single" w:sz="4" w:space="0" w:color="auto"/>
              <w:right w:val="single" w:sz="8" w:space="0" w:color="auto"/>
            </w:tcBorders>
            <w:shd w:val="clear" w:color="auto" w:fill="auto"/>
            <w:noWrap/>
            <w:vAlign w:val="bottom"/>
            <w:hideMark/>
          </w:tcPr>
          <w:p w14:paraId="7261C9D7"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Combo XLR-1/4" inputs</w:t>
            </w:r>
          </w:p>
        </w:tc>
        <w:tc>
          <w:tcPr>
            <w:tcW w:w="2700" w:type="dxa"/>
            <w:tcBorders>
              <w:top w:val="nil"/>
              <w:left w:val="nil"/>
              <w:bottom w:val="single" w:sz="8" w:space="0" w:color="auto"/>
              <w:right w:val="single" w:sz="8" w:space="0" w:color="auto"/>
            </w:tcBorders>
            <w:shd w:val="clear" w:color="000000" w:fill="FFFF00"/>
            <w:vAlign w:val="center"/>
            <w:hideMark/>
          </w:tcPr>
          <w:p w14:paraId="2C894387"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4D9C0798"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29A41792"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Ch 2</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1728FAC2"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Combo XLR-1/4" inputs</w:t>
            </w:r>
          </w:p>
        </w:tc>
        <w:tc>
          <w:tcPr>
            <w:tcW w:w="2340" w:type="dxa"/>
            <w:tcBorders>
              <w:top w:val="nil"/>
              <w:left w:val="nil"/>
              <w:bottom w:val="single" w:sz="4" w:space="0" w:color="auto"/>
              <w:right w:val="single" w:sz="8" w:space="0" w:color="auto"/>
            </w:tcBorders>
            <w:shd w:val="clear" w:color="auto" w:fill="auto"/>
            <w:noWrap/>
            <w:vAlign w:val="bottom"/>
            <w:hideMark/>
          </w:tcPr>
          <w:p w14:paraId="1A28993B"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Combo XLR-1/4" inputs</w:t>
            </w:r>
          </w:p>
        </w:tc>
        <w:tc>
          <w:tcPr>
            <w:tcW w:w="2700" w:type="dxa"/>
            <w:tcBorders>
              <w:top w:val="nil"/>
              <w:left w:val="nil"/>
              <w:bottom w:val="single" w:sz="8" w:space="0" w:color="auto"/>
              <w:right w:val="single" w:sz="8" w:space="0" w:color="auto"/>
            </w:tcBorders>
            <w:shd w:val="clear" w:color="000000" w:fill="FFFF00"/>
            <w:vAlign w:val="center"/>
            <w:hideMark/>
          </w:tcPr>
          <w:p w14:paraId="228B1B1E"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10336C44" w14:textId="77777777" w:rsidTr="00F83361">
        <w:trPr>
          <w:trHeight w:val="580"/>
        </w:trPr>
        <w:tc>
          <w:tcPr>
            <w:tcW w:w="2600" w:type="dxa"/>
            <w:tcBorders>
              <w:top w:val="nil"/>
              <w:left w:val="single" w:sz="8" w:space="0" w:color="auto"/>
              <w:bottom w:val="single" w:sz="4" w:space="0" w:color="auto"/>
              <w:right w:val="nil"/>
            </w:tcBorders>
            <w:shd w:val="clear" w:color="auto" w:fill="auto"/>
            <w:noWrap/>
            <w:vAlign w:val="bottom"/>
            <w:hideMark/>
          </w:tcPr>
          <w:p w14:paraId="75DC26CF"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Ch 3</w:t>
            </w:r>
          </w:p>
        </w:tc>
        <w:tc>
          <w:tcPr>
            <w:tcW w:w="2250" w:type="dxa"/>
            <w:tcBorders>
              <w:top w:val="nil"/>
              <w:left w:val="single" w:sz="8" w:space="0" w:color="auto"/>
              <w:bottom w:val="single" w:sz="4" w:space="0" w:color="auto"/>
              <w:right w:val="single" w:sz="8" w:space="0" w:color="auto"/>
            </w:tcBorders>
            <w:shd w:val="clear" w:color="auto" w:fill="auto"/>
            <w:vAlign w:val="bottom"/>
            <w:hideMark/>
          </w:tcPr>
          <w:p w14:paraId="19C9D62D"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Bluetooth streaming </w:t>
            </w:r>
            <w:r w:rsidRPr="00214E48">
              <w:rPr>
                <w:rFonts w:ascii="Calibri" w:eastAsia="Times New Roman" w:hAnsi="Calibri" w:cs="Calibri"/>
                <w:color w:val="000000"/>
                <w:szCs w:val="22"/>
              </w:rPr>
              <w:br/>
              <w:t>&amp; 1/8" input</w:t>
            </w:r>
          </w:p>
        </w:tc>
        <w:tc>
          <w:tcPr>
            <w:tcW w:w="2340" w:type="dxa"/>
            <w:tcBorders>
              <w:top w:val="nil"/>
              <w:left w:val="nil"/>
              <w:bottom w:val="single" w:sz="4" w:space="0" w:color="auto"/>
              <w:right w:val="single" w:sz="8" w:space="0" w:color="auto"/>
            </w:tcBorders>
            <w:shd w:val="clear" w:color="auto" w:fill="auto"/>
            <w:vAlign w:val="bottom"/>
            <w:hideMark/>
          </w:tcPr>
          <w:p w14:paraId="6F2A434D"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Bluetooth streaming, </w:t>
            </w:r>
            <w:r w:rsidRPr="00214E48">
              <w:rPr>
                <w:rFonts w:ascii="Calibri" w:eastAsia="Times New Roman" w:hAnsi="Calibri" w:cs="Calibri"/>
                <w:color w:val="000000"/>
                <w:szCs w:val="22"/>
              </w:rPr>
              <w:br/>
              <w:t>1/4" &amp; 1/8" inputs</w:t>
            </w:r>
          </w:p>
        </w:tc>
        <w:tc>
          <w:tcPr>
            <w:tcW w:w="2700" w:type="dxa"/>
            <w:tcBorders>
              <w:top w:val="nil"/>
              <w:left w:val="nil"/>
              <w:bottom w:val="single" w:sz="8" w:space="0" w:color="auto"/>
              <w:right w:val="single" w:sz="8" w:space="0" w:color="auto"/>
            </w:tcBorders>
            <w:shd w:val="clear" w:color="000000" w:fill="FFFF00"/>
            <w:vAlign w:val="center"/>
            <w:hideMark/>
          </w:tcPr>
          <w:p w14:paraId="4364E1B3"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7E605C88"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1FCD372F"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Reverb/FX/Processing</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1ECACEAF"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340" w:type="dxa"/>
            <w:tcBorders>
              <w:top w:val="nil"/>
              <w:left w:val="nil"/>
              <w:bottom w:val="single" w:sz="4" w:space="0" w:color="auto"/>
              <w:right w:val="single" w:sz="8" w:space="0" w:color="auto"/>
            </w:tcBorders>
            <w:shd w:val="clear" w:color="auto" w:fill="auto"/>
            <w:noWrap/>
            <w:vAlign w:val="bottom"/>
            <w:hideMark/>
          </w:tcPr>
          <w:p w14:paraId="6567C36C"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700" w:type="dxa"/>
            <w:tcBorders>
              <w:top w:val="nil"/>
              <w:left w:val="nil"/>
              <w:bottom w:val="single" w:sz="8" w:space="0" w:color="auto"/>
              <w:right w:val="single" w:sz="8" w:space="0" w:color="auto"/>
            </w:tcBorders>
            <w:shd w:val="clear" w:color="000000" w:fill="FFFF00"/>
            <w:vAlign w:val="center"/>
            <w:hideMark/>
          </w:tcPr>
          <w:p w14:paraId="58C0FABF"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46BEE14A" w14:textId="77777777" w:rsidTr="00F83361">
        <w:trPr>
          <w:trHeight w:val="580"/>
        </w:trPr>
        <w:tc>
          <w:tcPr>
            <w:tcW w:w="2600" w:type="dxa"/>
            <w:tcBorders>
              <w:top w:val="nil"/>
              <w:left w:val="single" w:sz="8" w:space="0" w:color="auto"/>
              <w:bottom w:val="single" w:sz="4" w:space="0" w:color="auto"/>
              <w:right w:val="nil"/>
            </w:tcBorders>
            <w:shd w:val="clear" w:color="auto" w:fill="auto"/>
            <w:noWrap/>
            <w:vAlign w:val="bottom"/>
            <w:hideMark/>
          </w:tcPr>
          <w:p w14:paraId="51CAC3DE" w14:textId="77777777" w:rsidR="00F83361" w:rsidRPr="00214E48" w:rsidRDefault="00F83361" w:rsidP="007C3F92">
            <w:pPr>
              <w:rPr>
                <w:rFonts w:ascii="Calibri" w:eastAsia="Times New Roman" w:hAnsi="Calibri" w:cs="Calibri"/>
                <w:color w:val="000000"/>
                <w:szCs w:val="22"/>
              </w:rPr>
            </w:pPr>
            <w:proofErr w:type="spellStart"/>
            <w:r w:rsidRPr="00214E48">
              <w:rPr>
                <w:rFonts w:ascii="Calibri" w:eastAsia="Times New Roman" w:hAnsi="Calibri" w:cs="Calibri"/>
                <w:color w:val="000000"/>
                <w:szCs w:val="22"/>
              </w:rPr>
              <w:t>ToneMatch</w:t>
            </w:r>
            <w:proofErr w:type="spellEnd"/>
          </w:p>
        </w:tc>
        <w:tc>
          <w:tcPr>
            <w:tcW w:w="2250" w:type="dxa"/>
            <w:tcBorders>
              <w:top w:val="nil"/>
              <w:left w:val="single" w:sz="8" w:space="0" w:color="auto"/>
              <w:bottom w:val="single" w:sz="4" w:space="0" w:color="auto"/>
              <w:right w:val="single" w:sz="8" w:space="0" w:color="auto"/>
            </w:tcBorders>
            <w:shd w:val="clear" w:color="auto" w:fill="auto"/>
            <w:vAlign w:val="bottom"/>
            <w:hideMark/>
          </w:tcPr>
          <w:p w14:paraId="6AC8FC3B"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Selectable </w:t>
            </w:r>
            <w:proofErr w:type="spellStart"/>
            <w:r w:rsidRPr="00214E48">
              <w:rPr>
                <w:rFonts w:ascii="Calibri" w:eastAsia="Times New Roman" w:hAnsi="Calibri" w:cs="Calibri"/>
                <w:color w:val="000000"/>
                <w:szCs w:val="22"/>
              </w:rPr>
              <w:t>ToneMatch</w:t>
            </w:r>
            <w:proofErr w:type="spellEnd"/>
            <w:r w:rsidRPr="00214E48">
              <w:rPr>
                <w:rFonts w:ascii="Calibri" w:eastAsia="Times New Roman" w:hAnsi="Calibri" w:cs="Calibri"/>
                <w:color w:val="000000"/>
                <w:szCs w:val="22"/>
              </w:rPr>
              <w:br/>
              <w:t>Mic/</w:t>
            </w:r>
            <w:proofErr w:type="spellStart"/>
            <w:r w:rsidRPr="00214E48">
              <w:rPr>
                <w:rFonts w:ascii="Calibri" w:eastAsia="Times New Roman" w:hAnsi="Calibri" w:cs="Calibri"/>
                <w:color w:val="000000"/>
                <w:szCs w:val="22"/>
              </w:rPr>
              <w:t>Gtr</w:t>
            </w:r>
            <w:proofErr w:type="spellEnd"/>
            <w:r w:rsidRPr="00214E48">
              <w:rPr>
                <w:rFonts w:ascii="Calibri" w:eastAsia="Times New Roman" w:hAnsi="Calibri" w:cs="Calibri"/>
                <w:color w:val="000000"/>
                <w:szCs w:val="22"/>
              </w:rPr>
              <w:t xml:space="preserve"> on Ch1 &amp; Ch2</w:t>
            </w:r>
          </w:p>
        </w:tc>
        <w:tc>
          <w:tcPr>
            <w:tcW w:w="2340" w:type="dxa"/>
            <w:tcBorders>
              <w:top w:val="nil"/>
              <w:left w:val="nil"/>
              <w:bottom w:val="single" w:sz="4" w:space="0" w:color="auto"/>
              <w:right w:val="single" w:sz="8" w:space="0" w:color="auto"/>
            </w:tcBorders>
            <w:shd w:val="clear" w:color="auto" w:fill="auto"/>
            <w:vAlign w:val="bottom"/>
            <w:hideMark/>
          </w:tcPr>
          <w:p w14:paraId="3B814271"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 xml:space="preserve">Full </w:t>
            </w:r>
            <w:proofErr w:type="spellStart"/>
            <w:r w:rsidRPr="00214E48">
              <w:rPr>
                <w:rFonts w:ascii="Calibri" w:eastAsia="Times New Roman" w:hAnsi="Calibri" w:cs="Calibri"/>
                <w:color w:val="000000"/>
                <w:szCs w:val="22"/>
              </w:rPr>
              <w:t>ToneMatch</w:t>
            </w:r>
            <w:proofErr w:type="spellEnd"/>
            <w:r w:rsidRPr="00214E48">
              <w:rPr>
                <w:rFonts w:ascii="Calibri" w:eastAsia="Times New Roman" w:hAnsi="Calibri" w:cs="Calibri"/>
                <w:color w:val="000000"/>
                <w:szCs w:val="22"/>
              </w:rPr>
              <w:t xml:space="preserve"> Library</w:t>
            </w:r>
            <w:r w:rsidRPr="00214E48">
              <w:rPr>
                <w:rFonts w:ascii="Calibri" w:eastAsia="Times New Roman" w:hAnsi="Calibri" w:cs="Calibri"/>
                <w:color w:val="000000"/>
                <w:szCs w:val="22"/>
              </w:rPr>
              <w:br/>
              <w:t>Access on Ch1 &amp; Ch2</w:t>
            </w:r>
          </w:p>
        </w:tc>
        <w:tc>
          <w:tcPr>
            <w:tcW w:w="2700" w:type="dxa"/>
            <w:tcBorders>
              <w:top w:val="nil"/>
              <w:left w:val="nil"/>
              <w:bottom w:val="single" w:sz="8" w:space="0" w:color="auto"/>
              <w:right w:val="single" w:sz="8" w:space="0" w:color="auto"/>
            </w:tcBorders>
            <w:shd w:val="clear" w:color="000000" w:fill="FFFF00"/>
            <w:vAlign w:val="center"/>
            <w:hideMark/>
          </w:tcPr>
          <w:p w14:paraId="68DECF2D"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LEVERAGE FROM GRANDPRIX</w:t>
            </w:r>
          </w:p>
        </w:tc>
      </w:tr>
      <w:tr w:rsidR="00F83361" w:rsidRPr="00214E48" w14:paraId="31AC69D8"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23D5BBF6"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Phantom Power</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59988B4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No</w:t>
            </w:r>
          </w:p>
        </w:tc>
        <w:tc>
          <w:tcPr>
            <w:tcW w:w="2340" w:type="dxa"/>
            <w:tcBorders>
              <w:top w:val="nil"/>
              <w:left w:val="nil"/>
              <w:bottom w:val="single" w:sz="4" w:space="0" w:color="auto"/>
              <w:right w:val="single" w:sz="8" w:space="0" w:color="auto"/>
            </w:tcBorders>
            <w:shd w:val="clear" w:color="auto" w:fill="auto"/>
            <w:noWrap/>
            <w:vAlign w:val="bottom"/>
            <w:hideMark/>
          </w:tcPr>
          <w:p w14:paraId="4C251F5A"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No</w:t>
            </w:r>
          </w:p>
        </w:tc>
        <w:tc>
          <w:tcPr>
            <w:tcW w:w="2700" w:type="dxa"/>
            <w:tcBorders>
              <w:top w:val="nil"/>
              <w:left w:val="nil"/>
              <w:bottom w:val="single" w:sz="8" w:space="0" w:color="auto"/>
              <w:right w:val="single" w:sz="8" w:space="0" w:color="auto"/>
            </w:tcBorders>
            <w:shd w:val="clear" w:color="000000" w:fill="92D050"/>
            <w:vAlign w:val="center"/>
            <w:hideMark/>
          </w:tcPr>
          <w:p w14:paraId="4730AEBD"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1C6EC26A"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3E654D80"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Battery Included</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4F5AECA9"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340" w:type="dxa"/>
            <w:tcBorders>
              <w:top w:val="nil"/>
              <w:left w:val="nil"/>
              <w:bottom w:val="single" w:sz="4" w:space="0" w:color="auto"/>
              <w:right w:val="single" w:sz="8" w:space="0" w:color="auto"/>
            </w:tcBorders>
            <w:shd w:val="clear" w:color="auto" w:fill="auto"/>
            <w:noWrap/>
            <w:vAlign w:val="bottom"/>
            <w:hideMark/>
          </w:tcPr>
          <w:p w14:paraId="6E35DBF8"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700" w:type="dxa"/>
            <w:tcBorders>
              <w:top w:val="nil"/>
              <w:left w:val="nil"/>
              <w:bottom w:val="single" w:sz="8" w:space="0" w:color="auto"/>
              <w:right w:val="single" w:sz="8" w:space="0" w:color="auto"/>
            </w:tcBorders>
            <w:shd w:val="clear" w:color="000000" w:fill="92D050"/>
            <w:vAlign w:val="center"/>
            <w:hideMark/>
          </w:tcPr>
          <w:p w14:paraId="2344AB5D"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23E586D9"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602515C0"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Multi Position w/ Auto EQ</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09C05E44"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3</w:t>
            </w:r>
          </w:p>
        </w:tc>
        <w:tc>
          <w:tcPr>
            <w:tcW w:w="2340" w:type="dxa"/>
            <w:tcBorders>
              <w:top w:val="nil"/>
              <w:left w:val="nil"/>
              <w:bottom w:val="single" w:sz="4" w:space="0" w:color="auto"/>
              <w:right w:val="single" w:sz="8" w:space="0" w:color="auto"/>
            </w:tcBorders>
            <w:shd w:val="clear" w:color="auto" w:fill="auto"/>
            <w:noWrap/>
            <w:vAlign w:val="bottom"/>
            <w:hideMark/>
          </w:tcPr>
          <w:p w14:paraId="33ECFF51"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3</w:t>
            </w:r>
          </w:p>
        </w:tc>
        <w:tc>
          <w:tcPr>
            <w:tcW w:w="2700" w:type="dxa"/>
            <w:tcBorders>
              <w:top w:val="nil"/>
              <w:left w:val="nil"/>
              <w:bottom w:val="single" w:sz="8" w:space="0" w:color="auto"/>
              <w:right w:val="single" w:sz="8" w:space="0" w:color="auto"/>
            </w:tcBorders>
            <w:shd w:val="clear" w:color="000000" w:fill="92D050"/>
            <w:vAlign w:val="center"/>
            <w:hideMark/>
          </w:tcPr>
          <w:p w14:paraId="260B8B23"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33A54355"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3772F119"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Pole Mount</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4F9823BF"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340" w:type="dxa"/>
            <w:tcBorders>
              <w:top w:val="nil"/>
              <w:left w:val="nil"/>
              <w:bottom w:val="single" w:sz="4" w:space="0" w:color="auto"/>
              <w:right w:val="single" w:sz="8" w:space="0" w:color="auto"/>
            </w:tcBorders>
            <w:shd w:val="clear" w:color="auto" w:fill="auto"/>
            <w:noWrap/>
            <w:vAlign w:val="bottom"/>
            <w:hideMark/>
          </w:tcPr>
          <w:p w14:paraId="1AA04429"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Yes</w:t>
            </w:r>
          </w:p>
        </w:tc>
        <w:tc>
          <w:tcPr>
            <w:tcW w:w="2700" w:type="dxa"/>
            <w:tcBorders>
              <w:top w:val="nil"/>
              <w:left w:val="nil"/>
              <w:bottom w:val="single" w:sz="8" w:space="0" w:color="auto"/>
              <w:right w:val="single" w:sz="8" w:space="0" w:color="auto"/>
            </w:tcBorders>
            <w:shd w:val="clear" w:color="000000" w:fill="92D050"/>
            <w:vAlign w:val="center"/>
            <w:hideMark/>
          </w:tcPr>
          <w:p w14:paraId="11639058"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5D3FB5B5"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6614D2AB"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Weight</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47E2CC34"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16lbs</w:t>
            </w:r>
          </w:p>
        </w:tc>
        <w:tc>
          <w:tcPr>
            <w:tcW w:w="2340" w:type="dxa"/>
            <w:tcBorders>
              <w:top w:val="nil"/>
              <w:left w:val="nil"/>
              <w:bottom w:val="single" w:sz="4" w:space="0" w:color="auto"/>
              <w:right w:val="single" w:sz="8" w:space="0" w:color="auto"/>
            </w:tcBorders>
            <w:shd w:val="clear" w:color="auto" w:fill="auto"/>
            <w:noWrap/>
            <w:vAlign w:val="bottom"/>
            <w:hideMark/>
          </w:tcPr>
          <w:p w14:paraId="62C0B7D0"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14lbs</w:t>
            </w:r>
          </w:p>
        </w:tc>
        <w:tc>
          <w:tcPr>
            <w:tcW w:w="2700" w:type="dxa"/>
            <w:tcBorders>
              <w:top w:val="nil"/>
              <w:left w:val="nil"/>
              <w:bottom w:val="single" w:sz="8" w:space="0" w:color="auto"/>
              <w:right w:val="single" w:sz="8" w:space="0" w:color="auto"/>
            </w:tcBorders>
            <w:shd w:val="clear" w:color="000000" w:fill="FFFF00"/>
            <w:vAlign w:val="center"/>
            <w:hideMark/>
          </w:tcPr>
          <w:p w14:paraId="16588700"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Weight Reduction</w:t>
            </w:r>
          </w:p>
        </w:tc>
      </w:tr>
      <w:tr w:rsidR="00F83361" w:rsidRPr="00214E48" w14:paraId="5B704FE5"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702ACF1F"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Size Dimensions</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3558C775"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9.5 x 11 x 13 inches</w:t>
            </w:r>
          </w:p>
        </w:tc>
        <w:tc>
          <w:tcPr>
            <w:tcW w:w="2340" w:type="dxa"/>
            <w:tcBorders>
              <w:top w:val="nil"/>
              <w:left w:val="nil"/>
              <w:bottom w:val="single" w:sz="4" w:space="0" w:color="auto"/>
              <w:right w:val="single" w:sz="8" w:space="0" w:color="auto"/>
            </w:tcBorders>
            <w:shd w:val="clear" w:color="auto" w:fill="auto"/>
            <w:noWrap/>
            <w:vAlign w:val="bottom"/>
            <w:hideMark/>
          </w:tcPr>
          <w:p w14:paraId="29E89C43"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9.5 x 11 x 13 inches</w:t>
            </w:r>
          </w:p>
        </w:tc>
        <w:tc>
          <w:tcPr>
            <w:tcW w:w="2700" w:type="dxa"/>
            <w:tcBorders>
              <w:top w:val="nil"/>
              <w:left w:val="nil"/>
              <w:bottom w:val="single" w:sz="8" w:space="0" w:color="auto"/>
              <w:right w:val="single" w:sz="8" w:space="0" w:color="auto"/>
            </w:tcBorders>
            <w:shd w:val="clear" w:color="000000" w:fill="92D050"/>
            <w:vAlign w:val="center"/>
            <w:hideMark/>
          </w:tcPr>
          <w:p w14:paraId="5BBF7820"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6FD4F50C"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7EB5F016"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IP Rating</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24C86B6A"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NONE</w:t>
            </w:r>
          </w:p>
        </w:tc>
        <w:tc>
          <w:tcPr>
            <w:tcW w:w="2340" w:type="dxa"/>
            <w:tcBorders>
              <w:top w:val="nil"/>
              <w:left w:val="nil"/>
              <w:bottom w:val="single" w:sz="4" w:space="0" w:color="auto"/>
              <w:right w:val="single" w:sz="8" w:space="0" w:color="auto"/>
            </w:tcBorders>
            <w:shd w:val="clear" w:color="auto" w:fill="auto"/>
            <w:noWrap/>
            <w:vAlign w:val="bottom"/>
            <w:hideMark/>
          </w:tcPr>
          <w:p w14:paraId="37CD78E1"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NONE</w:t>
            </w:r>
          </w:p>
        </w:tc>
        <w:tc>
          <w:tcPr>
            <w:tcW w:w="2700" w:type="dxa"/>
            <w:tcBorders>
              <w:top w:val="nil"/>
              <w:left w:val="nil"/>
              <w:bottom w:val="single" w:sz="8" w:space="0" w:color="auto"/>
              <w:right w:val="single" w:sz="8" w:space="0" w:color="auto"/>
            </w:tcBorders>
            <w:shd w:val="clear" w:color="000000" w:fill="92D050"/>
            <w:vAlign w:val="center"/>
            <w:hideMark/>
          </w:tcPr>
          <w:p w14:paraId="60A3327E"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SAME</w:t>
            </w:r>
          </w:p>
        </w:tc>
      </w:tr>
      <w:tr w:rsidR="00F83361" w:rsidRPr="00214E48" w14:paraId="6E1969D1" w14:textId="77777777" w:rsidTr="00F83361">
        <w:trPr>
          <w:trHeight w:val="294"/>
        </w:trPr>
        <w:tc>
          <w:tcPr>
            <w:tcW w:w="2600" w:type="dxa"/>
            <w:tcBorders>
              <w:top w:val="nil"/>
              <w:left w:val="single" w:sz="8" w:space="0" w:color="auto"/>
              <w:bottom w:val="single" w:sz="4" w:space="0" w:color="auto"/>
              <w:right w:val="nil"/>
            </w:tcBorders>
            <w:shd w:val="clear" w:color="auto" w:fill="auto"/>
            <w:noWrap/>
            <w:vAlign w:val="bottom"/>
            <w:hideMark/>
          </w:tcPr>
          <w:p w14:paraId="57C9AF11"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ID</w:t>
            </w:r>
          </w:p>
        </w:tc>
        <w:tc>
          <w:tcPr>
            <w:tcW w:w="2250" w:type="dxa"/>
            <w:tcBorders>
              <w:top w:val="nil"/>
              <w:left w:val="single" w:sz="8" w:space="0" w:color="auto"/>
              <w:bottom w:val="single" w:sz="4" w:space="0" w:color="auto"/>
              <w:right w:val="single" w:sz="8" w:space="0" w:color="auto"/>
            </w:tcBorders>
            <w:shd w:val="clear" w:color="auto" w:fill="auto"/>
            <w:noWrap/>
            <w:vAlign w:val="bottom"/>
            <w:hideMark/>
          </w:tcPr>
          <w:p w14:paraId="6F4DF39E"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N/A</w:t>
            </w:r>
          </w:p>
        </w:tc>
        <w:tc>
          <w:tcPr>
            <w:tcW w:w="2340" w:type="dxa"/>
            <w:tcBorders>
              <w:top w:val="nil"/>
              <w:left w:val="nil"/>
              <w:bottom w:val="single" w:sz="4" w:space="0" w:color="auto"/>
              <w:right w:val="single" w:sz="8" w:space="0" w:color="auto"/>
            </w:tcBorders>
            <w:shd w:val="clear" w:color="auto" w:fill="auto"/>
            <w:noWrap/>
            <w:vAlign w:val="bottom"/>
            <w:hideMark/>
          </w:tcPr>
          <w:p w14:paraId="1C87E970"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Updated ID</w:t>
            </w:r>
          </w:p>
        </w:tc>
        <w:tc>
          <w:tcPr>
            <w:tcW w:w="2700" w:type="dxa"/>
            <w:tcBorders>
              <w:top w:val="nil"/>
              <w:left w:val="nil"/>
              <w:bottom w:val="single" w:sz="8" w:space="0" w:color="auto"/>
              <w:right w:val="single" w:sz="8" w:space="0" w:color="auto"/>
            </w:tcBorders>
            <w:shd w:val="clear" w:color="000000" w:fill="FFFF00"/>
            <w:vAlign w:val="center"/>
            <w:hideMark/>
          </w:tcPr>
          <w:p w14:paraId="25133D0A"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NEW</w:t>
            </w:r>
          </w:p>
        </w:tc>
      </w:tr>
      <w:tr w:rsidR="00F83361" w:rsidRPr="00214E48" w14:paraId="65E8EF02" w14:textId="77777777" w:rsidTr="00F83361">
        <w:trPr>
          <w:trHeight w:val="294"/>
        </w:trPr>
        <w:tc>
          <w:tcPr>
            <w:tcW w:w="2600" w:type="dxa"/>
            <w:tcBorders>
              <w:top w:val="nil"/>
              <w:left w:val="single" w:sz="8" w:space="0" w:color="auto"/>
              <w:bottom w:val="nil"/>
              <w:right w:val="nil"/>
            </w:tcBorders>
            <w:shd w:val="clear" w:color="auto" w:fill="auto"/>
            <w:noWrap/>
            <w:vAlign w:val="bottom"/>
            <w:hideMark/>
          </w:tcPr>
          <w:p w14:paraId="5FFD782D"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Wireless Instrument/mic</w:t>
            </w:r>
          </w:p>
        </w:tc>
        <w:tc>
          <w:tcPr>
            <w:tcW w:w="2250" w:type="dxa"/>
            <w:tcBorders>
              <w:top w:val="nil"/>
              <w:left w:val="single" w:sz="8" w:space="0" w:color="auto"/>
              <w:bottom w:val="nil"/>
              <w:right w:val="single" w:sz="8" w:space="0" w:color="auto"/>
            </w:tcBorders>
            <w:shd w:val="clear" w:color="auto" w:fill="auto"/>
            <w:noWrap/>
            <w:vAlign w:val="bottom"/>
            <w:hideMark/>
          </w:tcPr>
          <w:p w14:paraId="19F83CED"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N/A</w:t>
            </w:r>
          </w:p>
        </w:tc>
        <w:tc>
          <w:tcPr>
            <w:tcW w:w="2340" w:type="dxa"/>
            <w:tcBorders>
              <w:top w:val="nil"/>
              <w:left w:val="nil"/>
              <w:bottom w:val="nil"/>
              <w:right w:val="single" w:sz="8" w:space="0" w:color="auto"/>
            </w:tcBorders>
            <w:shd w:val="clear" w:color="auto" w:fill="auto"/>
            <w:noWrap/>
            <w:vAlign w:val="bottom"/>
            <w:hideMark/>
          </w:tcPr>
          <w:p w14:paraId="63461D1F"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New Feature</w:t>
            </w:r>
          </w:p>
        </w:tc>
        <w:tc>
          <w:tcPr>
            <w:tcW w:w="2700" w:type="dxa"/>
            <w:tcBorders>
              <w:top w:val="nil"/>
              <w:left w:val="nil"/>
              <w:bottom w:val="single" w:sz="8" w:space="0" w:color="auto"/>
              <w:right w:val="single" w:sz="8" w:space="0" w:color="auto"/>
            </w:tcBorders>
            <w:shd w:val="clear" w:color="000000" w:fill="FFFF00"/>
            <w:vAlign w:val="center"/>
            <w:hideMark/>
          </w:tcPr>
          <w:p w14:paraId="13D823FA"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NEW</w:t>
            </w:r>
          </w:p>
        </w:tc>
      </w:tr>
      <w:tr w:rsidR="00F83361" w:rsidRPr="00214E48" w14:paraId="6A2A2C3E" w14:textId="77777777" w:rsidTr="00F83361">
        <w:trPr>
          <w:trHeight w:val="294"/>
        </w:trPr>
        <w:tc>
          <w:tcPr>
            <w:tcW w:w="2600" w:type="dxa"/>
            <w:tcBorders>
              <w:top w:val="nil"/>
              <w:left w:val="single" w:sz="8" w:space="0" w:color="auto"/>
              <w:bottom w:val="single" w:sz="8" w:space="0" w:color="auto"/>
              <w:right w:val="nil"/>
            </w:tcBorders>
            <w:shd w:val="clear" w:color="auto" w:fill="auto"/>
            <w:noWrap/>
            <w:vAlign w:val="bottom"/>
            <w:hideMark/>
          </w:tcPr>
          <w:p w14:paraId="3425FA9E" w14:textId="77777777" w:rsidR="00F83361" w:rsidRPr="00214E48" w:rsidRDefault="00F83361" w:rsidP="007C3F92">
            <w:pPr>
              <w:rPr>
                <w:rFonts w:ascii="Calibri" w:eastAsia="Times New Roman" w:hAnsi="Calibri" w:cs="Calibri"/>
                <w:color w:val="000000"/>
                <w:szCs w:val="22"/>
              </w:rPr>
            </w:pPr>
            <w:r w:rsidRPr="00214E48">
              <w:rPr>
                <w:rFonts w:ascii="Calibri" w:eastAsia="Times New Roman" w:hAnsi="Calibri" w:cs="Calibri"/>
                <w:color w:val="000000"/>
                <w:szCs w:val="22"/>
              </w:rPr>
              <w:t>Audio Streaming over USB</w:t>
            </w:r>
          </w:p>
        </w:tc>
        <w:tc>
          <w:tcPr>
            <w:tcW w:w="2250" w:type="dxa"/>
            <w:tcBorders>
              <w:top w:val="nil"/>
              <w:left w:val="single" w:sz="8" w:space="0" w:color="auto"/>
              <w:bottom w:val="single" w:sz="8" w:space="0" w:color="auto"/>
              <w:right w:val="single" w:sz="8" w:space="0" w:color="auto"/>
            </w:tcBorders>
            <w:shd w:val="clear" w:color="auto" w:fill="auto"/>
            <w:noWrap/>
            <w:vAlign w:val="bottom"/>
            <w:hideMark/>
          </w:tcPr>
          <w:p w14:paraId="300C3F8A"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N/A</w:t>
            </w:r>
          </w:p>
        </w:tc>
        <w:tc>
          <w:tcPr>
            <w:tcW w:w="2340" w:type="dxa"/>
            <w:tcBorders>
              <w:top w:val="nil"/>
              <w:left w:val="nil"/>
              <w:bottom w:val="single" w:sz="8" w:space="0" w:color="auto"/>
              <w:right w:val="single" w:sz="8" w:space="0" w:color="auto"/>
            </w:tcBorders>
            <w:shd w:val="clear" w:color="auto" w:fill="auto"/>
            <w:noWrap/>
            <w:vAlign w:val="bottom"/>
            <w:hideMark/>
          </w:tcPr>
          <w:p w14:paraId="60EE5730" w14:textId="77777777" w:rsidR="00F83361" w:rsidRPr="00214E48" w:rsidRDefault="00F83361" w:rsidP="007C3F92">
            <w:pPr>
              <w:jc w:val="center"/>
              <w:rPr>
                <w:rFonts w:ascii="Calibri" w:eastAsia="Times New Roman" w:hAnsi="Calibri" w:cs="Calibri"/>
                <w:color w:val="000000"/>
                <w:szCs w:val="22"/>
              </w:rPr>
            </w:pPr>
            <w:r w:rsidRPr="00214E48">
              <w:rPr>
                <w:rFonts w:ascii="Calibri" w:eastAsia="Times New Roman" w:hAnsi="Calibri" w:cs="Calibri"/>
                <w:color w:val="000000"/>
                <w:szCs w:val="22"/>
              </w:rPr>
              <w:t>New Feature</w:t>
            </w:r>
          </w:p>
        </w:tc>
        <w:tc>
          <w:tcPr>
            <w:tcW w:w="2700" w:type="dxa"/>
            <w:tcBorders>
              <w:top w:val="nil"/>
              <w:left w:val="nil"/>
              <w:bottom w:val="single" w:sz="8" w:space="0" w:color="auto"/>
              <w:right w:val="single" w:sz="8" w:space="0" w:color="auto"/>
            </w:tcBorders>
            <w:shd w:val="clear" w:color="000000" w:fill="FFFF00"/>
            <w:vAlign w:val="center"/>
            <w:hideMark/>
          </w:tcPr>
          <w:p w14:paraId="3293C646" w14:textId="77777777" w:rsidR="00F83361" w:rsidRPr="00214E48" w:rsidRDefault="00F83361" w:rsidP="007C3F92">
            <w:pPr>
              <w:jc w:val="center"/>
              <w:rPr>
                <w:rFonts w:ascii="Calibri" w:eastAsia="Times New Roman" w:hAnsi="Calibri" w:cs="Calibri"/>
                <w:color w:val="000000"/>
                <w:sz w:val="20"/>
              </w:rPr>
            </w:pPr>
            <w:r w:rsidRPr="00214E48">
              <w:rPr>
                <w:rFonts w:ascii="Calibri" w:eastAsia="Times New Roman" w:hAnsi="Calibri" w:cs="Calibri"/>
                <w:color w:val="000000"/>
                <w:sz w:val="20"/>
              </w:rPr>
              <w:t>NEW</w:t>
            </w:r>
          </w:p>
        </w:tc>
      </w:tr>
    </w:tbl>
    <w:p w14:paraId="2D9F6728" w14:textId="063BD109" w:rsidR="000379B2" w:rsidRDefault="00F66743" w:rsidP="000379B2">
      <w:pPr>
        <w:pStyle w:val="15subheading"/>
      </w:pPr>
      <w:bookmarkStart w:id="2" w:name="_Toc152921957"/>
      <w:r>
        <w:t>Part Numbers</w:t>
      </w:r>
      <w:bookmarkEnd w:id="2"/>
    </w:p>
    <w:p w14:paraId="48088638" w14:textId="7DE5E86C" w:rsidR="00F66743" w:rsidRDefault="00F66743" w:rsidP="00F66743">
      <w:pPr>
        <w:pStyle w:val="Default"/>
        <w:ind w:left="720"/>
        <w:rPr>
          <w:rFonts w:cs="Arial"/>
          <w:szCs w:val="22"/>
        </w:rPr>
      </w:pPr>
      <w:r w:rsidRPr="009E4699">
        <w:rPr>
          <w:rFonts w:cs="Arial"/>
          <w:szCs w:val="22"/>
        </w:rPr>
        <w:t xml:space="preserve">Baby Yoda will be customized for worldwide sales in distribution on the pack-out-line (POL).  The unit’s power supply can handle universal AC input voltage and frequency, but the mains cord is configured per the regions in the table.  </w:t>
      </w:r>
    </w:p>
    <w:p w14:paraId="78126B38" w14:textId="0A7A2C88" w:rsidR="007772B6" w:rsidRDefault="007772B6" w:rsidP="00F66743">
      <w:pPr>
        <w:pStyle w:val="Default"/>
        <w:ind w:left="720"/>
        <w:rPr>
          <w:rFonts w:cs="Arial"/>
          <w:szCs w:val="22"/>
        </w:rPr>
      </w:pPr>
    </w:p>
    <w:p w14:paraId="209BF3E1" w14:textId="77777777" w:rsidR="007772B6" w:rsidRDefault="007772B6" w:rsidP="007772B6">
      <w:pPr>
        <w:pStyle w:val="Default"/>
        <w:ind w:left="720"/>
        <w:rPr>
          <w:rFonts w:cs="Arial"/>
          <w:szCs w:val="22"/>
        </w:rPr>
      </w:pPr>
      <w:r w:rsidRPr="009E4699">
        <w:rPr>
          <w:rFonts w:cs="Arial"/>
          <w:szCs w:val="22"/>
        </w:rPr>
        <w:t>Baby Yoda base model PN:  869583</w:t>
      </w:r>
    </w:p>
    <w:tbl>
      <w:tblPr>
        <w:tblW w:w="1018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48"/>
        <w:gridCol w:w="3240"/>
      </w:tblGrid>
      <w:tr w:rsidR="007772B6" w14:paraId="42DA670A" w14:textId="77777777" w:rsidTr="005D6538">
        <w:trPr>
          <w:trHeight w:val="300"/>
        </w:trPr>
        <w:tc>
          <w:tcPr>
            <w:tcW w:w="6948" w:type="dxa"/>
            <w:shd w:val="clear" w:color="auto" w:fill="8EA9DB"/>
            <w:noWrap/>
            <w:tcMar>
              <w:top w:w="0" w:type="dxa"/>
              <w:left w:w="108" w:type="dxa"/>
              <w:bottom w:w="0" w:type="dxa"/>
              <w:right w:w="108" w:type="dxa"/>
            </w:tcMar>
            <w:vAlign w:val="center"/>
            <w:hideMark/>
          </w:tcPr>
          <w:p w14:paraId="1142FD1E" w14:textId="77777777" w:rsidR="007772B6" w:rsidRDefault="007772B6" w:rsidP="005D6538">
            <w:pPr>
              <w:jc w:val="center"/>
              <w:rPr>
                <w:color w:val="000000"/>
              </w:rPr>
            </w:pPr>
            <w:r>
              <w:rPr>
                <w:color w:val="000000"/>
              </w:rPr>
              <w:t>SKU</w:t>
            </w:r>
          </w:p>
        </w:tc>
        <w:tc>
          <w:tcPr>
            <w:tcW w:w="3240" w:type="dxa"/>
            <w:shd w:val="clear" w:color="auto" w:fill="8EA9DB"/>
            <w:noWrap/>
            <w:tcMar>
              <w:top w:w="0" w:type="dxa"/>
              <w:left w:w="108" w:type="dxa"/>
              <w:bottom w:w="0" w:type="dxa"/>
              <w:right w:w="108" w:type="dxa"/>
            </w:tcMar>
            <w:vAlign w:val="center"/>
            <w:hideMark/>
          </w:tcPr>
          <w:p w14:paraId="51F5195A" w14:textId="77777777" w:rsidR="007772B6" w:rsidRDefault="007772B6" w:rsidP="005D6538">
            <w:pPr>
              <w:jc w:val="center"/>
              <w:rPr>
                <w:color w:val="000000"/>
              </w:rPr>
            </w:pPr>
            <w:r>
              <w:rPr>
                <w:color w:val="000000"/>
              </w:rPr>
              <w:t>Description</w:t>
            </w:r>
          </w:p>
        </w:tc>
      </w:tr>
      <w:tr w:rsidR="007772B6" w:rsidRPr="00D53B91" w14:paraId="107C911D" w14:textId="77777777" w:rsidTr="005D6538">
        <w:trPr>
          <w:trHeight w:val="300"/>
        </w:trPr>
        <w:tc>
          <w:tcPr>
            <w:tcW w:w="6948" w:type="dxa"/>
            <w:noWrap/>
            <w:tcMar>
              <w:top w:w="0" w:type="dxa"/>
              <w:left w:w="108" w:type="dxa"/>
              <w:bottom w:w="0" w:type="dxa"/>
              <w:right w:w="108" w:type="dxa"/>
            </w:tcMar>
            <w:vAlign w:val="center"/>
            <w:hideMark/>
          </w:tcPr>
          <w:p w14:paraId="4FAFC033" w14:textId="77777777" w:rsidR="007772B6" w:rsidRDefault="007772B6" w:rsidP="005D6538">
            <w:pPr>
              <w:jc w:val="center"/>
              <w:rPr>
                <w:color w:val="000000"/>
              </w:rPr>
            </w:pPr>
            <w:r>
              <w:rPr>
                <w:color w:val="000000"/>
              </w:rPr>
              <w:t>865130-0100 - ON CN 088445</w:t>
            </w:r>
          </w:p>
        </w:tc>
        <w:tc>
          <w:tcPr>
            <w:tcW w:w="3240" w:type="dxa"/>
            <w:noWrap/>
            <w:tcMar>
              <w:top w:w="0" w:type="dxa"/>
              <w:left w:w="108" w:type="dxa"/>
              <w:bottom w:w="0" w:type="dxa"/>
              <w:right w:w="108" w:type="dxa"/>
            </w:tcMar>
            <w:vAlign w:val="center"/>
            <w:hideMark/>
          </w:tcPr>
          <w:p w14:paraId="246D4F01" w14:textId="77777777" w:rsidR="007772B6" w:rsidRDefault="007772B6" w:rsidP="005D6538">
            <w:pPr>
              <w:jc w:val="center"/>
              <w:rPr>
                <w:color w:val="000000"/>
              </w:rPr>
            </w:pPr>
            <w:r>
              <w:rPr>
                <w:color w:val="000000"/>
              </w:rPr>
              <w:t>no Cord</w:t>
            </w:r>
          </w:p>
        </w:tc>
      </w:tr>
      <w:tr w:rsidR="007772B6" w14:paraId="5BD6CF5B" w14:textId="77777777" w:rsidTr="005D6538">
        <w:trPr>
          <w:trHeight w:val="300"/>
        </w:trPr>
        <w:tc>
          <w:tcPr>
            <w:tcW w:w="6948" w:type="dxa"/>
            <w:noWrap/>
            <w:tcMar>
              <w:top w:w="0" w:type="dxa"/>
              <w:left w:w="108" w:type="dxa"/>
              <w:bottom w:w="0" w:type="dxa"/>
              <w:right w:w="108" w:type="dxa"/>
            </w:tcMar>
            <w:vAlign w:val="center"/>
            <w:hideMark/>
          </w:tcPr>
          <w:p w14:paraId="15D7BE69" w14:textId="77777777" w:rsidR="007772B6" w:rsidRDefault="007772B6" w:rsidP="005D6538">
            <w:pPr>
              <w:jc w:val="center"/>
              <w:rPr>
                <w:color w:val="000000"/>
              </w:rPr>
            </w:pPr>
            <w:r>
              <w:rPr>
                <w:color w:val="000000"/>
              </w:rPr>
              <w:t>869583-1110 - ON CN 088445</w:t>
            </w:r>
          </w:p>
        </w:tc>
        <w:tc>
          <w:tcPr>
            <w:tcW w:w="3240" w:type="dxa"/>
            <w:noWrap/>
            <w:tcMar>
              <w:top w:w="0" w:type="dxa"/>
              <w:left w:w="108" w:type="dxa"/>
              <w:bottom w:w="0" w:type="dxa"/>
              <w:right w:w="108" w:type="dxa"/>
            </w:tcMar>
            <w:vAlign w:val="center"/>
            <w:hideMark/>
          </w:tcPr>
          <w:p w14:paraId="10B07074" w14:textId="77777777" w:rsidR="007772B6" w:rsidRDefault="007772B6" w:rsidP="005D6538">
            <w:pPr>
              <w:jc w:val="center"/>
              <w:rPr>
                <w:color w:val="000000"/>
              </w:rPr>
            </w:pPr>
            <w:r>
              <w:rPr>
                <w:color w:val="000000"/>
              </w:rPr>
              <w:t>120V,US</w:t>
            </w:r>
          </w:p>
        </w:tc>
      </w:tr>
      <w:tr w:rsidR="007772B6" w14:paraId="61BD420B" w14:textId="77777777" w:rsidTr="005D6538">
        <w:trPr>
          <w:trHeight w:val="300"/>
        </w:trPr>
        <w:tc>
          <w:tcPr>
            <w:tcW w:w="6948" w:type="dxa"/>
            <w:noWrap/>
            <w:tcMar>
              <w:top w:w="0" w:type="dxa"/>
              <w:left w:w="108" w:type="dxa"/>
              <w:bottom w:w="0" w:type="dxa"/>
              <w:right w:w="108" w:type="dxa"/>
            </w:tcMar>
            <w:vAlign w:val="center"/>
            <w:hideMark/>
          </w:tcPr>
          <w:p w14:paraId="5ADDBF42" w14:textId="77777777" w:rsidR="007772B6" w:rsidRDefault="007772B6" w:rsidP="005D6538">
            <w:pPr>
              <w:jc w:val="center"/>
              <w:rPr>
                <w:color w:val="000000"/>
              </w:rPr>
            </w:pPr>
            <w:r>
              <w:rPr>
                <w:color w:val="000000"/>
              </w:rPr>
              <w:t>869583-2100 - ON CN 088445</w:t>
            </w:r>
          </w:p>
        </w:tc>
        <w:tc>
          <w:tcPr>
            <w:tcW w:w="3240" w:type="dxa"/>
            <w:noWrap/>
            <w:tcMar>
              <w:top w:w="0" w:type="dxa"/>
              <w:left w:w="108" w:type="dxa"/>
              <w:bottom w:w="0" w:type="dxa"/>
              <w:right w:w="108" w:type="dxa"/>
            </w:tcMar>
            <w:vAlign w:val="center"/>
            <w:hideMark/>
          </w:tcPr>
          <w:p w14:paraId="07FF21B8" w14:textId="77777777" w:rsidR="007772B6" w:rsidRDefault="007772B6" w:rsidP="005D6538">
            <w:pPr>
              <w:jc w:val="center"/>
              <w:rPr>
                <w:color w:val="000000"/>
              </w:rPr>
            </w:pPr>
            <w:r>
              <w:rPr>
                <w:color w:val="000000"/>
              </w:rPr>
              <w:t>230V,EU</w:t>
            </w:r>
          </w:p>
        </w:tc>
      </w:tr>
      <w:tr w:rsidR="007772B6" w14:paraId="37FC48C1" w14:textId="77777777" w:rsidTr="005D6538">
        <w:trPr>
          <w:trHeight w:val="300"/>
        </w:trPr>
        <w:tc>
          <w:tcPr>
            <w:tcW w:w="6948" w:type="dxa"/>
            <w:noWrap/>
            <w:tcMar>
              <w:top w:w="0" w:type="dxa"/>
              <w:left w:w="108" w:type="dxa"/>
              <w:bottom w:w="0" w:type="dxa"/>
              <w:right w:w="108" w:type="dxa"/>
            </w:tcMar>
            <w:vAlign w:val="center"/>
            <w:hideMark/>
          </w:tcPr>
          <w:p w14:paraId="349B94A9" w14:textId="77777777" w:rsidR="007772B6" w:rsidRDefault="007772B6" w:rsidP="005D6538">
            <w:pPr>
              <w:jc w:val="center"/>
              <w:rPr>
                <w:color w:val="000000"/>
              </w:rPr>
            </w:pPr>
            <w:r>
              <w:rPr>
                <w:color w:val="000000"/>
              </w:rPr>
              <w:t>869583-3140 - ON CN 088445</w:t>
            </w:r>
          </w:p>
        </w:tc>
        <w:tc>
          <w:tcPr>
            <w:tcW w:w="3240" w:type="dxa"/>
            <w:noWrap/>
            <w:tcMar>
              <w:top w:w="0" w:type="dxa"/>
              <w:left w:w="108" w:type="dxa"/>
              <w:bottom w:w="0" w:type="dxa"/>
              <w:right w:w="108" w:type="dxa"/>
            </w:tcMar>
            <w:vAlign w:val="center"/>
            <w:hideMark/>
          </w:tcPr>
          <w:p w14:paraId="4FA2EA1D" w14:textId="77777777" w:rsidR="007772B6" w:rsidRDefault="007772B6" w:rsidP="005D6538">
            <w:pPr>
              <w:jc w:val="center"/>
              <w:rPr>
                <w:color w:val="000000"/>
              </w:rPr>
            </w:pPr>
            <w:r>
              <w:rPr>
                <w:color w:val="000000"/>
              </w:rPr>
              <w:t>100V,JP</w:t>
            </w:r>
          </w:p>
        </w:tc>
      </w:tr>
      <w:tr w:rsidR="007772B6" w14:paraId="233A78A1" w14:textId="77777777" w:rsidTr="005D6538">
        <w:trPr>
          <w:trHeight w:val="300"/>
        </w:trPr>
        <w:tc>
          <w:tcPr>
            <w:tcW w:w="6948" w:type="dxa"/>
            <w:noWrap/>
            <w:tcMar>
              <w:top w:w="0" w:type="dxa"/>
              <w:left w:w="108" w:type="dxa"/>
              <w:bottom w:w="0" w:type="dxa"/>
              <w:right w:w="108" w:type="dxa"/>
            </w:tcMar>
            <w:vAlign w:val="center"/>
            <w:hideMark/>
          </w:tcPr>
          <w:p w14:paraId="647FF55E" w14:textId="77777777" w:rsidR="007772B6" w:rsidRDefault="007772B6" w:rsidP="005D6538">
            <w:pPr>
              <w:jc w:val="center"/>
              <w:rPr>
                <w:color w:val="000000"/>
              </w:rPr>
            </w:pPr>
            <w:r>
              <w:rPr>
                <w:color w:val="000000"/>
              </w:rPr>
              <w:t>869583-2120 - ON CN 088445</w:t>
            </w:r>
          </w:p>
        </w:tc>
        <w:tc>
          <w:tcPr>
            <w:tcW w:w="3240" w:type="dxa"/>
            <w:noWrap/>
            <w:tcMar>
              <w:top w:w="0" w:type="dxa"/>
              <w:left w:w="108" w:type="dxa"/>
              <w:bottom w:w="0" w:type="dxa"/>
              <w:right w:w="108" w:type="dxa"/>
            </w:tcMar>
            <w:vAlign w:val="center"/>
            <w:hideMark/>
          </w:tcPr>
          <w:p w14:paraId="1BF50E83" w14:textId="77777777" w:rsidR="007772B6" w:rsidRDefault="007772B6" w:rsidP="005D6538">
            <w:pPr>
              <w:jc w:val="center"/>
              <w:rPr>
                <w:color w:val="000000"/>
              </w:rPr>
            </w:pPr>
            <w:r>
              <w:rPr>
                <w:color w:val="000000"/>
              </w:rPr>
              <w:t>230V,UK</w:t>
            </w:r>
          </w:p>
        </w:tc>
      </w:tr>
      <w:tr w:rsidR="007772B6" w14:paraId="09EE4FA3" w14:textId="77777777" w:rsidTr="005D6538">
        <w:trPr>
          <w:trHeight w:val="300"/>
        </w:trPr>
        <w:tc>
          <w:tcPr>
            <w:tcW w:w="6948" w:type="dxa"/>
            <w:noWrap/>
            <w:tcMar>
              <w:top w:w="0" w:type="dxa"/>
              <w:left w:w="108" w:type="dxa"/>
              <w:bottom w:w="0" w:type="dxa"/>
              <w:right w:w="108" w:type="dxa"/>
            </w:tcMar>
            <w:vAlign w:val="center"/>
            <w:hideMark/>
          </w:tcPr>
          <w:p w14:paraId="15328571" w14:textId="77777777" w:rsidR="007772B6" w:rsidRDefault="007772B6" w:rsidP="005D6538">
            <w:pPr>
              <w:jc w:val="center"/>
              <w:rPr>
                <w:color w:val="000000"/>
              </w:rPr>
            </w:pPr>
            <w:r>
              <w:rPr>
                <w:color w:val="000000"/>
              </w:rPr>
              <w:t>869583-5100 - ON CN 088445</w:t>
            </w:r>
          </w:p>
        </w:tc>
        <w:tc>
          <w:tcPr>
            <w:tcW w:w="3240" w:type="dxa"/>
            <w:noWrap/>
            <w:tcMar>
              <w:top w:w="0" w:type="dxa"/>
              <w:left w:w="108" w:type="dxa"/>
              <w:bottom w:w="0" w:type="dxa"/>
              <w:right w:w="108" w:type="dxa"/>
            </w:tcMar>
            <w:vAlign w:val="center"/>
            <w:hideMark/>
          </w:tcPr>
          <w:p w14:paraId="4E36086E" w14:textId="77777777" w:rsidR="007772B6" w:rsidRDefault="007772B6" w:rsidP="005D6538">
            <w:pPr>
              <w:jc w:val="center"/>
              <w:rPr>
                <w:color w:val="000000"/>
              </w:rPr>
            </w:pPr>
            <w:r>
              <w:rPr>
                <w:color w:val="000000"/>
              </w:rPr>
              <w:t>230V,AU</w:t>
            </w:r>
          </w:p>
        </w:tc>
      </w:tr>
      <w:tr w:rsidR="007772B6" w14:paraId="450628DD" w14:textId="77777777" w:rsidTr="005D6538">
        <w:trPr>
          <w:trHeight w:val="300"/>
        </w:trPr>
        <w:tc>
          <w:tcPr>
            <w:tcW w:w="6948" w:type="dxa"/>
            <w:noWrap/>
            <w:tcMar>
              <w:top w:w="0" w:type="dxa"/>
              <w:left w:w="108" w:type="dxa"/>
              <w:bottom w:w="0" w:type="dxa"/>
              <w:right w:w="108" w:type="dxa"/>
            </w:tcMar>
            <w:vAlign w:val="center"/>
            <w:hideMark/>
          </w:tcPr>
          <w:p w14:paraId="1671D45E" w14:textId="77777777" w:rsidR="007772B6" w:rsidRDefault="007772B6" w:rsidP="005D6538">
            <w:pPr>
              <w:jc w:val="center"/>
              <w:rPr>
                <w:color w:val="000000"/>
              </w:rPr>
            </w:pPr>
            <w:r>
              <w:rPr>
                <w:color w:val="000000"/>
              </w:rPr>
              <w:t>869583-2130 - ON CN 088445</w:t>
            </w:r>
          </w:p>
        </w:tc>
        <w:tc>
          <w:tcPr>
            <w:tcW w:w="3240" w:type="dxa"/>
            <w:noWrap/>
            <w:tcMar>
              <w:top w:w="0" w:type="dxa"/>
              <w:left w:w="108" w:type="dxa"/>
              <w:bottom w:w="0" w:type="dxa"/>
              <w:right w:w="108" w:type="dxa"/>
            </w:tcMar>
            <w:vAlign w:val="center"/>
            <w:hideMark/>
          </w:tcPr>
          <w:p w14:paraId="27ECDDCF" w14:textId="77777777" w:rsidR="007772B6" w:rsidRDefault="007772B6" w:rsidP="005D6538">
            <w:pPr>
              <w:jc w:val="center"/>
              <w:rPr>
                <w:color w:val="000000"/>
              </w:rPr>
            </w:pPr>
            <w:r>
              <w:rPr>
                <w:color w:val="000000"/>
              </w:rPr>
              <w:t>230V, India</w:t>
            </w:r>
          </w:p>
        </w:tc>
      </w:tr>
      <w:tr w:rsidR="007772B6" w14:paraId="1B194607" w14:textId="77777777" w:rsidTr="005D6538">
        <w:trPr>
          <w:trHeight w:val="300"/>
        </w:trPr>
        <w:tc>
          <w:tcPr>
            <w:tcW w:w="6948" w:type="dxa"/>
            <w:noWrap/>
            <w:tcMar>
              <w:top w:w="0" w:type="dxa"/>
              <w:left w:w="108" w:type="dxa"/>
              <w:bottom w:w="0" w:type="dxa"/>
              <w:right w:w="108" w:type="dxa"/>
            </w:tcMar>
            <w:vAlign w:val="center"/>
            <w:hideMark/>
          </w:tcPr>
          <w:p w14:paraId="185A77E3" w14:textId="77777777" w:rsidR="007772B6" w:rsidRDefault="007772B6" w:rsidP="005D6538">
            <w:pPr>
              <w:jc w:val="center"/>
              <w:rPr>
                <w:color w:val="000000"/>
              </w:rPr>
            </w:pPr>
            <w:r>
              <w:rPr>
                <w:color w:val="000000"/>
              </w:rPr>
              <w:t>869711-0010 - ON CN 088472</w:t>
            </w:r>
          </w:p>
        </w:tc>
        <w:tc>
          <w:tcPr>
            <w:tcW w:w="3240" w:type="dxa"/>
            <w:noWrap/>
            <w:tcMar>
              <w:top w:w="0" w:type="dxa"/>
              <w:left w:w="108" w:type="dxa"/>
              <w:bottom w:w="0" w:type="dxa"/>
              <w:right w:w="108" w:type="dxa"/>
            </w:tcMar>
            <w:vAlign w:val="center"/>
            <w:hideMark/>
          </w:tcPr>
          <w:p w14:paraId="61B5EB85" w14:textId="77777777" w:rsidR="007772B6" w:rsidRDefault="007772B6" w:rsidP="005D6538">
            <w:pPr>
              <w:jc w:val="center"/>
              <w:rPr>
                <w:color w:val="000000"/>
              </w:rPr>
            </w:pPr>
            <w:r>
              <w:rPr>
                <w:color w:val="000000"/>
              </w:rPr>
              <w:t>XLR Transmitter</w:t>
            </w:r>
          </w:p>
        </w:tc>
      </w:tr>
      <w:tr w:rsidR="007772B6" w14:paraId="790B52EB" w14:textId="77777777" w:rsidTr="005D6538">
        <w:trPr>
          <w:trHeight w:val="300"/>
        </w:trPr>
        <w:tc>
          <w:tcPr>
            <w:tcW w:w="6948" w:type="dxa"/>
            <w:noWrap/>
            <w:tcMar>
              <w:top w:w="0" w:type="dxa"/>
              <w:left w:w="108" w:type="dxa"/>
              <w:bottom w:w="0" w:type="dxa"/>
              <w:right w:w="108" w:type="dxa"/>
            </w:tcMar>
            <w:vAlign w:val="center"/>
            <w:hideMark/>
          </w:tcPr>
          <w:p w14:paraId="33A045EC" w14:textId="77777777" w:rsidR="007772B6" w:rsidRDefault="007772B6" w:rsidP="005D6538">
            <w:pPr>
              <w:jc w:val="center"/>
              <w:rPr>
                <w:color w:val="000000"/>
              </w:rPr>
            </w:pPr>
            <w:r>
              <w:rPr>
                <w:color w:val="000000"/>
              </w:rPr>
              <w:t>869712-0010 - ON CN 088472</w:t>
            </w:r>
          </w:p>
        </w:tc>
        <w:tc>
          <w:tcPr>
            <w:tcW w:w="3240" w:type="dxa"/>
            <w:noWrap/>
            <w:tcMar>
              <w:top w:w="0" w:type="dxa"/>
              <w:left w:w="108" w:type="dxa"/>
              <w:bottom w:w="0" w:type="dxa"/>
              <w:right w:w="108" w:type="dxa"/>
            </w:tcMar>
            <w:vAlign w:val="center"/>
            <w:hideMark/>
          </w:tcPr>
          <w:p w14:paraId="26A73E3C" w14:textId="77777777" w:rsidR="007772B6" w:rsidRDefault="007772B6" w:rsidP="005D6538">
            <w:pPr>
              <w:jc w:val="center"/>
              <w:rPr>
                <w:color w:val="000000"/>
              </w:rPr>
            </w:pPr>
            <w:r>
              <w:rPr>
                <w:color w:val="000000"/>
              </w:rPr>
              <w:t>¼" Transmitter</w:t>
            </w:r>
          </w:p>
        </w:tc>
      </w:tr>
      <w:tr w:rsidR="007772B6" w14:paraId="0E487AAA" w14:textId="77777777" w:rsidTr="005D6538">
        <w:trPr>
          <w:trHeight w:val="300"/>
        </w:trPr>
        <w:tc>
          <w:tcPr>
            <w:tcW w:w="6948" w:type="dxa"/>
            <w:noWrap/>
            <w:tcMar>
              <w:top w:w="0" w:type="dxa"/>
              <w:left w:w="108" w:type="dxa"/>
              <w:bottom w:w="0" w:type="dxa"/>
              <w:right w:w="108" w:type="dxa"/>
            </w:tcMar>
            <w:vAlign w:val="center"/>
            <w:hideMark/>
          </w:tcPr>
          <w:p w14:paraId="4278FA61" w14:textId="77777777" w:rsidR="007772B6" w:rsidRDefault="007772B6" w:rsidP="005D6538">
            <w:pPr>
              <w:jc w:val="center"/>
              <w:rPr>
                <w:color w:val="000000"/>
              </w:rPr>
            </w:pPr>
            <w:r>
              <w:rPr>
                <w:color w:val="000000"/>
              </w:rPr>
              <w:t>869713-0010 - ON CN 088472</w:t>
            </w:r>
          </w:p>
        </w:tc>
        <w:tc>
          <w:tcPr>
            <w:tcW w:w="3240" w:type="dxa"/>
            <w:noWrap/>
            <w:tcMar>
              <w:top w:w="0" w:type="dxa"/>
              <w:left w:w="108" w:type="dxa"/>
              <w:bottom w:w="0" w:type="dxa"/>
              <w:right w:w="108" w:type="dxa"/>
            </w:tcMar>
            <w:vAlign w:val="center"/>
            <w:hideMark/>
          </w:tcPr>
          <w:p w14:paraId="362A4291" w14:textId="77777777" w:rsidR="007772B6" w:rsidRDefault="007772B6" w:rsidP="005D6538">
            <w:pPr>
              <w:jc w:val="center"/>
              <w:rPr>
                <w:color w:val="000000"/>
              </w:rPr>
            </w:pPr>
            <w:r>
              <w:rPr>
                <w:color w:val="000000"/>
              </w:rPr>
              <w:t>Battery</w:t>
            </w:r>
          </w:p>
        </w:tc>
      </w:tr>
      <w:tr w:rsidR="007772B6" w14:paraId="09BC1E73" w14:textId="77777777" w:rsidTr="005D6538">
        <w:trPr>
          <w:trHeight w:val="300"/>
        </w:trPr>
        <w:tc>
          <w:tcPr>
            <w:tcW w:w="6948" w:type="dxa"/>
            <w:noWrap/>
            <w:tcMar>
              <w:top w:w="0" w:type="dxa"/>
              <w:left w:w="108" w:type="dxa"/>
              <w:bottom w:w="0" w:type="dxa"/>
              <w:right w:w="108" w:type="dxa"/>
            </w:tcMar>
            <w:vAlign w:val="center"/>
            <w:hideMark/>
          </w:tcPr>
          <w:p w14:paraId="0D9671E6" w14:textId="77777777" w:rsidR="007772B6" w:rsidRDefault="007772B6" w:rsidP="005D6538">
            <w:pPr>
              <w:jc w:val="center"/>
              <w:rPr>
                <w:color w:val="000000"/>
              </w:rPr>
            </w:pPr>
            <w:r>
              <w:rPr>
                <w:color w:val="000000"/>
              </w:rPr>
              <w:t xml:space="preserve">869719-0010 </w:t>
            </w:r>
          </w:p>
        </w:tc>
        <w:tc>
          <w:tcPr>
            <w:tcW w:w="3240" w:type="dxa"/>
            <w:noWrap/>
            <w:tcMar>
              <w:top w:w="0" w:type="dxa"/>
              <w:left w:w="108" w:type="dxa"/>
              <w:bottom w:w="0" w:type="dxa"/>
              <w:right w:w="108" w:type="dxa"/>
            </w:tcMar>
            <w:vAlign w:val="center"/>
            <w:hideMark/>
          </w:tcPr>
          <w:p w14:paraId="5F9C497D" w14:textId="77777777" w:rsidR="007772B6" w:rsidRDefault="007772B6" w:rsidP="005D6538">
            <w:pPr>
              <w:jc w:val="center"/>
              <w:rPr>
                <w:color w:val="000000"/>
              </w:rPr>
            </w:pPr>
            <w:r>
              <w:rPr>
                <w:color w:val="000000"/>
              </w:rPr>
              <w:t>Slipcover</w:t>
            </w:r>
          </w:p>
        </w:tc>
      </w:tr>
      <w:tr w:rsidR="007772B6" w14:paraId="56CD4A34" w14:textId="77777777" w:rsidTr="005D6538">
        <w:trPr>
          <w:trHeight w:val="300"/>
        </w:trPr>
        <w:tc>
          <w:tcPr>
            <w:tcW w:w="6948" w:type="dxa"/>
            <w:noWrap/>
            <w:tcMar>
              <w:top w:w="0" w:type="dxa"/>
              <w:left w:w="108" w:type="dxa"/>
              <w:bottom w:w="0" w:type="dxa"/>
              <w:right w:w="108" w:type="dxa"/>
            </w:tcMar>
            <w:vAlign w:val="center"/>
            <w:hideMark/>
          </w:tcPr>
          <w:p w14:paraId="10E8D3AF" w14:textId="77777777" w:rsidR="007772B6" w:rsidRDefault="007772B6" w:rsidP="005D6538">
            <w:pPr>
              <w:jc w:val="center"/>
              <w:rPr>
                <w:color w:val="000000"/>
              </w:rPr>
            </w:pPr>
            <w:r>
              <w:rPr>
                <w:color w:val="000000"/>
              </w:rPr>
              <w:t>869721-0010 - ON CN 088472</w:t>
            </w:r>
          </w:p>
        </w:tc>
        <w:tc>
          <w:tcPr>
            <w:tcW w:w="3240" w:type="dxa"/>
            <w:noWrap/>
            <w:tcMar>
              <w:top w:w="0" w:type="dxa"/>
              <w:left w:w="108" w:type="dxa"/>
              <w:bottom w:w="0" w:type="dxa"/>
              <w:right w:w="108" w:type="dxa"/>
            </w:tcMar>
            <w:vAlign w:val="center"/>
            <w:hideMark/>
          </w:tcPr>
          <w:p w14:paraId="4F0D9300" w14:textId="77777777" w:rsidR="007772B6" w:rsidRDefault="007772B6" w:rsidP="005D6538">
            <w:pPr>
              <w:jc w:val="center"/>
              <w:rPr>
                <w:color w:val="000000"/>
              </w:rPr>
            </w:pPr>
            <w:r>
              <w:rPr>
                <w:color w:val="000000"/>
              </w:rPr>
              <w:t>Play Through Cover ( Black )</w:t>
            </w:r>
          </w:p>
        </w:tc>
      </w:tr>
      <w:tr w:rsidR="007772B6" w14:paraId="044FA126" w14:textId="77777777" w:rsidTr="005D6538">
        <w:trPr>
          <w:trHeight w:val="300"/>
        </w:trPr>
        <w:tc>
          <w:tcPr>
            <w:tcW w:w="6948" w:type="dxa"/>
            <w:noWrap/>
            <w:tcMar>
              <w:top w:w="0" w:type="dxa"/>
              <w:left w:w="108" w:type="dxa"/>
              <w:bottom w:w="0" w:type="dxa"/>
              <w:right w:w="108" w:type="dxa"/>
            </w:tcMar>
            <w:vAlign w:val="center"/>
            <w:hideMark/>
          </w:tcPr>
          <w:p w14:paraId="1CA4999D" w14:textId="77777777" w:rsidR="007772B6" w:rsidRDefault="007772B6" w:rsidP="005D6538">
            <w:pPr>
              <w:jc w:val="center"/>
              <w:rPr>
                <w:color w:val="000000"/>
              </w:rPr>
            </w:pPr>
            <w:r>
              <w:rPr>
                <w:color w:val="000000"/>
              </w:rPr>
              <w:t>860721-0020 - ON CN 088472</w:t>
            </w:r>
          </w:p>
        </w:tc>
        <w:tc>
          <w:tcPr>
            <w:tcW w:w="3240" w:type="dxa"/>
            <w:noWrap/>
            <w:tcMar>
              <w:top w:w="0" w:type="dxa"/>
              <w:left w:w="108" w:type="dxa"/>
              <w:bottom w:w="0" w:type="dxa"/>
              <w:right w:w="108" w:type="dxa"/>
            </w:tcMar>
            <w:vAlign w:val="center"/>
            <w:hideMark/>
          </w:tcPr>
          <w:p w14:paraId="71A5E503" w14:textId="77777777" w:rsidR="007772B6" w:rsidRDefault="007772B6" w:rsidP="005D6538">
            <w:pPr>
              <w:jc w:val="center"/>
              <w:rPr>
                <w:color w:val="000000"/>
              </w:rPr>
            </w:pPr>
            <w:r>
              <w:rPr>
                <w:color w:val="000000"/>
              </w:rPr>
              <w:t>Play Through Cover ( White)</w:t>
            </w:r>
          </w:p>
        </w:tc>
      </w:tr>
    </w:tbl>
    <w:p w14:paraId="7E389208" w14:textId="6447424A" w:rsidR="007772B6" w:rsidRDefault="007772B6" w:rsidP="00F66743">
      <w:pPr>
        <w:pStyle w:val="Default"/>
        <w:ind w:left="720"/>
        <w:rPr>
          <w:rFonts w:cs="Arial"/>
          <w:szCs w:val="22"/>
        </w:rPr>
      </w:pPr>
    </w:p>
    <w:p w14:paraId="1CC6EAE0" w14:textId="11675C1B" w:rsidR="007772B6" w:rsidRPr="009E4699" w:rsidRDefault="007772B6" w:rsidP="00F66743">
      <w:pPr>
        <w:pStyle w:val="Default"/>
        <w:ind w:left="720"/>
        <w:rPr>
          <w:rFonts w:cs="Arial"/>
          <w:szCs w:val="22"/>
        </w:rPr>
      </w:pPr>
      <w:r w:rsidRPr="009E4699">
        <w:rPr>
          <w:rFonts w:cs="Arial"/>
          <w:szCs w:val="22"/>
        </w:rPr>
        <w:t xml:space="preserve">Baby Yoda will be packaged as a final assembly in one carton.  Cord </w:t>
      </w:r>
      <w:r>
        <w:rPr>
          <w:rFonts w:cs="Arial"/>
          <w:szCs w:val="22"/>
        </w:rPr>
        <w:t>c</w:t>
      </w:r>
      <w:r w:rsidRPr="009E4699">
        <w:rPr>
          <w:rFonts w:cs="Arial"/>
          <w:szCs w:val="22"/>
        </w:rPr>
        <w:t>ustomization will occur at Bose DC’s</w:t>
      </w:r>
    </w:p>
    <w:p w14:paraId="0A11F328" w14:textId="77777777" w:rsidR="00F66743" w:rsidRPr="009E4699" w:rsidRDefault="00F66743" w:rsidP="00F66743">
      <w:pPr>
        <w:pStyle w:val="Default"/>
        <w:ind w:left="720"/>
        <w:rPr>
          <w:rFonts w:cs="Arial"/>
          <w:szCs w:val="22"/>
        </w:rPr>
      </w:pPr>
    </w:p>
    <w:p w14:paraId="6E0FECAB" w14:textId="13FDA116" w:rsidR="001F5C24" w:rsidRDefault="001F5C24" w:rsidP="001F5C24">
      <w:pPr>
        <w:pStyle w:val="15subheading"/>
      </w:pPr>
      <w:bookmarkStart w:id="3" w:name="_Toc152921958"/>
      <w:r>
        <w:t>Accessories</w:t>
      </w:r>
      <w:bookmarkEnd w:id="3"/>
    </w:p>
    <w:p w14:paraId="1D5BDB59" w14:textId="77777777" w:rsidR="001F5C24" w:rsidRPr="00397DE9" w:rsidRDefault="001F5C24" w:rsidP="001F5C24">
      <w:r w:rsidRPr="00397DE9">
        <w:t>Included accessories:</w:t>
      </w:r>
      <w:r w:rsidRPr="00397DE9">
        <w:tab/>
      </w:r>
      <w:r w:rsidRPr="00397DE9">
        <w:tab/>
      </w:r>
    </w:p>
    <w:p w14:paraId="67FAA219" w14:textId="77777777" w:rsidR="001F5C24" w:rsidRPr="00397DE9" w:rsidRDefault="001F5C24" w:rsidP="00721855">
      <w:pPr>
        <w:pStyle w:val="ListParagraph"/>
        <w:numPr>
          <w:ilvl w:val="0"/>
          <w:numId w:val="21"/>
        </w:numPr>
        <w:tabs>
          <w:tab w:val="left" w:pos="720"/>
          <w:tab w:val="left" w:pos="1440"/>
          <w:tab w:val="left" w:pos="2160"/>
          <w:tab w:val="left" w:pos="6480"/>
        </w:tabs>
        <w:contextualSpacing w:val="0"/>
      </w:pPr>
      <w:r w:rsidRPr="00397DE9">
        <w:t>Line Cord for the appropriate region:</w:t>
      </w:r>
    </w:p>
    <w:p w14:paraId="15297ED6" w14:textId="77777777" w:rsidR="001F5C24" w:rsidRPr="00397DE9" w:rsidRDefault="001F5C24" w:rsidP="00721855">
      <w:pPr>
        <w:pStyle w:val="ListParagraph"/>
        <w:numPr>
          <w:ilvl w:val="1"/>
          <w:numId w:val="21"/>
        </w:numPr>
        <w:tabs>
          <w:tab w:val="left" w:pos="720"/>
          <w:tab w:val="left" w:pos="1440"/>
          <w:tab w:val="left" w:pos="2160"/>
          <w:tab w:val="left" w:pos="6480"/>
        </w:tabs>
        <w:contextualSpacing w:val="0"/>
      </w:pPr>
      <w:r w:rsidRPr="00397DE9">
        <w:t>North America</w:t>
      </w:r>
      <w:r w:rsidRPr="00397DE9">
        <w:tab/>
        <w:t>350745-0010</w:t>
      </w:r>
    </w:p>
    <w:p w14:paraId="73F3A4D7" w14:textId="77777777" w:rsidR="001F5C24" w:rsidRPr="00397DE9" w:rsidRDefault="001F5C24" w:rsidP="00721855">
      <w:pPr>
        <w:pStyle w:val="ListParagraph"/>
        <w:numPr>
          <w:ilvl w:val="1"/>
          <w:numId w:val="21"/>
        </w:numPr>
        <w:tabs>
          <w:tab w:val="left" w:pos="720"/>
          <w:tab w:val="left" w:pos="1440"/>
          <w:tab w:val="left" w:pos="2160"/>
          <w:tab w:val="left" w:pos="6480"/>
        </w:tabs>
        <w:contextualSpacing w:val="0"/>
      </w:pPr>
      <w:r w:rsidRPr="00397DE9">
        <w:t>EU</w:t>
      </w:r>
      <w:r w:rsidRPr="00397DE9">
        <w:tab/>
      </w:r>
      <w:r w:rsidRPr="00397DE9">
        <w:tab/>
        <w:t xml:space="preserve">350747-0010 </w:t>
      </w:r>
    </w:p>
    <w:p w14:paraId="6507C8C9" w14:textId="77777777" w:rsidR="001F5C24" w:rsidRPr="00397DE9" w:rsidRDefault="001F5C24" w:rsidP="00721855">
      <w:pPr>
        <w:pStyle w:val="ListParagraph"/>
        <w:numPr>
          <w:ilvl w:val="1"/>
          <w:numId w:val="21"/>
        </w:numPr>
        <w:tabs>
          <w:tab w:val="left" w:pos="720"/>
          <w:tab w:val="left" w:pos="1440"/>
          <w:tab w:val="left" w:pos="2160"/>
          <w:tab w:val="left" w:pos="6480"/>
        </w:tabs>
        <w:contextualSpacing w:val="0"/>
      </w:pPr>
      <w:r w:rsidRPr="00397DE9">
        <w:t>Japan</w:t>
      </w:r>
      <w:r w:rsidRPr="00397DE9">
        <w:tab/>
      </w:r>
      <w:r w:rsidRPr="00397DE9">
        <w:tab/>
        <w:t>350749-0020</w:t>
      </w:r>
    </w:p>
    <w:p w14:paraId="76AEAA72" w14:textId="77777777" w:rsidR="001F5C24" w:rsidRPr="00397DE9" w:rsidRDefault="001F5C24" w:rsidP="00721855">
      <w:pPr>
        <w:pStyle w:val="ListParagraph"/>
        <w:numPr>
          <w:ilvl w:val="1"/>
          <w:numId w:val="21"/>
        </w:numPr>
        <w:tabs>
          <w:tab w:val="left" w:pos="720"/>
          <w:tab w:val="left" w:pos="1440"/>
          <w:tab w:val="left" w:pos="2160"/>
          <w:tab w:val="left" w:pos="6480"/>
        </w:tabs>
        <w:contextualSpacing w:val="0"/>
      </w:pPr>
      <w:r w:rsidRPr="00397DE9">
        <w:t>UK</w:t>
      </w:r>
      <w:r w:rsidRPr="00397DE9">
        <w:tab/>
      </w:r>
      <w:r w:rsidRPr="00397DE9">
        <w:tab/>
        <w:t>350748-0010</w:t>
      </w:r>
    </w:p>
    <w:p w14:paraId="25CDD90B" w14:textId="77777777" w:rsidR="001F5C24" w:rsidRPr="00875ED8" w:rsidRDefault="001F5C24" w:rsidP="00721855">
      <w:pPr>
        <w:pStyle w:val="ListParagraph"/>
        <w:numPr>
          <w:ilvl w:val="1"/>
          <w:numId w:val="21"/>
        </w:numPr>
        <w:tabs>
          <w:tab w:val="left" w:pos="720"/>
          <w:tab w:val="left" w:pos="1440"/>
          <w:tab w:val="left" w:pos="2160"/>
          <w:tab w:val="left" w:pos="6480"/>
        </w:tabs>
        <w:contextualSpacing w:val="0"/>
        <w:rPr>
          <w:color w:val="5BA1D5" w:themeColor="accent1"/>
        </w:rPr>
      </w:pPr>
      <w:r w:rsidRPr="00397DE9">
        <w:t>Australia</w:t>
      </w:r>
      <w:r w:rsidRPr="00397DE9">
        <w:rPr>
          <w:color w:val="5BA1D5" w:themeColor="accent1"/>
        </w:rPr>
        <w:tab/>
      </w:r>
      <w:r w:rsidRPr="00397DE9">
        <w:t>350746-0010</w:t>
      </w:r>
    </w:p>
    <w:p w14:paraId="650C37C3" w14:textId="477FEE98" w:rsidR="001F5C24" w:rsidRDefault="001F5C24" w:rsidP="00721855">
      <w:pPr>
        <w:pStyle w:val="ListParagraph"/>
        <w:numPr>
          <w:ilvl w:val="1"/>
          <w:numId w:val="21"/>
        </w:numPr>
        <w:tabs>
          <w:tab w:val="left" w:pos="720"/>
          <w:tab w:val="left" w:pos="1440"/>
          <w:tab w:val="left" w:pos="2160"/>
          <w:tab w:val="left" w:pos="6480"/>
        </w:tabs>
        <w:contextualSpacing w:val="0"/>
      </w:pPr>
      <w:r w:rsidRPr="00875ED8">
        <w:t>India</w:t>
      </w:r>
      <w:r w:rsidRPr="00875ED8">
        <w:tab/>
      </w:r>
      <w:r w:rsidRPr="00875ED8">
        <w:tab/>
        <w:t>814702-0010</w:t>
      </w:r>
    </w:p>
    <w:p w14:paraId="11F1200D" w14:textId="3016F75E" w:rsidR="001F5C24" w:rsidRDefault="001F5C24" w:rsidP="00721855">
      <w:pPr>
        <w:pStyle w:val="ListParagraph"/>
        <w:numPr>
          <w:ilvl w:val="0"/>
          <w:numId w:val="21"/>
        </w:numPr>
        <w:tabs>
          <w:tab w:val="left" w:pos="720"/>
          <w:tab w:val="left" w:pos="1440"/>
          <w:tab w:val="left" w:pos="2160"/>
          <w:tab w:val="left" w:pos="6480"/>
        </w:tabs>
        <w:contextualSpacing w:val="0"/>
      </w:pPr>
      <w:r>
        <w:t>Battery Pack</w:t>
      </w:r>
    </w:p>
    <w:p w14:paraId="7C1CA24B" w14:textId="612FFC27" w:rsidR="001F5C24" w:rsidRDefault="00B34B8E" w:rsidP="00721855">
      <w:pPr>
        <w:pStyle w:val="ListParagraph"/>
        <w:numPr>
          <w:ilvl w:val="1"/>
          <w:numId w:val="21"/>
        </w:numPr>
        <w:tabs>
          <w:tab w:val="left" w:pos="720"/>
          <w:tab w:val="left" w:pos="1440"/>
          <w:tab w:val="left" w:pos="2160"/>
          <w:tab w:val="left" w:pos="6480"/>
        </w:tabs>
        <w:contextualSpacing w:val="0"/>
      </w:pPr>
      <w:r>
        <w:t>LG</w:t>
      </w:r>
      <w:r w:rsidR="001F5C24">
        <w:t xml:space="preserve"> Cell</w:t>
      </w:r>
      <w:r w:rsidR="007C2C6A">
        <w:tab/>
      </w:r>
      <w:r w:rsidR="007C2C6A">
        <w:rPr>
          <w:sz w:val="22"/>
          <w:szCs w:val="22"/>
        </w:rPr>
        <w:t>867095-0130</w:t>
      </w:r>
    </w:p>
    <w:p w14:paraId="0FEDC515" w14:textId="39566520" w:rsidR="001F5C24" w:rsidRPr="00875ED8" w:rsidRDefault="00B34B8E" w:rsidP="00721855">
      <w:pPr>
        <w:pStyle w:val="ListParagraph"/>
        <w:numPr>
          <w:ilvl w:val="1"/>
          <w:numId w:val="21"/>
        </w:numPr>
        <w:tabs>
          <w:tab w:val="left" w:pos="720"/>
          <w:tab w:val="left" w:pos="1440"/>
          <w:tab w:val="left" w:pos="2160"/>
          <w:tab w:val="left" w:pos="6480"/>
        </w:tabs>
        <w:contextualSpacing w:val="0"/>
      </w:pPr>
      <w:r>
        <w:t>CHAM</w:t>
      </w:r>
      <w:r w:rsidR="001F5C24">
        <w:t xml:space="preserve"> Cell</w:t>
      </w:r>
      <w:r w:rsidR="007C2C6A">
        <w:tab/>
      </w:r>
      <w:r w:rsidR="007C2C6A">
        <w:rPr>
          <w:sz w:val="22"/>
          <w:szCs w:val="22"/>
        </w:rPr>
        <w:t>867095-0140</w:t>
      </w:r>
    </w:p>
    <w:p w14:paraId="20C41998" w14:textId="77777777" w:rsidR="001F5C24" w:rsidRPr="00397DE9" w:rsidRDefault="001F5C24" w:rsidP="001F5C24"/>
    <w:p w14:paraId="1E16A953" w14:textId="77777777" w:rsidR="001F5C24" w:rsidRPr="003A0FBC" w:rsidRDefault="001F5C24" w:rsidP="001F5C24">
      <w:r w:rsidRPr="00397DE9">
        <w:t>Not included</w:t>
      </w:r>
      <w:r>
        <w:t xml:space="preserve"> accessories</w:t>
      </w:r>
      <w:r w:rsidRPr="00397DE9">
        <w:t>:</w:t>
      </w:r>
      <w:r w:rsidRPr="007666CB">
        <w:rPr>
          <w:color w:val="242424" w:themeColor="text1"/>
        </w:rPr>
        <w:tab/>
      </w:r>
      <w:r w:rsidRPr="003A0FBC">
        <w:rPr>
          <w:color w:val="242424" w:themeColor="text1"/>
        </w:rPr>
        <w:tab/>
      </w:r>
    </w:p>
    <w:p w14:paraId="666A851B" w14:textId="77777777" w:rsidR="001F5C24" w:rsidRPr="008B559B" w:rsidRDefault="001F5C24" w:rsidP="00721855">
      <w:pPr>
        <w:pStyle w:val="ListParagraph"/>
        <w:numPr>
          <w:ilvl w:val="0"/>
          <w:numId w:val="22"/>
        </w:numPr>
        <w:tabs>
          <w:tab w:val="left" w:pos="720"/>
          <w:tab w:val="left" w:pos="1440"/>
          <w:tab w:val="left" w:pos="2160"/>
          <w:tab w:val="left" w:pos="6480"/>
        </w:tabs>
        <w:contextualSpacing w:val="0"/>
        <w:rPr>
          <w:color w:val="242424" w:themeColor="text1"/>
        </w:rPr>
      </w:pPr>
      <w:r w:rsidRPr="008B559B">
        <w:rPr>
          <w:color w:val="242424" w:themeColor="text1"/>
        </w:rPr>
        <w:t>Wireless Transmitter with Female XLR Connector</w:t>
      </w:r>
      <w:r>
        <w:rPr>
          <w:color w:val="242424" w:themeColor="text1"/>
        </w:rPr>
        <w:tab/>
        <w:t>869721-0010</w:t>
      </w:r>
    </w:p>
    <w:p w14:paraId="1F81403E" w14:textId="2832FF7C" w:rsidR="001F5C24" w:rsidRDefault="001F5C24" w:rsidP="00721855">
      <w:pPr>
        <w:pStyle w:val="ListParagraph"/>
        <w:numPr>
          <w:ilvl w:val="0"/>
          <w:numId w:val="22"/>
        </w:numPr>
        <w:tabs>
          <w:tab w:val="left" w:pos="720"/>
          <w:tab w:val="left" w:pos="1440"/>
          <w:tab w:val="left" w:pos="2160"/>
          <w:tab w:val="left" w:pos="6480"/>
        </w:tabs>
        <w:contextualSpacing w:val="0"/>
        <w:rPr>
          <w:color w:val="242424" w:themeColor="text1"/>
        </w:rPr>
      </w:pPr>
      <w:r w:rsidRPr="008B559B">
        <w:rPr>
          <w:color w:val="242424" w:themeColor="text1"/>
        </w:rPr>
        <w:t>Wireless Transmitter with Male ¼” TS Connector</w:t>
      </w:r>
      <w:r>
        <w:rPr>
          <w:color w:val="242424" w:themeColor="text1"/>
        </w:rPr>
        <w:tab/>
        <w:t>869722-0010</w:t>
      </w:r>
    </w:p>
    <w:p w14:paraId="3C8A3F6C" w14:textId="307F3379" w:rsidR="001F5C24" w:rsidRPr="007C2C6A" w:rsidRDefault="001F5C24" w:rsidP="00721855">
      <w:pPr>
        <w:pStyle w:val="ListParagraph"/>
        <w:numPr>
          <w:ilvl w:val="0"/>
          <w:numId w:val="22"/>
        </w:numPr>
        <w:tabs>
          <w:tab w:val="left" w:pos="720"/>
          <w:tab w:val="left" w:pos="1440"/>
          <w:tab w:val="left" w:pos="2160"/>
          <w:tab w:val="left" w:pos="6480"/>
        </w:tabs>
        <w:contextualSpacing w:val="0"/>
        <w:rPr>
          <w:color w:val="242424" w:themeColor="text1"/>
        </w:rPr>
      </w:pPr>
      <w:r>
        <w:rPr>
          <w:color w:val="242424" w:themeColor="text1"/>
        </w:rPr>
        <w:t>Premium Carry Bag (backpack)</w:t>
      </w:r>
      <w:r>
        <w:rPr>
          <w:color w:val="242424" w:themeColor="text1"/>
        </w:rPr>
        <w:tab/>
      </w:r>
      <w:r>
        <w:rPr>
          <w:color w:val="000000"/>
        </w:rPr>
        <w:t>809781-0010</w:t>
      </w:r>
    </w:p>
    <w:p w14:paraId="1AE66AD2" w14:textId="41CADD3C" w:rsidR="007C2C6A" w:rsidRPr="008B559B" w:rsidRDefault="007C2C6A" w:rsidP="00721855">
      <w:pPr>
        <w:pStyle w:val="ListParagraph"/>
        <w:numPr>
          <w:ilvl w:val="0"/>
          <w:numId w:val="22"/>
        </w:numPr>
        <w:tabs>
          <w:tab w:val="left" w:pos="720"/>
          <w:tab w:val="left" w:pos="1440"/>
          <w:tab w:val="left" w:pos="2160"/>
          <w:tab w:val="left" w:pos="6480"/>
        </w:tabs>
        <w:contextualSpacing w:val="0"/>
        <w:rPr>
          <w:color w:val="242424" w:themeColor="text1"/>
        </w:rPr>
      </w:pPr>
      <w:r>
        <w:rPr>
          <w:color w:val="000000"/>
        </w:rPr>
        <w:t>Accessory Battery Pack</w:t>
      </w:r>
      <w:r>
        <w:rPr>
          <w:color w:val="000000"/>
        </w:rPr>
        <w:tab/>
      </w:r>
      <w:r>
        <w:rPr>
          <w:sz w:val="22"/>
          <w:szCs w:val="22"/>
        </w:rPr>
        <w:t>869723-0010</w:t>
      </w:r>
    </w:p>
    <w:p w14:paraId="04197714" w14:textId="77777777" w:rsidR="001F5C24" w:rsidRPr="00F66743" w:rsidRDefault="001F5C24" w:rsidP="00F66743">
      <w:pPr>
        <w:pStyle w:val="00bodytext"/>
      </w:pPr>
    </w:p>
    <w:p w14:paraId="1B9FD174" w14:textId="0E368776" w:rsidR="00176C45" w:rsidRDefault="007772B6" w:rsidP="102D3646">
      <w:pPr>
        <w:pStyle w:val="10heading"/>
        <w:rPr>
          <w:b/>
          <w:bCs/>
        </w:rPr>
      </w:pPr>
      <w:bookmarkStart w:id="4" w:name="_Toc152921959"/>
      <w:r>
        <w:rPr>
          <w:noProof/>
          <w:color w:val="2B579A"/>
          <w:shd w:val="clear" w:color="auto" w:fill="E6E6E6"/>
          <w:lang w:eastAsia="zh-CN"/>
        </w:rPr>
        <w:drawing>
          <wp:anchor distT="0" distB="0" distL="114300" distR="114300" simplePos="0" relativeHeight="251658280" behindDoc="1" locked="0" layoutInCell="1" allowOverlap="1" wp14:anchorId="5A8C5F2A" wp14:editId="092D15FD">
            <wp:simplePos x="0" y="0"/>
            <wp:positionH relativeFrom="margin">
              <wp:align>center</wp:align>
            </wp:positionH>
            <wp:positionV relativeFrom="paragraph">
              <wp:posOffset>223520</wp:posOffset>
            </wp:positionV>
            <wp:extent cx="5229860" cy="5568315"/>
            <wp:effectExtent l="0" t="0" r="8890" b="0"/>
            <wp:wrapTopAndBottom/>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rotWithShape="1">
                    <a:blip r:embed="rId11">
                      <a:extLst>
                        <a:ext uri="{28A0092B-C50C-407E-A947-70E740481C1C}">
                          <a14:useLocalDpi xmlns:a14="http://schemas.microsoft.com/office/drawing/2010/main" val="0"/>
                        </a:ext>
                      </a:extLst>
                    </a:blip>
                    <a:srcRect l="48667" t="22177" r="13632" b="11631"/>
                    <a:stretch/>
                  </pic:blipFill>
                  <pic:spPr bwMode="auto">
                    <a:xfrm>
                      <a:off x="0" y="0"/>
                      <a:ext cx="5229860" cy="556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55F">
        <w:rPr>
          <w:b/>
          <w:bCs/>
        </w:rPr>
        <w:t>Mechanical assembly</w:t>
      </w:r>
      <w:bookmarkEnd w:id="4"/>
      <w:r w:rsidR="00A7155F">
        <w:rPr>
          <w:b/>
          <w:bCs/>
        </w:rPr>
        <w:t xml:space="preserve"> </w:t>
      </w:r>
      <w:r w:rsidR="00C36355">
        <w:rPr>
          <w:b/>
          <w:bCs/>
        </w:rPr>
        <w:br/>
      </w:r>
    </w:p>
    <w:p w14:paraId="5CF7713D" w14:textId="5F7768DC" w:rsidR="00C36355" w:rsidRDefault="00C36355" w:rsidP="102D3646">
      <w:pPr>
        <w:pStyle w:val="10heading"/>
        <w:rPr>
          <w:b/>
          <w:bCs/>
        </w:rPr>
      </w:pPr>
    </w:p>
    <w:p w14:paraId="02FEBABC" w14:textId="77777777" w:rsidR="00C36355" w:rsidRDefault="00C36355" w:rsidP="102D3646">
      <w:pPr>
        <w:pStyle w:val="10heading"/>
        <w:rPr>
          <w:b/>
          <w:bCs/>
        </w:rPr>
      </w:pPr>
    </w:p>
    <w:p w14:paraId="13E66D3B" w14:textId="77777777" w:rsidR="00C36355" w:rsidRPr="00C36355" w:rsidRDefault="00C36355" w:rsidP="102D3646">
      <w:pPr>
        <w:pStyle w:val="10heading"/>
        <w:rPr>
          <w:rFonts w:ascii="Gotham Book" w:eastAsiaTheme="minorEastAsia" w:hAnsi="Gotham Book"/>
          <w:caps w:val="0"/>
          <w:spacing w:val="0"/>
        </w:rPr>
      </w:pPr>
    </w:p>
    <w:p w14:paraId="55B1423F" w14:textId="05C41778" w:rsidR="00F15BC0" w:rsidRDefault="00F15BC0" w:rsidP="00CD48E3">
      <w:pPr>
        <w:pStyle w:val="10heading"/>
      </w:pPr>
      <w:bookmarkStart w:id="5" w:name="_Toc152921960"/>
      <w:r>
        <w:t>Accoustic Description</w:t>
      </w:r>
      <w:bookmarkEnd w:id="5"/>
    </w:p>
    <w:p w14:paraId="1B70D906" w14:textId="789D2434" w:rsidR="00365EE5" w:rsidRPr="00365EE5" w:rsidRDefault="00365EE5" w:rsidP="00365EE5">
      <w:pPr>
        <w:autoSpaceDE w:val="0"/>
        <w:autoSpaceDN w:val="0"/>
        <w:adjustRightInd w:val="0"/>
        <w:rPr>
          <w:rFonts w:ascii="Helvetica Neue" w:eastAsia="SimSun" w:hAnsi="Helvetica Neue" w:cs="Arial"/>
          <w:color w:val="000000"/>
          <w:sz w:val="24"/>
          <w:szCs w:val="22"/>
          <w:lang w:eastAsia="zh-CN"/>
        </w:rPr>
      </w:pPr>
      <w:r w:rsidRPr="00365EE5">
        <w:rPr>
          <w:rFonts w:ascii="Helvetica Neue" w:eastAsia="SimSun" w:hAnsi="Helvetica Neue" w:cs="Arial"/>
          <w:color w:val="000000"/>
          <w:sz w:val="24"/>
          <w:szCs w:val="22"/>
          <w:lang w:eastAsia="zh-CN"/>
        </w:rPr>
        <w:t>Baby Yoda include</w:t>
      </w:r>
      <w:r>
        <w:rPr>
          <w:rFonts w:ascii="Helvetica Neue" w:eastAsia="SimSun" w:hAnsi="Helvetica Neue" w:cs="Arial"/>
          <w:color w:val="000000"/>
          <w:sz w:val="24"/>
          <w:szCs w:val="22"/>
          <w:lang w:eastAsia="zh-CN"/>
        </w:rPr>
        <w:t>s a</w:t>
      </w:r>
      <w:r w:rsidRPr="00365EE5">
        <w:rPr>
          <w:rFonts w:ascii="Helvetica Neue" w:eastAsia="SimSun" w:hAnsi="Helvetica Neue" w:cs="Arial"/>
          <w:color w:val="000000"/>
          <w:sz w:val="24"/>
          <w:szCs w:val="22"/>
          <w:lang w:eastAsia="zh-CN"/>
        </w:rPr>
        <w:t xml:space="preserve"> Mid/High frequency array consisting of three (3) 2 ¼” drivers configured in a combined curved articulated/line array design. The mid/high array provide</w:t>
      </w:r>
      <w:r>
        <w:rPr>
          <w:rFonts w:ascii="Helvetica Neue" w:eastAsia="SimSun" w:hAnsi="Helvetica Neue" w:cs="Arial"/>
          <w:color w:val="000000"/>
          <w:sz w:val="24"/>
          <w:szCs w:val="22"/>
          <w:lang w:eastAsia="zh-CN"/>
        </w:rPr>
        <w:t>s</w:t>
      </w:r>
      <w:r w:rsidRPr="00365EE5">
        <w:rPr>
          <w:rFonts w:ascii="Helvetica Neue" w:eastAsia="SimSun" w:hAnsi="Helvetica Neue" w:cs="Arial"/>
          <w:color w:val="000000"/>
          <w:sz w:val="24"/>
          <w:szCs w:val="22"/>
          <w:lang w:eastAsia="zh-CN"/>
        </w:rPr>
        <w:t xml:space="preserve"> a minimum of 40 degrees (+/- 20) of vertical coverage and 160 - 180 degrees of horizontal coverage. </w:t>
      </w:r>
    </w:p>
    <w:p w14:paraId="53426F7B" w14:textId="1DB818B3" w:rsidR="00365EE5" w:rsidRPr="00365EE5" w:rsidRDefault="00365EE5" w:rsidP="00365EE5">
      <w:pPr>
        <w:autoSpaceDE w:val="0"/>
        <w:autoSpaceDN w:val="0"/>
        <w:adjustRightInd w:val="0"/>
        <w:rPr>
          <w:rFonts w:ascii="Helvetica Neue" w:eastAsia="SimSun" w:hAnsi="Helvetica Neue" w:cs="Arial"/>
          <w:color w:val="000000"/>
          <w:sz w:val="24"/>
          <w:szCs w:val="22"/>
          <w:lang w:eastAsia="zh-CN"/>
        </w:rPr>
      </w:pPr>
      <w:r w:rsidRPr="00365EE5">
        <w:rPr>
          <w:rFonts w:ascii="Helvetica Neue" w:eastAsia="SimSun" w:hAnsi="Helvetica Neue" w:cs="Arial"/>
          <w:color w:val="000000"/>
          <w:sz w:val="24"/>
          <w:szCs w:val="22"/>
          <w:lang w:eastAsia="zh-CN"/>
        </w:rPr>
        <w:t xml:space="preserve">The </w:t>
      </w:r>
      <w:r>
        <w:rPr>
          <w:rFonts w:ascii="Helvetica Neue" w:eastAsia="SimSun" w:hAnsi="Helvetica Neue" w:cs="Arial"/>
          <w:color w:val="000000"/>
          <w:sz w:val="24"/>
          <w:szCs w:val="22"/>
          <w:lang w:eastAsia="zh-CN"/>
        </w:rPr>
        <w:t xml:space="preserve">woofer is </w:t>
      </w:r>
      <w:r w:rsidRPr="00365EE5">
        <w:rPr>
          <w:rFonts w:ascii="Helvetica Neue" w:eastAsia="SimSun" w:hAnsi="Helvetica Neue" w:cs="Arial"/>
          <w:color w:val="000000"/>
          <w:sz w:val="24"/>
          <w:szCs w:val="22"/>
          <w:lang w:eastAsia="zh-CN"/>
        </w:rPr>
        <w:t xml:space="preserve">a </w:t>
      </w:r>
      <w:proofErr w:type="gramStart"/>
      <w:r w:rsidRPr="00365EE5">
        <w:rPr>
          <w:rFonts w:ascii="Helvetica Neue" w:eastAsia="SimSun" w:hAnsi="Helvetica Neue" w:cs="Arial"/>
          <w:color w:val="000000"/>
          <w:sz w:val="24"/>
          <w:szCs w:val="22"/>
          <w:lang w:eastAsia="zh-CN"/>
        </w:rPr>
        <w:t>6.5 inch</w:t>
      </w:r>
      <w:proofErr w:type="gramEnd"/>
      <w:r w:rsidRPr="00365EE5">
        <w:rPr>
          <w:rFonts w:ascii="Helvetica Neue" w:eastAsia="SimSun" w:hAnsi="Helvetica Neue" w:cs="Arial"/>
          <w:color w:val="000000"/>
          <w:sz w:val="24"/>
          <w:szCs w:val="22"/>
          <w:lang w:eastAsia="zh-CN"/>
        </w:rPr>
        <w:t xml:space="preserve"> woofer in a ported 7.4 liter enclosure proving low frequency response down to </w:t>
      </w:r>
      <w:r>
        <w:rPr>
          <w:rFonts w:ascii="Helvetica Neue" w:eastAsia="SimSun" w:hAnsi="Helvetica Neue" w:cs="Arial"/>
          <w:color w:val="000000"/>
          <w:sz w:val="24"/>
          <w:szCs w:val="22"/>
          <w:lang w:eastAsia="zh-CN"/>
        </w:rPr>
        <w:t>62</w:t>
      </w:r>
      <w:r w:rsidRPr="00365EE5">
        <w:rPr>
          <w:rFonts w:ascii="Helvetica Neue" w:eastAsia="SimSun" w:hAnsi="Helvetica Neue" w:cs="Arial"/>
          <w:color w:val="000000"/>
          <w:sz w:val="24"/>
          <w:szCs w:val="22"/>
          <w:lang w:eastAsia="zh-CN"/>
        </w:rPr>
        <w:t xml:space="preserve">Hz (-3dB). </w:t>
      </w:r>
    </w:p>
    <w:p w14:paraId="36BB9348" w14:textId="1C49096A" w:rsidR="00365EE5" w:rsidRPr="00365EE5" w:rsidRDefault="00365EE5" w:rsidP="00365EE5">
      <w:pPr>
        <w:autoSpaceDE w:val="0"/>
        <w:autoSpaceDN w:val="0"/>
        <w:adjustRightInd w:val="0"/>
        <w:rPr>
          <w:rFonts w:ascii="Helvetica Neue" w:eastAsia="SimSun" w:hAnsi="Helvetica Neue" w:cs="Arial"/>
          <w:color w:val="000000"/>
          <w:sz w:val="24"/>
          <w:szCs w:val="22"/>
          <w:lang w:eastAsia="zh-CN"/>
        </w:rPr>
      </w:pPr>
      <w:r w:rsidRPr="00365EE5">
        <w:rPr>
          <w:rFonts w:ascii="Helvetica Neue" w:eastAsia="SimSun" w:hAnsi="Helvetica Neue" w:cs="Arial"/>
          <w:color w:val="000000"/>
          <w:sz w:val="24"/>
          <w:szCs w:val="22"/>
          <w:lang w:eastAsia="zh-CN"/>
        </w:rPr>
        <w:t xml:space="preserve">The mid/high array </w:t>
      </w:r>
      <w:r>
        <w:rPr>
          <w:rFonts w:ascii="Helvetica Neue" w:eastAsia="SimSun" w:hAnsi="Helvetica Neue" w:cs="Arial"/>
          <w:color w:val="000000"/>
          <w:sz w:val="24"/>
          <w:szCs w:val="22"/>
          <w:lang w:eastAsia="zh-CN"/>
        </w:rPr>
        <w:t>is</w:t>
      </w:r>
      <w:r w:rsidRPr="00365EE5">
        <w:rPr>
          <w:rFonts w:ascii="Helvetica Neue" w:eastAsia="SimSun" w:hAnsi="Helvetica Neue" w:cs="Arial"/>
          <w:color w:val="000000"/>
          <w:sz w:val="24"/>
          <w:szCs w:val="22"/>
          <w:lang w:eastAsia="zh-CN"/>
        </w:rPr>
        <w:t xml:space="preserve"> placed in front and centered on the </w:t>
      </w:r>
      <w:proofErr w:type="gramStart"/>
      <w:r w:rsidRPr="00365EE5">
        <w:rPr>
          <w:rFonts w:ascii="Helvetica Neue" w:eastAsia="SimSun" w:hAnsi="Helvetica Neue" w:cs="Arial"/>
          <w:color w:val="000000"/>
          <w:sz w:val="24"/>
          <w:szCs w:val="22"/>
          <w:lang w:eastAsia="zh-CN"/>
        </w:rPr>
        <w:t>6.5 inch</w:t>
      </w:r>
      <w:proofErr w:type="gramEnd"/>
      <w:r w:rsidRPr="00365EE5">
        <w:rPr>
          <w:rFonts w:ascii="Helvetica Neue" w:eastAsia="SimSun" w:hAnsi="Helvetica Neue" w:cs="Arial"/>
          <w:color w:val="000000"/>
          <w:sz w:val="24"/>
          <w:szCs w:val="22"/>
          <w:lang w:eastAsia="zh-CN"/>
        </w:rPr>
        <w:t xml:space="preserve"> woofer (similar to the current F1 design). </w:t>
      </w:r>
    </w:p>
    <w:p w14:paraId="550E0394" w14:textId="71FB8EB6" w:rsidR="00365EE5" w:rsidRDefault="00365EE5" w:rsidP="00365EE5">
      <w:pPr>
        <w:autoSpaceDE w:val="0"/>
        <w:autoSpaceDN w:val="0"/>
        <w:adjustRightInd w:val="0"/>
        <w:rPr>
          <w:rFonts w:ascii="Helvetica Neue" w:eastAsia="SimSun" w:hAnsi="Helvetica Neue" w:cs="Arial"/>
          <w:color w:val="000000"/>
          <w:sz w:val="24"/>
          <w:szCs w:val="22"/>
          <w:lang w:eastAsia="zh-CN"/>
        </w:rPr>
      </w:pPr>
      <w:r w:rsidRPr="00365EE5">
        <w:rPr>
          <w:rFonts w:ascii="Helvetica Neue" w:eastAsia="SimSun" w:hAnsi="Helvetica Neue" w:cs="Arial"/>
          <w:color w:val="000000"/>
          <w:sz w:val="24"/>
          <w:szCs w:val="22"/>
          <w:lang w:eastAsia="zh-CN"/>
        </w:rPr>
        <w:t xml:space="preserve">The mono system </w:t>
      </w:r>
      <w:r>
        <w:rPr>
          <w:rFonts w:ascii="Helvetica Neue" w:eastAsia="SimSun" w:hAnsi="Helvetica Neue" w:cs="Arial"/>
          <w:color w:val="000000"/>
          <w:sz w:val="24"/>
          <w:szCs w:val="22"/>
          <w:lang w:eastAsia="zh-CN"/>
        </w:rPr>
        <w:t>is using a</w:t>
      </w:r>
      <w:r w:rsidRPr="00365EE5">
        <w:rPr>
          <w:rFonts w:ascii="Helvetica Neue" w:eastAsia="SimSun" w:hAnsi="Helvetica Neue" w:cs="Arial"/>
          <w:color w:val="000000"/>
          <w:sz w:val="24"/>
          <w:szCs w:val="22"/>
          <w:lang w:eastAsia="zh-CN"/>
        </w:rPr>
        <w:t xml:space="preserve"> </w:t>
      </w:r>
      <w:proofErr w:type="gramStart"/>
      <w:r>
        <w:rPr>
          <w:rFonts w:ascii="Helvetica Neue" w:eastAsia="SimSun" w:hAnsi="Helvetica Neue" w:cs="Arial"/>
          <w:color w:val="000000"/>
          <w:sz w:val="24"/>
          <w:szCs w:val="22"/>
          <w:lang w:eastAsia="zh-CN"/>
        </w:rPr>
        <w:t>150</w:t>
      </w:r>
      <w:r w:rsidRPr="00365EE5">
        <w:rPr>
          <w:rFonts w:ascii="Helvetica Neue" w:eastAsia="SimSun" w:hAnsi="Helvetica Neue" w:cs="Arial"/>
          <w:color w:val="000000"/>
          <w:sz w:val="24"/>
          <w:szCs w:val="22"/>
          <w:lang w:eastAsia="zh-CN"/>
        </w:rPr>
        <w:t xml:space="preserve"> watt</w:t>
      </w:r>
      <w:proofErr w:type="gramEnd"/>
      <w:r w:rsidRPr="00365EE5">
        <w:rPr>
          <w:rFonts w:ascii="Helvetica Neue" w:eastAsia="SimSun" w:hAnsi="Helvetica Neue" w:cs="Arial"/>
          <w:color w:val="000000"/>
          <w:sz w:val="24"/>
          <w:szCs w:val="22"/>
          <w:lang w:eastAsia="zh-CN"/>
        </w:rPr>
        <w:t xml:space="preserve"> amplifier providing enough power to the mid/high array and woofer to deliver 103dB</w:t>
      </w:r>
      <w:r>
        <w:rPr>
          <w:rFonts w:ascii="Helvetica Neue" w:eastAsia="SimSun" w:hAnsi="Helvetica Neue" w:cs="Arial"/>
          <w:color w:val="000000"/>
          <w:sz w:val="24"/>
          <w:szCs w:val="22"/>
          <w:lang w:eastAsia="zh-CN"/>
        </w:rPr>
        <w:t>-SPL</w:t>
      </w:r>
      <w:r w:rsidRPr="00365EE5">
        <w:rPr>
          <w:rFonts w:ascii="Helvetica Neue" w:eastAsia="SimSun" w:hAnsi="Helvetica Neue" w:cs="Arial"/>
          <w:color w:val="000000"/>
          <w:sz w:val="24"/>
          <w:szCs w:val="22"/>
          <w:lang w:eastAsia="zh-CN"/>
        </w:rPr>
        <w:t xml:space="preserve"> cont. (109dB peak)</w:t>
      </w:r>
      <w:r>
        <w:rPr>
          <w:rFonts w:ascii="Helvetica Neue" w:eastAsia="SimSun" w:hAnsi="Helvetica Neue" w:cs="Arial"/>
          <w:color w:val="000000"/>
          <w:sz w:val="24"/>
          <w:szCs w:val="22"/>
          <w:lang w:eastAsia="zh-CN"/>
        </w:rPr>
        <w:t>.</w:t>
      </w:r>
    </w:p>
    <w:p w14:paraId="442AA75F" w14:textId="77777777" w:rsidR="007A6437" w:rsidRPr="00365EE5" w:rsidRDefault="007A6437" w:rsidP="00365EE5">
      <w:pPr>
        <w:autoSpaceDE w:val="0"/>
        <w:autoSpaceDN w:val="0"/>
        <w:adjustRightInd w:val="0"/>
        <w:rPr>
          <w:rFonts w:ascii="Helvetica Neue" w:eastAsia="SimSun" w:hAnsi="Helvetica Neue" w:cs="Arial"/>
          <w:color w:val="000000"/>
          <w:sz w:val="24"/>
          <w:szCs w:val="22"/>
          <w:lang w:eastAsia="zh-CN"/>
        </w:rPr>
      </w:pPr>
    </w:p>
    <w:p w14:paraId="3423ED51" w14:textId="1F4C85AF" w:rsidR="00C97511" w:rsidRDefault="00C97511" w:rsidP="007A6437">
      <w:pPr>
        <w:pStyle w:val="10heading"/>
        <w:spacing w:before="0"/>
      </w:pPr>
      <w:bookmarkStart w:id="6" w:name="_Toc152921961"/>
      <w:r>
        <w:t xml:space="preserve">Electrical </w:t>
      </w:r>
      <w:r w:rsidR="0047539D">
        <w:t>a</w:t>
      </w:r>
      <w:r>
        <w:t>rchitecture</w:t>
      </w:r>
      <w:bookmarkEnd w:id="6"/>
    </w:p>
    <w:p w14:paraId="28003A78" w14:textId="77777777" w:rsidR="00C36355" w:rsidRDefault="00C36355" w:rsidP="00C36355">
      <w:pPr>
        <w:pStyle w:val="00bodytext"/>
      </w:pPr>
      <w:r>
        <w:t xml:space="preserve">Baby Yoda consists of the following PCBA’s: </w:t>
      </w:r>
    </w:p>
    <w:p w14:paraId="2BCFD90C" w14:textId="598D255E" w:rsidR="00C36355" w:rsidRDefault="00C36355" w:rsidP="00C36355">
      <w:pPr>
        <w:pStyle w:val="00bodytext"/>
        <w:ind w:left="720"/>
      </w:pPr>
      <w:r>
        <w:t>Main Board</w:t>
      </w:r>
      <w:r>
        <w:tab/>
      </w:r>
      <w:r>
        <w:tab/>
      </w:r>
      <w:r>
        <w:tab/>
      </w:r>
      <w:r>
        <w:tab/>
      </w:r>
      <w:r>
        <w:tab/>
        <w:t>P/N#: 867128-0010</w:t>
      </w:r>
    </w:p>
    <w:p w14:paraId="5FC677D3" w14:textId="1878C702" w:rsidR="00C36355" w:rsidRDefault="00C36355" w:rsidP="00C36355">
      <w:pPr>
        <w:pStyle w:val="00bodytext"/>
        <w:ind w:left="720"/>
      </w:pPr>
      <w:r>
        <w:t>USB Daughter Board</w:t>
      </w:r>
      <w:r>
        <w:tab/>
      </w:r>
      <w:r>
        <w:tab/>
      </w:r>
      <w:r>
        <w:tab/>
        <w:t>P/N#: 868078-0010</w:t>
      </w:r>
    </w:p>
    <w:p w14:paraId="5BEFCB04" w14:textId="6C774BF3" w:rsidR="00C36355" w:rsidRDefault="00C36355" w:rsidP="00C36355">
      <w:pPr>
        <w:pStyle w:val="00bodytext"/>
        <w:ind w:left="720"/>
      </w:pPr>
      <w:r>
        <w:t>Display &amp; Volume Board</w:t>
      </w:r>
      <w:r>
        <w:tab/>
      </w:r>
      <w:r>
        <w:tab/>
      </w:r>
      <w:r>
        <w:tab/>
        <w:t>P/N#: 867127-0010</w:t>
      </w:r>
    </w:p>
    <w:p w14:paraId="194C51D7" w14:textId="37A99A45" w:rsidR="00C36355" w:rsidRDefault="00C36355" w:rsidP="00C36355">
      <w:pPr>
        <w:pStyle w:val="00bodytext"/>
        <w:ind w:left="720"/>
      </w:pPr>
      <w:r>
        <w:t>SMPS &amp; Amplifier Board</w:t>
      </w:r>
      <w:r>
        <w:tab/>
      </w:r>
      <w:r>
        <w:tab/>
      </w:r>
      <w:r>
        <w:tab/>
        <w:t>P/N#: 867125-0010</w:t>
      </w:r>
      <w:r>
        <w:tab/>
      </w:r>
    </w:p>
    <w:p w14:paraId="1FEC6279" w14:textId="00901F9D" w:rsidR="00C36355" w:rsidRDefault="00C36355" w:rsidP="00C36355">
      <w:pPr>
        <w:pStyle w:val="00bodytext"/>
        <w:ind w:left="720"/>
      </w:pPr>
      <w:r>
        <w:t>Pole Mount Detect Board</w:t>
      </w:r>
      <w:r>
        <w:tab/>
      </w:r>
      <w:r>
        <w:tab/>
      </w:r>
      <w:r>
        <w:tab/>
        <w:t>P/N#: 867157-0010</w:t>
      </w:r>
    </w:p>
    <w:p w14:paraId="4A8A8CBB" w14:textId="341975A5" w:rsidR="00C36355" w:rsidRDefault="00C36355" w:rsidP="00C36355">
      <w:pPr>
        <w:pStyle w:val="00bodytext"/>
        <w:ind w:left="720"/>
      </w:pPr>
      <w:r>
        <w:t>Wireless Transmitter, XLR Board</w:t>
      </w:r>
      <w:r>
        <w:tab/>
      </w:r>
      <w:r>
        <w:tab/>
        <w:t>P/N#: 870960-0010</w:t>
      </w:r>
    </w:p>
    <w:p w14:paraId="6F2F3D13" w14:textId="4FC309D7" w:rsidR="00D413E6" w:rsidRDefault="00C36355" w:rsidP="00C36355">
      <w:pPr>
        <w:pStyle w:val="00bodytext"/>
        <w:ind w:left="720"/>
      </w:pPr>
      <w:r>
        <w:t>Wireless Transmitter, ¼” Board</w:t>
      </w:r>
      <w:r>
        <w:tab/>
      </w:r>
      <w:r>
        <w:tab/>
        <w:t>P/N#: 870961-0010</w:t>
      </w:r>
    </w:p>
    <w:p w14:paraId="0FB87666" w14:textId="77777777" w:rsidR="00781B39" w:rsidRDefault="00781B39">
      <w:pPr>
        <w:spacing w:line="259" w:lineRule="auto"/>
      </w:pPr>
    </w:p>
    <w:p w14:paraId="0D0EBFB8" w14:textId="198D945A" w:rsidR="00105210" w:rsidRDefault="00377FF8">
      <w:pPr>
        <w:spacing w:line="259" w:lineRule="auto"/>
      </w:pPr>
      <w:r>
        <w:t xml:space="preserve">These schematics were created in Altium. Altium and </w:t>
      </w:r>
      <w:r w:rsidR="009E77BE">
        <w:t xml:space="preserve">PDF schematics for each of these boards can be found </w:t>
      </w:r>
      <w:r w:rsidR="00B762FB">
        <w:t xml:space="preserve">in Windchill. </w:t>
      </w:r>
    </w:p>
    <w:p w14:paraId="207D20A2" w14:textId="3A99A9FD" w:rsidR="00802373" w:rsidRDefault="00802373" w:rsidP="00105210">
      <w:pPr>
        <w:pStyle w:val="15subheading"/>
      </w:pPr>
      <w:bookmarkStart w:id="7" w:name="_Toc152921962"/>
      <w:r>
        <w:t>PCBA variant identification</w:t>
      </w:r>
      <w:bookmarkEnd w:id="7"/>
    </w:p>
    <w:p w14:paraId="6F73C6AA" w14:textId="714CF37E" w:rsidR="00377FF8" w:rsidRPr="009E4699" w:rsidRDefault="00377FF8" w:rsidP="00377FF8">
      <w:pPr>
        <w:pStyle w:val="Default"/>
        <w:rPr>
          <w:rFonts w:cs="Arial"/>
          <w:szCs w:val="22"/>
        </w:rPr>
      </w:pPr>
      <w:r w:rsidRPr="009E4699">
        <w:rPr>
          <w:rFonts w:cs="Arial"/>
          <w:szCs w:val="22"/>
        </w:rPr>
        <w:t xml:space="preserve">The STM32 microcontroller detects </w:t>
      </w:r>
      <w:r>
        <w:rPr>
          <w:rFonts w:cs="Arial"/>
          <w:szCs w:val="22"/>
        </w:rPr>
        <w:t>the</w:t>
      </w:r>
      <w:r w:rsidRPr="009E4699">
        <w:rPr>
          <w:rFonts w:cs="Arial"/>
          <w:szCs w:val="22"/>
        </w:rPr>
        <w:t xml:space="preserve"> board hardware version via resistors</w:t>
      </w:r>
      <w:r>
        <w:rPr>
          <w:rFonts w:cs="Arial"/>
          <w:szCs w:val="22"/>
        </w:rPr>
        <w:t xml:space="preserve"> R112 and R113</w:t>
      </w:r>
      <w:r w:rsidRPr="009E4699">
        <w:rPr>
          <w:rFonts w:cs="Arial"/>
          <w:szCs w:val="22"/>
        </w:rPr>
        <w:t xml:space="preserve"> connected to GPIO, as follows:</w:t>
      </w:r>
    </w:p>
    <w:p w14:paraId="47995694" w14:textId="77777777" w:rsidR="00377FF8" w:rsidRPr="00C4494C" w:rsidRDefault="00377FF8" w:rsidP="00377FF8">
      <w:r w:rsidRPr="00356E18">
        <w:rPr>
          <w:noProof/>
          <w:color w:val="2B579A"/>
          <w:shd w:val="clear" w:color="auto" w:fill="E6E6E6"/>
        </w:rPr>
        <w:drawing>
          <wp:anchor distT="0" distB="0" distL="114300" distR="114300" simplePos="0" relativeHeight="251658281" behindDoc="0" locked="0" layoutInCell="1" allowOverlap="1" wp14:anchorId="153710EF" wp14:editId="3790AFD7">
            <wp:simplePos x="0" y="0"/>
            <wp:positionH relativeFrom="margin">
              <wp:posOffset>870161</wp:posOffset>
            </wp:positionH>
            <wp:positionV relativeFrom="paragraph">
              <wp:posOffset>245534</wp:posOffset>
            </wp:positionV>
            <wp:extent cx="1113489" cy="2036458"/>
            <wp:effectExtent l="0" t="0" r="0" b="1905"/>
            <wp:wrapTopAndBottom/>
            <wp:docPr id="326" name="Picture 326" descr="A picture containing text, shoji,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hoji, crossword puzz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113489" cy="2036458"/>
                    </a:xfrm>
                    <a:prstGeom prst="rect">
                      <a:avLst/>
                    </a:prstGeom>
                  </pic:spPr>
                </pic:pic>
              </a:graphicData>
            </a:graphic>
          </wp:anchor>
        </w:drawing>
      </w:r>
    </w:p>
    <w:tbl>
      <w:tblPr>
        <w:tblStyle w:val="TableGrid"/>
        <w:tblpPr w:leftFromText="180" w:rightFromText="180" w:vertAnchor="text" w:horzAnchor="page" w:tblpX="2244" w:tblpY="369"/>
        <w:tblOverlap w:val="never"/>
        <w:tblW w:w="0" w:type="auto"/>
        <w:tblLook w:val="04A0" w:firstRow="1" w:lastRow="0" w:firstColumn="1" w:lastColumn="0" w:noHBand="0" w:noVBand="1"/>
      </w:tblPr>
      <w:tblGrid>
        <w:gridCol w:w="1988"/>
        <w:gridCol w:w="1780"/>
      </w:tblGrid>
      <w:tr w:rsidR="00377FF8" w14:paraId="3E442E41" w14:textId="77777777" w:rsidTr="007C3F92">
        <w:tc>
          <w:tcPr>
            <w:tcW w:w="1988" w:type="dxa"/>
          </w:tcPr>
          <w:p w14:paraId="609B381E" w14:textId="77777777" w:rsidR="00377FF8" w:rsidRPr="00FD4B8E" w:rsidRDefault="00377FF8" w:rsidP="007C3F92">
            <w:pPr>
              <w:rPr>
                <w:b/>
              </w:rPr>
            </w:pPr>
            <w:r w:rsidRPr="00FD4B8E">
              <w:rPr>
                <w:b/>
              </w:rPr>
              <w:t>Hardware Version</w:t>
            </w:r>
          </w:p>
        </w:tc>
        <w:tc>
          <w:tcPr>
            <w:tcW w:w="1780" w:type="dxa"/>
          </w:tcPr>
          <w:p w14:paraId="3DC4B442" w14:textId="77777777" w:rsidR="00377FF8" w:rsidRPr="00FD4B8E" w:rsidRDefault="00377FF8" w:rsidP="007C3F92">
            <w:pPr>
              <w:rPr>
                <w:b/>
              </w:rPr>
            </w:pPr>
            <w:r w:rsidRPr="00FD4B8E">
              <w:rPr>
                <w:b/>
              </w:rPr>
              <w:t>Voltage on P</w:t>
            </w:r>
            <w:r>
              <w:rPr>
                <w:b/>
              </w:rPr>
              <w:t>B0</w:t>
            </w:r>
          </w:p>
        </w:tc>
      </w:tr>
      <w:tr w:rsidR="00377FF8" w14:paraId="16AC2E58" w14:textId="77777777" w:rsidTr="007C3F92">
        <w:tc>
          <w:tcPr>
            <w:tcW w:w="1988" w:type="dxa"/>
          </w:tcPr>
          <w:p w14:paraId="58AF4B21" w14:textId="77777777" w:rsidR="00377FF8" w:rsidRPr="00FD4B8E" w:rsidRDefault="00377FF8" w:rsidP="007C3F92">
            <w:r>
              <w:t>C0</w:t>
            </w:r>
          </w:p>
        </w:tc>
        <w:tc>
          <w:tcPr>
            <w:tcW w:w="1780" w:type="dxa"/>
          </w:tcPr>
          <w:p w14:paraId="57E210D2" w14:textId="77777777" w:rsidR="00377FF8" w:rsidRPr="00FD4B8E" w:rsidRDefault="00377FF8" w:rsidP="007C3F92">
            <w:r>
              <w:t>0.3</w:t>
            </w:r>
            <w:r w:rsidRPr="00FD4B8E">
              <w:t>V</w:t>
            </w:r>
          </w:p>
        </w:tc>
      </w:tr>
      <w:tr w:rsidR="00377FF8" w14:paraId="08FDBF4D" w14:textId="77777777" w:rsidTr="007C3F92">
        <w:tc>
          <w:tcPr>
            <w:tcW w:w="1988" w:type="dxa"/>
          </w:tcPr>
          <w:p w14:paraId="667AA894" w14:textId="77777777" w:rsidR="00377FF8" w:rsidRPr="00FD4B8E" w:rsidRDefault="00377FF8" w:rsidP="007C3F92">
            <w:r>
              <w:t>C1</w:t>
            </w:r>
          </w:p>
        </w:tc>
        <w:tc>
          <w:tcPr>
            <w:tcW w:w="1780" w:type="dxa"/>
          </w:tcPr>
          <w:p w14:paraId="0AA221F7" w14:textId="77777777" w:rsidR="00377FF8" w:rsidRPr="00FD4B8E" w:rsidRDefault="00377FF8" w:rsidP="007C3F92">
            <w:pPr>
              <w:rPr>
                <w:color w:val="FF0000"/>
              </w:rPr>
            </w:pPr>
            <w:r>
              <w:t>0.6V</w:t>
            </w:r>
          </w:p>
        </w:tc>
      </w:tr>
      <w:tr w:rsidR="00377FF8" w14:paraId="23B886A6" w14:textId="77777777" w:rsidTr="007C3F92">
        <w:tc>
          <w:tcPr>
            <w:tcW w:w="1988" w:type="dxa"/>
          </w:tcPr>
          <w:p w14:paraId="09A093CA" w14:textId="77777777" w:rsidR="00377FF8" w:rsidRPr="00FD4B8E" w:rsidRDefault="00377FF8" w:rsidP="007C3F92">
            <w:r>
              <w:t>C2</w:t>
            </w:r>
          </w:p>
        </w:tc>
        <w:tc>
          <w:tcPr>
            <w:tcW w:w="1780" w:type="dxa"/>
          </w:tcPr>
          <w:p w14:paraId="7052634D" w14:textId="77777777" w:rsidR="00377FF8" w:rsidRPr="008D5880" w:rsidRDefault="00377FF8" w:rsidP="007C3F92">
            <w:r>
              <w:t>0.9V</w:t>
            </w:r>
          </w:p>
        </w:tc>
      </w:tr>
      <w:tr w:rsidR="00377FF8" w14:paraId="328CC86F" w14:textId="77777777" w:rsidTr="007C3F92">
        <w:tc>
          <w:tcPr>
            <w:tcW w:w="1988" w:type="dxa"/>
          </w:tcPr>
          <w:p w14:paraId="79124393" w14:textId="77777777" w:rsidR="00377FF8" w:rsidRDefault="00377FF8" w:rsidP="007C3F92">
            <w:proofErr w:type="spellStart"/>
            <w:r>
              <w:t>CFinal</w:t>
            </w:r>
            <w:proofErr w:type="spellEnd"/>
          </w:p>
        </w:tc>
        <w:tc>
          <w:tcPr>
            <w:tcW w:w="1780" w:type="dxa"/>
          </w:tcPr>
          <w:p w14:paraId="4CB76439" w14:textId="77777777" w:rsidR="00377FF8" w:rsidRDefault="00377FF8" w:rsidP="007C3F92">
            <w:r>
              <w:t>0V</w:t>
            </w:r>
          </w:p>
        </w:tc>
      </w:tr>
      <w:tr w:rsidR="00377FF8" w14:paraId="29B0A153" w14:textId="77777777" w:rsidTr="007C3F92">
        <w:tc>
          <w:tcPr>
            <w:tcW w:w="1988" w:type="dxa"/>
          </w:tcPr>
          <w:p w14:paraId="5DF2091D" w14:textId="77777777" w:rsidR="00377FF8" w:rsidRPr="00FD4B8E" w:rsidRDefault="00377FF8" w:rsidP="007C3F92">
            <w:r w:rsidRPr="00FD4B8E">
              <w:t>D</w:t>
            </w:r>
            <w:r>
              <w:t>V</w:t>
            </w:r>
          </w:p>
        </w:tc>
        <w:tc>
          <w:tcPr>
            <w:tcW w:w="1780" w:type="dxa"/>
          </w:tcPr>
          <w:p w14:paraId="29547F9E" w14:textId="77777777" w:rsidR="00377FF8" w:rsidRPr="008D5880" w:rsidRDefault="00377FF8" w:rsidP="007C3F92">
            <w:r>
              <w:t>1.2V</w:t>
            </w:r>
          </w:p>
        </w:tc>
      </w:tr>
      <w:tr w:rsidR="00377FF8" w14:paraId="4F6DEED0" w14:textId="77777777" w:rsidTr="007C3F92">
        <w:tc>
          <w:tcPr>
            <w:tcW w:w="1988" w:type="dxa"/>
          </w:tcPr>
          <w:p w14:paraId="7829A738" w14:textId="77777777" w:rsidR="00377FF8" w:rsidRPr="00FD4B8E" w:rsidRDefault="00377FF8" w:rsidP="007C3F92">
            <w:r>
              <w:t>PQ</w:t>
            </w:r>
          </w:p>
        </w:tc>
        <w:tc>
          <w:tcPr>
            <w:tcW w:w="1780" w:type="dxa"/>
          </w:tcPr>
          <w:p w14:paraId="710106C7" w14:textId="77777777" w:rsidR="00377FF8" w:rsidRPr="008D5880" w:rsidRDefault="00377FF8" w:rsidP="007C3F92">
            <w:r>
              <w:t>1.5V</w:t>
            </w:r>
          </w:p>
        </w:tc>
      </w:tr>
      <w:tr w:rsidR="00377FF8" w14:paraId="144FF01F" w14:textId="77777777" w:rsidTr="007C3F92">
        <w:tc>
          <w:tcPr>
            <w:tcW w:w="1988" w:type="dxa"/>
          </w:tcPr>
          <w:p w14:paraId="476F7867" w14:textId="77777777" w:rsidR="00377FF8" w:rsidRPr="00FD4B8E" w:rsidRDefault="00377FF8" w:rsidP="007C3F92">
            <w:r>
              <w:t>SOR</w:t>
            </w:r>
          </w:p>
        </w:tc>
        <w:tc>
          <w:tcPr>
            <w:tcW w:w="1780" w:type="dxa"/>
          </w:tcPr>
          <w:p w14:paraId="1A6AF544" w14:textId="77777777" w:rsidR="00377FF8" w:rsidRPr="008D5880" w:rsidRDefault="00377FF8" w:rsidP="007C3F92">
            <w:r>
              <w:t>1.8V</w:t>
            </w:r>
          </w:p>
        </w:tc>
      </w:tr>
      <w:tr w:rsidR="00377FF8" w14:paraId="1538631B" w14:textId="77777777" w:rsidTr="007C3F92">
        <w:tc>
          <w:tcPr>
            <w:tcW w:w="1988" w:type="dxa"/>
          </w:tcPr>
          <w:p w14:paraId="59BB9480" w14:textId="77777777" w:rsidR="00377FF8" w:rsidRPr="00FD4B8E" w:rsidRDefault="00377FF8" w:rsidP="007C3F92">
            <w:r>
              <w:t>CIE</w:t>
            </w:r>
          </w:p>
        </w:tc>
        <w:tc>
          <w:tcPr>
            <w:tcW w:w="1780" w:type="dxa"/>
          </w:tcPr>
          <w:p w14:paraId="0C3CD808" w14:textId="77777777" w:rsidR="00377FF8" w:rsidRPr="008D5880" w:rsidRDefault="00377FF8" w:rsidP="007C3F92">
            <w:r>
              <w:t>2.1V</w:t>
            </w:r>
          </w:p>
        </w:tc>
      </w:tr>
    </w:tbl>
    <w:p w14:paraId="220A82A1" w14:textId="77777777" w:rsidR="00782CE5" w:rsidRDefault="00782CE5">
      <w:pPr>
        <w:spacing w:after="160" w:line="0" w:lineRule="auto"/>
        <w:rPr>
          <w:rFonts w:ascii="Gotham Bold" w:eastAsiaTheme="minorHAnsi" w:hAnsi="Gotham Bold"/>
          <w:spacing w:val="15"/>
        </w:rPr>
      </w:pPr>
      <w:r>
        <w:br w:type="page"/>
      </w:r>
    </w:p>
    <w:p w14:paraId="19A7C4CA" w14:textId="418A2835" w:rsidR="00C97511" w:rsidRDefault="00C97511" w:rsidP="007A4542">
      <w:pPr>
        <w:pStyle w:val="15subheading"/>
      </w:pPr>
      <w:bookmarkStart w:id="8" w:name="_Toc152921963"/>
      <w:r>
        <w:t>Block diagram</w:t>
      </w:r>
      <w:r w:rsidR="00E44FD2">
        <w:t>s</w:t>
      </w:r>
      <w:bookmarkEnd w:id="8"/>
    </w:p>
    <w:p w14:paraId="72ABBA1C" w14:textId="102BD4D0" w:rsidR="00E44FD2" w:rsidRPr="00E44FD2" w:rsidRDefault="00C80049" w:rsidP="00494F2E">
      <w:pPr>
        <w:pStyle w:val="20subsubheadingnumber"/>
      </w:pPr>
      <w:bookmarkStart w:id="9" w:name="_Toc152921964"/>
      <w:r>
        <w:t xml:space="preserve">MAIN PCB: </w:t>
      </w:r>
      <w:r w:rsidR="006705CF">
        <w:t>Control and audio path</w:t>
      </w:r>
      <w:bookmarkEnd w:id="9"/>
    </w:p>
    <w:p w14:paraId="2D386662" w14:textId="6A956915" w:rsidR="00EB6FFE" w:rsidRPr="006E4319" w:rsidRDefault="00C80049" w:rsidP="006E4319">
      <w:pPr>
        <w:spacing w:line="259" w:lineRule="auto"/>
        <w:rPr>
          <w:rFonts w:eastAsiaTheme="minorHAnsi"/>
        </w:rPr>
      </w:pPr>
      <w:r w:rsidRPr="00C80049">
        <w:rPr>
          <w:noProof/>
          <w:color w:val="2B579A"/>
          <w:shd w:val="clear" w:color="auto" w:fill="E6E6E6"/>
        </w:rPr>
        <w:drawing>
          <wp:inline distT="0" distB="0" distL="0" distR="0" wp14:anchorId="7F09952E" wp14:editId="7248B6B0">
            <wp:extent cx="6040967" cy="7273817"/>
            <wp:effectExtent l="0" t="0" r="0" b="3810"/>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13"/>
                    <a:stretch>
                      <a:fillRect/>
                    </a:stretch>
                  </pic:blipFill>
                  <pic:spPr>
                    <a:xfrm>
                      <a:off x="0" y="0"/>
                      <a:ext cx="6040967" cy="7273817"/>
                    </a:xfrm>
                    <a:prstGeom prst="rect">
                      <a:avLst/>
                    </a:prstGeom>
                  </pic:spPr>
                </pic:pic>
              </a:graphicData>
            </a:graphic>
          </wp:inline>
        </w:drawing>
      </w:r>
    </w:p>
    <w:p w14:paraId="2445A148" w14:textId="220504AC" w:rsidR="00DD5CB1" w:rsidRDefault="00DD5CB1" w:rsidP="00DD5CB1">
      <w:pPr>
        <w:pStyle w:val="00bodytextindentedx1numbers"/>
        <w:numPr>
          <w:ilvl w:val="0"/>
          <w:numId w:val="0"/>
        </w:numPr>
      </w:pPr>
      <w:r>
        <w:t xml:space="preserve">All </w:t>
      </w:r>
      <w:proofErr w:type="gramStart"/>
      <w:r>
        <w:t>circuitry</w:t>
      </w:r>
      <w:proofErr w:type="gramEnd"/>
      <w:r>
        <w:t xml:space="preserve"> shown is on the </w:t>
      </w:r>
      <w:r w:rsidR="4A1A0139">
        <w:t>M</w:t>
      </w:r>
      <w:r>
        <w:t>ain PCB,</w:t>
      </w:r>
      <w:r w:rsidR="7DA006E2">
        <w:t xml:space="preserve"> (Main Board),</w:t>
      </w:r>
      <w:r>
        <w:t xml:space="preserve"> except for the</w:t>
      </w:r>
      <w:r w:rsidR="4D48B856">
        <w:t xml:space="preserve"> charger, boost converter and</w:t>
      </w:r>
      <w:r>
        <w:t xml:space="preserve"> power amplifier, which is on the </w:t>
      </w:r>
      <w:r w:rsidR="2BF740BF">
        <w:t>SMPS &amp; Amplifier</w:t>
      </w:r>
      <w:r>
        <w:t xml:space="preserve"> PCB</w:t>
      </w:r>
      <w:r w:rsidR="4DEC18DA">
        <w:t>, (POWER_AMP BOARD)</w:t>
      </w:r>
      <w:r>
        <w:t>.</w:t>
      </w:r>
    </w:p>
    <w:p w14:paraId="264C162E" w14:textId="2F6809D3" w:rsidR="002668EA" w:rsidRDefault="006D6841" w:rsidP="002668EA">
      <w:pPr>
        <w:pStyle w:val="20subsubheadingnumber"/>
      </w:pPr>
      <w:bookmarkStart w:id="10" w:name="_Toc152921965"/>
      <w:r>
        <w:rPr>
          <w:noProof/>
          <w:color w:val="2B579A"/>
          <w:shd w:val="clear" w:color="auto" w:fill="E6E6E6"/>
        </w:rPr>
        <w:drawing>
          <wp:anchor distT="0" distB="0" distL="114300" distR="114300" simplePos="0" relativeHeight="251658284" behindDoc="0" locked="0" layoutInCell="1" allowOverlap="1" wp14:anchorId="3CE1851F" wp14:editId="73A2BB7F">
            <wp:simplePos x="0" y="0"/>
            <wp:positionH relativeFrom="margin">
              <wp:align>right</wp:align>
            </wp:positionH>
            <wp:positionV relativeFrom="paragraph">
              <wp:posOffset>265430</wp:posOffset>
            </wp:positionV>
            <wp:extent cx="5941695" cy="4751070"/>
            <wp:effectExtent l="0" t="0" r="1905" b="0"/>
            <wp:wrapTopAndBottom/>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695" cy="4751070"/>
                    </a:xfrm>
                    <a:prstGeom prst="rect">
                      <a:avLst/>
                    </a:prstGeom>
                    <a:noFill/>
                    <a:ln>
                      <a:noFill/>
                    </a:ln>
                  </pic:spPr>
                </pic:pic>
              </a:graphicData>
            </a:graphic>
          </wp:anchor>
        </w:drawing>
      </w:r>
      <w:r>
        <w:t>I2S Block Diagram</w:t>
      </w:r>
      <w:bookmarkEnd w:id="10"/>
      <w:r>
        <w:rPr>
          <w:noProof/>
        </w:rPr>
        <w:t xml:space="preserve"> </w:t>
      </w:r>
      <w:r w:rsidR="00EA2E32">
        <w:t xml:space="preserve"> </w:t>
      </w:r>
    </w:p>
    <w:p w14:paraId="40730E26" w14:textId="0B1B5DEE" w:rsidR="007A6437" w:rsidRDefault="007A6437" w:rsidP="10CB00BC">
      <w:pPr>
        <w:pStyle w:val="00bodytextindentedx1numbers"/>
        <w:numPr>
          <w:ilvl w:val="0"/>
          <w:numId w:val="0"/>
        </w:numPr>
      </w:pPr>
      <w:r>
        <w:br w:type="page"/>
      </w:r>
      <w:r w:rsidR="5EB95979" w:rsidRPr="10CB00BC">
        <w:rPr>
          <w:rFonts w:eastAsiaTheme="minorEastAsia"/>
          <w:szCs w:val="21"/>
        </w:rPr>
        <w:t xml:space="preserve">Power supply and </w:t>
      </w:r>
      <w:commentRangeStart w:id="11"/>
      <w:commentRangeStart w:id="12"/>
      <w:commentRangeStart w:id="13"/>
      <w:r w:rsidR="5EB95979" w:rsidRPr="10CB00BC">
        <w:rPr>
          <w:rFonts w:eastAsiaTheme="minorEastAsia"/>
          <w:szCs w:val="21"/>
        </w:rPr>
        <w:t>amplifier (</w:t>
      </w:r>
      <w:proofErr w:type="spellStart"/>
      <w:r w:rsidR="5EB95979" w:rsidRPr="10CB00BC">
        <w:rPr>
          <w:rFonts w:eastAsiaTheme="minorEastAsia"/>
          <w:szCs w:val="21"/>
        </w:rPr>
        <w:t>Power_Amp</w:t>
      </w:r>
      <w:proofErr w:type="spellEnd"/>
      <w:r w:rsidR="5EB95979" w:rsidRPr="10CB00BC">
        <w:rPr>
          <w:rFonts w:eastAsiaTheme="minorEastAsia"/>
          <w:szCs w:val="21"/>
        </w:rPr>
        <w:t xml:space="preserve"> Board)</w:t>
      </w:r>
      <w:commentRangeEnd w:id="11"/>
      <w:r>
        <w:rPr>
          <w:rStyle w:val="CommentReference"/>
        </w:rPr>
        <w:commentReference w:id="11"/>
      </w:r>
      <w:commentRangeEnd w:id="12"/>
      <w:r>
        <w:rPr>
          <w:rStyle w:val="CommentReference"/>
        </w:rPr>
        <w:commentReference w:id="12"/>
      </w:r>
      <w:commentRangeEnd w:id="13"/>
      <w:r w:rsidR="00C440C8">
        <w:rPr>
          <w:rStyle w:val="CommentReference"/>
        </w:rPr>
        <w:commentReference w:id="13"/>
      </w:r>
    </w:p>
    <w:p w14:paraId="2C4C3DBC" w14:textId="4AAA2831" w:rsidR="007A6437" w:rsidRDefault="5EB95979" w:rsidP="10CB00BC">
      <w:pPr>
        <w:pStyle w:val="00bodytextindentedx1numbers"/>
        <w:numPr>
          <w:ilvl w:val="0"/>
          <w:numId w:val="0"/>
        </w:numPr>
      </w:pPr>
      <w:r>
        <w:t>The Baby Yoda AC to DC power supply consists of a single flyback with universal input voltage range which provides 26V DC to Power the Amplifier, Audio &amp; Control Circuitry and Battery Charging.  The battery charger is active in both on and standby states when operating from AC power.</w:t>
      </w:r>
    </w:p>
    <w:p w14:paraId="32E138CF" w14:textId="423AAFF2" w:rsidR="007A6437" w:rsidRDefault="5EB95979" w:rsidP="10CB00BC">
      <w:pPr>
        <w:pStyle w:val="00bodytextindentedx1numbers"/>
        <w:numPr>
          <w:ilvl w:val="0"/>
          <w:numId w:val="0"/>
        </w:numPr>
      </w:pPr>
      <w:r>
        <w:t>Baby Yoda uses a TPA3221 monolithic power amplifier IC, U1, to drive the array and woofer output channels.  The amplifier is powered through the SYS_ON switch, Q1, from POWER_26 by either the flyback when operating on AC power or the boost converter, U10, when operating on battery power.</w:t>
      </w:r>
    </w:p>
    <w:p w14:paraId="535F675B" w14:textId="44BDE910" w:rsidR="007A6437" w:rsidRDefault="007A6437" w:rsidP="10CB00BC">
      <w:pPr>
        <w:pStyle w:val="00bodytextindentedx1numbers"/>
        <w:numPr>
          <w:ilvl w:val="0"/>
          <w:numId w:val="0"/>
        </w:numPr>
      </w:pPr>
    </w:p>
    <w:p w14:paraId="4AB6097D" w14:textId="630549C5" w:rsidR="2360D3F4" w:rsidRDefault="2360D3F4" w:rsidP="10CB00BC">
      <w:pPr>
        <w:pStyle w:val="00bodytextindentedx1numbers"/>
        <w:numPr>
          <w:ilvl w:val="0"/>
          <w:numId w:val="0"/>
        </w:numPr>
      </w:pPr>
      <w:r>
        <w:t>Secondary Regulators (Main Board)</w:t>
      </w:r>
    </w:p>
    <w:p w14:paraId="4EF03FB4" w14:textId="3D99CA55" w:rsidR="63C2E7D4" w:rsidRDefault="63C2E7D4" w:rsidP="10CB00BC">
      <w:pPr>
        <w:pStyle w:val="00bodytextindentedx1numbers"/>
        <w:numPr>
          <w:ilvl w:val="0"/>
          <w:numId w:val="0"/>
        </w:numPr>
      </w:pPr>
      <w:r>
        <w:t>Secondary Regulators</w:t>
      </w:r>
      <w:r w:rsidR="4E5D212D">
        <w:t xml:space="preserve"> </w:t>
      </w:r>
      <w:r w:rsidR="00633F7A">
        <w:t>generate</w:t>
      </w:r>
      <w:r w:rsidR="4E5D212D">
        <w:t xml:space="preserve"> 5V, 3.3Vand +/- 15V</w:t>
      </w:r>
      <w:r>
        <w:t xml:space="preserve"> </w:t>
      </w:r>
      <w:r w:rsidR="405F24D0">
        <w:t xml:space="preserve">on the </w:t>
      </w:r>
      <w:proofErr w:type="spellStart"/>
      <w:r w:rsidR="405F24D0">
        <w:t>Main_Board</w:t>
      </w:r>
      <w:proofErr w:type="spellEnd"/>
      <w:r w:rsidR="405F24D0">
        <w:t xml:space="preserve"> </w:t>
      </w:r>
      <w:r w:rsidR="789D739D">
        <w:t xml:space="preserve">using </w:t>
      </w:r>
      <w:r>
        <w:t xml:space="preserve">the </w:t>
      </w:r>
      <w:r w:rsidR="093303D4">
        <w:t xml:space="preserve">26V supply </w:t>
      </w:r>
      <w:r w:rsidR="15682D9F">
        <w:t xml:space="preserve">received from the </w:t>
      </w:r>
      <w:bookmarkStart w:id="16" w:name="_Int_rs8KNJAn"/>
      <w:proofErr w:type="spellStart"/>
      <w:r w:rsidR="7EFCD9A3">
        <w:t>Power_Amp</w:t>
      </w:r>
      <w:bookmarkEnd w:id="16"/>
      <w:proofErr w:type="spellEnd"/>
      <w:r w:rsidR="7EFCD9A3">
        <w:t xml:space="preserve"> </w:t>
      </w:r>
      <w:r w:rsidR="6EDE0079">
        <w:t>B</w:t>
      </w:r>
      <w:r w:rsidR="7EFCD9A3">
        <w:t>oard</w:t>
      </w:r>
      <w:r>
        <w:t xml:space="preserve"> </w:t>
      </w:r>
      <w:r w:rsidR="0733FC28">
        <w:t>to provide charging p</w:t>
      </w:r>
      <w:r w:rsidR="520D81F4">
        <w:t>ower to the transmitter charging bays,</w:t>
      </w:r>
      <w:r w:rsidR="0733FC28">
        <w:t xml:space="preserve"> operate the MCU, DSP, audio path </w:t>
      </w:r>
      <w:proofErr w:type="spellStart"/>
      <w:r w:rsidR="0733FC28">
        <w:t>opamps</w:t>
      </w:r>
      <w:proofErr w:type="spellEnd"/>
      <w:r w:rsidR="0733FC28">
        <w:t xml:space="preserve"> and other support </w:t>
      </w:r>
      <w:r w:rsidR="12912C60">
        <w:t>circuitry.</w:t>
      </w:r>
    </w:p>
    <w:p w14:paraId="6025CBA2" w14:textId="6BD0A1DA" w:rsidR="007A6437" w:rsidRDefault="007A6437" w:rsidP="7D7F02F3">
      <w:pPr>
        <w:spacing w:after="160" w:line="0" w:lineRule="auto"/>
      </w:pPr>
    </w:p>
    <w:p w14:paraId="72BCE1BC" w14:textId="4FF6CDF6" w:rsidR="00574CFD" w:rsidRDefault="565977C1" w:rsidP="00B03636">
      <w:pPr>
        <w:pStyle w:val="20subsubheadingnumber"/>
      </w:pPr>
      <w:bookmarkStart w:id="17" w:name="_Toc152921966"/>
      <w:r>
        <w:t>POWER, Battery Charge/Boost, Power Amplifier</w:t>
      </w:r>
      <w:bookmarkEnd w:id="17"/>
      <w:r>
        <w:t xml:space="preserve"> </w:t>
      </w:r>
      <w:r w:rsidR="0B3D947F">
        <w:t>and Secondary Regulators</w:t>
      </w:r>
    </w:p>
    <w:p w14:paraId="4E2D4724" w14:textId="197BFD37" w:rsidR="003F1EBF" w:rsidRDefault="006D6841" w:rsidP="7D7F02F3">
      <w:pPr>
        <w:spacing w:line="259" w:lineRule="auto"/>
        <w:rPr>
          <w:spacing w:val="15"/>
        </w:rPr>
      </w:pPr>
      <w:r>
        <w:rPr>
          <w:noProof/>
          <w:color w:val="2B579A"/>
          <w:shd w:val="clear" w:color="auto" w:fill="E6E6E6"/>
        </w:rPr>
        <mc:AlternateContent>
          <mc:Choice Requires="wpg">
            <w:drawing>
              <wp:inline distT="0" distB="0" distL="0" distR="0" wp14:anchorId="2C2A7B83" wp14:editId="384E78C9">
                <wp:extent cx="6508976" cy="2951967"/>
                <wp:effectExtent l="0" t="0" r="6350" b="1270"/>
                <wp:docPr id="615170416" name="Group 5"/>
                <wp:cNvGraphicFramePr/>
                <a:graphic xmlns:a="http://schemas.openxmlformats.org/drawingml/2006/main">
                  <a:graphicData uri="http://schemas.microsoft.com/office/word/2010/wordprocessingGroup">
                    <wpg:wgp>
                      <wpg:cNvGrpSpPr/>
                      <wpg:grpSpPr>
                        <a:xfrm>
                          <a:off x="0" y="0"/>
                          <a:ext cx="6508976" cy="2951967"/>
                          <a:chOff x="0" y="0"/>
                          <a:chExt cx="6811010" cy="2649855"/>
                        </a:xfrm>
                      </wpg:grpSpPr>
                      <pic:pic xmlns:pic="http://schemas.openxmlformats.org/drawingml/2006/picture">
                        <pic:nvPicPr>
                          <pic:cNvPr id="537908423" name="Picture 1" descr="Diagram, schematic&#10;&#10;Description automatically generated"/>
                          <pic:cNvPicPr>
                            <a:picLocks noChangeAspect="1"/>
                          </pic:cNvPicPr>
                        </pic:nvPicPr>
                        <pic:blipFill>
                          <a:blip r:embed="rId19"/>
                          <a:stretch>
                            <a:fillRect/>
                          </a:stretch>
                        </pic:blipFill>
                        <pic:spPr>
                          <a:xfrm>
                            <a:off x="0" y="0"/>
                            <a:ext cx="6811010" cy="2649855"/>
                          </a:xfrm>
                          <a:prstGeom prst="rect">
                            <a:avLst/>
                          </a:prstGeom>
                        </pic:spPr>
                      </pic:pic>
                      <wps:wsp>
                        <wps:cNvPr id="3" name="Straight Arrow Connector 3"/>
                        <wps:cNvCnPr/>
                        <wps:spPr>
                          <a:xfrm rot="5400000" flipV="1">
                            <a:off x="1325881" y="848676"/>
                            <a:ext cx="1651001" cy="6350"/>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4" name="Straight Arrow Connector 4"/>
                        <wps:cNvCnPr/>
                        <wps:spPr>
                          <a:xfrm>
                            <a:off x="2173606" y="1696400"/>
                            <a:ext cx="2063749" cy="6352"/>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5" name="Straight Arrow Connector 5"/>
                        <wps:cNvCnPr/>
                        <wps:spPr>
                          <a:xfrm rot="5400000">
                            <a:off x="4138930" y="1591627"/>
                            <a:ext cx="177800" cy="6351"/>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6" name="Straight Arrow Connector 6"/>
                        <wps:cNvCnPr/>
                        <wps:spPr>
                          <a:xfrm flipV="1">
                            <a:off x="4224655" y="1505902"/>
                            <a:ext cx="596900" cy="6350"/>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7" name="Straight Arrow Connector 7"/>
                        <wps:cNvCnPr/>
                        <wps:spPr>
                          <a:xfrm rot="5400000" flipH="1">
                            <a:off x="4528662" y="1193959"/>
                            <a:ext cx="604838" cy="6349"/>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8" name="Straight Arrow Connector 8"/>
                        <wps:cNvCnPr/>
                        <wps:spPr>
                          <a:xfrm>
                            <a:off x="3062605" y="2096452"/>
                            <a:ext cx="1111251" cy="6350"/>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9" name="Straight Arrow Connector 9"/>
                        <wps:cNvCnPr/>
                        <wps:spPr>
                          <a:xfrm rot="5400000">
                            <a:off x="2805430" y="2353627"/>
                            <a:ext cx="520700" cy="6351"/>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10" name="Straight Arrow Connector 10"/>
                        <wps:cNvCnPr/>
                        <wps:spPr>
                          <a:xfrm rot="5400000">
                            <a:off x="3913505" y="2363152"/>
                            <a:ext cx="514350" cy="6351"/>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11" name="Straight Arrow Connector 11"/>
                        <wps:cNvCnPr/>
                        <wps:spPr>
                          <a:xfrm rot="5400000" flipH="1" flipV="1">
                            <a:off x="3799205" y="439102"/>
                            <a:ext cx="863600" cy="12700"/>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s:wsp>
                        <wps:cNvPr id="12" name="Straight Arrow Connector 12"/>
                        <wps:cNvCnPr/>
                        <wps:spPr>
                          <a:xfrm flipV="1">
                            <a:off x="4231006" y="894715"/>
                            <a:ext cx="590549" cy="7937"/>
                          </a:xfrm>
                          <a:prstGeom prst="straightConnector1">
                            <a:avLst/>
                          </a:prstGeom>
                          <a:ln w="12700">
                            <a:solidFill>
                              <a:srgbClr val="FF0000"/>
                            </a:solidFill>
                            <a:prstDash val="dash"/>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38D84074" id="Group 5" o:spid="_x0000_s1026" style="width:512.5pt;height:232.45pt;mso-position-horizontal-relative:char;mso-position-vertical-relative:line" coordsize="68110,26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Diagram, schematic&#10;&#10;Description automatically generated" style="position:absolute;width:68110;height:26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">
                  <v:imagedata r:id="rId20" o:title="Diagram, schematic&#10;&#10;Description automatically generated"/>
                </v:shape>
                <v:shapetype id="_x0000_t32" coordsize="21600,21600" o:spt="32" o:oned="t" path="m,l21600,21600e" filled="f">
                  <v:path arrowok="t" fillok="f" o:connecttype="none"/>
                  <o:lock v:ext="edit" shapetype="t"/>
                </v:shapetype>
                <v:shape id="Straight Arrow Connector 3" o:spid="_x0000_s1028" type="#_x0000_t32" style="position:absolute;left:13259;top:8486;width:16510;height:6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" strokecolor="red" strokeweight="1pt">
                  <v:stroke dashstyle="dash" joinstyle="miter"/>
                </v:shape>
                <v:shape id="Straight Arrow Connector 4" o:spid="_x0000_s1029" type="#_x0000_t32" style="position:absolute;left:21736;top:16964;width:20637;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" strokecolor="red" strokeweight="1pt">
                  <v:stroke dashstyle="dash" joinstyle="miter"/>
                </v:shape>
                <v:shape id="Straight Arrow Connector 5" o:spid="_x0000_s1030" type="#_x0000_t32" style="position:absolute;left:41389;top:15916;width:1778;height:64;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" strokecolor="red" strokeweight="1pt">
                  <v:stroke dashstyle="dash" joinstyle="miter"/>
                </v:shape>
                <v:shape id="Straight Arrow Connector 6" o:spid="_x0000_s1031" type="#_x0000_t32" style="position:absolute;left:42246;top:15059;width:5969;height: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" strokecolor="red" strokeweight="1pt">
                  <v:stroke dashstyle="dash" joinstyle="miter"/>
                </v:shape>
                <v:shape id="Straight Arrow Connector 7" o:spid="_x0000_s1032" type="#_x0000_t32" style="position:absolute;left:45287;top:11939;width:6048;height:63;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" strokecolor="red" strokeweight="1pt">
                  <v:stroke dashstyle="dash" joinstyle="miter"/>
                </v:shape>
                <v:shape id="Straight Arrow Connector 8" o:spid="_x0000_s1033" type="#_x0000_t32" style="position:absolute;left:30626;top:20964;width:11112;height: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" strokecolor="red" strokeweight="1pt">
                  <v:stroke dashstyle="dash" joinstyle="miter"/>
                </v:shape>
                <v:shape id="Straight Arrow Connector 9" o:spid="_x0000_s1034" type="#_x0000_t32" style="position:absolute;left:28054;top:23536;width:5207;height:6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" strokecolor="red" strokeweight="1pt">
                  <v:stroke dashstyle="dash" joinstyle="miter"/>
                </v:shape>
                <v:shape id="Straight Arrow Connector 10" o:spid="_x0000_s1035" type="#_x0000_t32" style="position:absolute;left:39135;top:23631;width:5144;height:6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" strokecolor="red" strokeweight="1pt">
                  <v:stroke dashstyle="dash" joinstyle="miter"/>
                </v:shape>
                <v:shape id="Straight Arrow Connector 11" o:spid="_x0000_s1036" type="#_x0000_t32" style="position:absolute;left:37992;top:4390;width:8636;height:127;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" strokecolor="red" strokeweight="1pt">
                  <v:stroke dashstyle="dash" joinstyle="miter"/>
                </v:shape>
                <v:shape id="Straight Arrow Connector 12" o:spid="_x0000_s1037" type="#_x0000_t32" style="position:absolute;left:42310;top:8947;width:5905;height: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" strokecolor="red" strokeweight="1pt">
                  <v:stroke dashstyle="dash" joinstyle="miter"/>
                </v:shape>
                <w10:anchorlock/>
              </v:group>
            </w:pict>
          </mc:Fallback>
        </mc:AlternateContent>
      </w:r>
    </w:p>
    <w:p w14:paraId="24F50A32" w14:textId="037C25BC" w:rsidR="00EA2E32" w:rsidRDefault="006D6841" w:rsidP="00D10F5C">
      <w:pPr>
        <w:pStyle w:val="20subsubheadingnumber"/>
      </w:pPr>
      <w:bookmarkStart w:id="18" w:name="_Toc152921967"/>
      <w:r>
        <w:t>Power Flow</w:t>
      </w:r>
      <w:r w:rsidR="00EA2E32">
        <w:t xml:space="preserve"> Diagram</w:t>
      </w:r>
      <w:bookmarkEnd w:id="18"/>
    </w:p>
    <w:p w14:paraId="54119E10" w14:textId="3E630A18" w:rsidR="00367402" w:rsidRPr="00367402" w:rsidRDefault="00770105" w:rsidP="00367402">
      <w:pPr>
        <w:pStyle w:val="00bodytext"/>
      </w:pPr>
      <w:r>
        <w:rPr>
          <w:noProof/>
        </w:rPr>
        <w:drawing>
          <wp:anchor distT="0" distB="0" distL="114300" distR="114300" simplePos="0" relativeHeight="251664443" behindDoc="0" locked="0" layoutInCell="1" allowOverlap="1" wp14:anchorId="78871BD3" wp14:editId="2917E8E1">
            <wp:simplePos x="0" y="0"/>
            <wp:positionH relativeFrom="column">
              <wp:posOffset>0</wp:posOffset>
            </wp:positionH>
            <wp:positionV relativeFrom="paragraph">
              <wp:posOffset>238125</wp:posOffset>
            </wp:positionV>
            <wp:extent cx="5943600" cy="4420870"/>
            <wp:effectExtent l="0" t="0" r="0" b="0"/>
            <wp:wrapTopAndBottom/>
            <wp:docPr id="60028385" name="Picture 1" descr="A diagram of a power suppl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8385" name="Picture 1" descr="A diagram of a power supply system&#10;&#10;Description automatically generated"/>
                    <pic:cNvPicPr/>
                  </pic:nvPicPr>
                  <pic:blipFill>
                    <a:blip r:embed="rId21"/>
                    <a:stretch>
                      <a:fillRect/>
                    </a:stretch>
                  </pic:blipFill>
                  <pic:spPr>
                    <a:xfrm>
                      <a:off x="0" y="0"/>
                      <a:ext cx="5943600" cy="4420870"/>
                    </a:xfrm>
                    <a:prstGeom prst="rect">
                      <a:avLst/>
                    </a:prstGeom>
                  </pic:spPr>
                </pic:pic>
              </a:graphicData>
            </a:graphic>
          </wp:anchor>
        </w:drawing>
      </w:r>
    </w:p>
    <w:p w14:paraId="1E9EC229" w14:textId="506A1310" w:rsidR="006D6841" w:rsidRDefault="006D6841">
      <w:pPr>
        <w:spacing w:after="160" w:line="0" w:lineRule="auto"/>
      </w:pPr>
      <w:r>
        <w:br w:type="page"/>
      </w:r>
    </w:p>
    <w:p w14:paraId="498A8F7E" w14:textId="673F98A5" w:rsidR="00804244" w:rsidRDefault="00804244">
      <w:pPr>
        <w:spacing w:after="160" w:line="0" w:lineRule="auto"/>
      </w:pPr>
    </w:p>
    <w:p w14:paraId="1C757AA0" w14:textId="6A466781" w:rsidR="007F639D" w:rsidRDefault="32E444D3" w:rsidP="7D7F02F3">
      <w:pPr>
        <w:spacing w:after="160" w:line="0" w:lineRule="auto"/>
      </w:pPr>
      <w:r>
        <w:t>Power and fault states</w:t>
      </w:r>
    </w:p>
    <w:p w14:paraId="4BF337A0" w14:textId="7C2FD073" w:rsidR="007F639D" w:rsidRDefault="32E444D3" w:rsidP="7D7F02F3">
      <w:pPr>
        <w:pStyle w:val="00bodytext"/>
      </w:pPr>
      <w:r>
        <w:t>The power control firmware governs how the system moves between the 3 power states, as well as fault states in cases when there is an error in system operation. Maintaining good timing and state control ensures there are no audible or visible (user interface) artifacts, that the system is always in a known state to coordinate the physical and mobile application UI, and that the system has the maximum likelihood of recovering from a fault if it occurs – and if not, that service personnel can work to fix the issue.</w:t>
      </w:r>
    </w:p>
    <w:p w14:paraId="2C1EECC1" w14:textId="65B75780" w:rsidR="007F639D" w:rsidRDefault="007F639D" w:rsidP="007F639D">
      <w:pPr>
        <w:pStyle w:val="00bodytext"/>
      </w:pPr>
    </w:p>
    <w:p w14:paraId="396D6FE5" w14:textId="1CC58E38" w:rsidR="007F639D" w:rsidRDefault="007F639D" w:rsidP="007F639D">
      <w:pPr>
        <w:pStyle w:val="00bodytext"/>
      </w:pPr>
      <w:r>
        <w:t>The above diagram shows there are 3 possible power states of the system:</w:t>
      </w:r>
    </w:p>
    <w:p w14:paraId="366A7E7B" w14:textId="33997882" w:rsidR="007F639D" w:rsidRDefault="007F639D" w:rsidP="007F639D">
      <w:pPr>
        <w:pStyle w:val="00bodytextindentedx1numbers"/>
        <w:numPr>
          <w:ilvl w:val="0"/>
          <w:numId w:val="29"/>
        </w:numPr>
      </w:pPr>
      <w:r>
        <w:t>Off</w:t>
      </w:r>
    </w:p>
    <w:p w14:paraId="2E8309CE" w14:textId="239D6052" w:rsidR="007F639D" w:rsidRDefault="007F639D" w:rsidP="007F639D">
      <w:pPr>
        <w:pStyle w:val="00bodytextindentedx1numbers"/>
        <w:numPr>
          <w:ilvl w:val="0"/>
          <w:numId w:val="29"/>
        </w:numPr>
      </w:pPr>
      <w:r>
        <w:t>Standby</w:t>
      </w:r>
    </w:p>
    <w:p w14:paraId="741BE47F" w14:textId="6C3D6C22" w:rsidR="007F639D" w:rsidRDefault="007F639D" w:rsidP="007F639D">
      <w:pPr>
        <w:pStyle w:val="00bodytextindentedx1numbers"/>
        <w:numPr>
          <w:ilvl w:val="0"/>
          <w:numId w:val="29"/>
        </w:numPr>
      </w:pPr>
      <w:r>
        <w:t>On</w:t>
      </w:r>
    </w:p>
    <w:p w14:paraId="6D19D2F8" w14:textId="0B6A530F" w:rsidR="007F639D" w:rsidRDefault="006F0E6B" w:rsidP="007F639D">
      <w:pPr>
        <w:spacing w:after="160" w:line="0" w:lineRule="auto"/>
        <w:rPr>
          <w:rFonts w:eastAsiaTheme="minorHAnsi"/>
        </w:rPr>
      </w:pPr>
      <w:r>
        <w:rPr>
          <w:noProof/>
          <w:color w:val="2B579A"/>
          <w:shd w:val="clear" w:color="auto" w:fill="E6E6E6"/>
        </w:rPr>
        <w:drawing>
          <wp:anchor distT="0" distB="0" distL="114300" distR="114300" simplePos="0" relativeHeight="251662395" behindDoc="0" locked="0" layoutInCell="1" allowOverlap="1" wp14:anchorId="4AC6E95B" wp14:editId="059D94FE">
            <wp:simplePos x="0" y="0"/>
            <wp:positionH relativeFrom="margin">
              <wp:align>right</wp:align>
            </wp:positionH>
            <wp:positionV relativeFrom="paragraph">
              <wp:posOffset>204504</wp:posOffset>
            </wp:positionV>
            <wp:extent cx="5943600" cy="3270363"/>
            <wp:effectExtent l="0" t="0" r="0" b="6350"/>
            <wp:wrapTopAndBottom/>
            <wp:docPr id="668355252"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166873"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270363"/>
                    </a:xfrm>
                    <a:prstGeom prst="rect">
                      <a:avLst/>
                    </a:prstGeom>
                    <a:noFill/>
                    <a:ln>
                      <a:noFill/>
                    </a:ln>
                  </pic:spPr>
                </pic:pic>
              </a:graphicData>
            </a:graphic>
          </wp:anchor>
        </w:drawing>
      </w:r>
      <w:r w:rsidR="007F639D">
        <w:br w:type="page"/>
      </w:r>
    </w:p>
    <w:p w14:paraId="12BF7799" w14:textId="77777777" w:rsidR="007F639D" w:rsidRDefault="007F639D" w:rsidP="007F639D">
      <w:pPr>
        <w:pStyle w:val="00bodytextindentedx1numbers"/>
        <w:numPr>
          <w:ilvl w:val="0"/>
          <w:numId w:val="0"/>
        </w:numPr>
        <w:tabs>
          <w:tab w:val="left" w:pos="720"/>
        </w:tabs>
        <w:spacing w:after="0"/>
        <w:ind w:left="360"/>
        <w:rPr>
          <w:rFonts w:asciiTheme="minorHAnsi" w:hAnsiTheme="minorHAnsi" w:cstheme="minorHAnsi"/>
          <w:b/>
          <w:bCs/>
          <w:sz w:val="20"/>
          <w:szCs w:val="20"/>
        </w:rPr>
      </w:pPr>
      <w:r>
        <w:rPr>
          <w:rFonts w:asciiTheme="minorHAnsi" w:hAnsiTheme="minorHAnsi" w:cstheme="minorHAnsi"/>
          <w:b/>
          <w:bCs/>
          <w:sz w:val="20"/>
          <w:szCs w:val="20"/>
        </w:rPr>
        <w:t>Power State 1: OFF</w:t>
      </w:r>
    </w:p>
    <w:p w14:paraId="565BD3AA" w14:textId="77777777" w:rsidR="007F639D" w:rsidRDefault="007F639D" w:rsidP="007F639D">
      <w:pPr>
        <w:pStyle w:val="00bodytextindentedx1numbers"/>
        <w:numPr>
          <w:ilvl w:val="0"/>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How to know the product is in this state:</w:t>
      </w:r>
    </w:p>
    <w:p w14:paraId="1BD40B9C"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 xml:space="preserve">OLED displays and LEDs are off. </w:t>
      </w:r>
    </w:p>
    <w:p w14:paraId="30CE13E6"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Product is in complete blackout</w:t>
      </w:r>
    </w:p>
    <w:p w14:paraId="6CDE292E" w14:textId="77777777" w:rsidR="007F639D" w:rsidRDefault="007F639D" w:rsidP="007F639D">
      <w:pPr>
        <w:pStyle w:val="00bodytextindentedx1numbers"/>
        <w:numPr>
          <w:ilvl w:val="0"/>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Functionality</w:t>
      </w:r>
    </w:p>
    <w:p w14:paraId="21DEC69E"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 xml:space="preserve">AC </w:t>
      </w:r>
      <w:proofErr w:type="gramStart"/>
      <w:r>
        <w:rPr>
          <w:rFonts w:asciiTheme="minorHAnsi" w:hAnsiTheme="minorHAnsi" w:cstheme="minorHAnsi"/>
          <w:sz w:val="20"/>
          <w:szCs w:val="20"/>
        </w:rPr>
        <w:t>detect</w:t>
      </w:r>
      <w:proofErr w:type="gramEnd"/>
    </w:p>
    <w:p w14:paraId="7A766D71"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Tx insertion detect</w:t>
      </w:r>
    </w:p>
    <w:p w14:paraId="2C518449" w14:textId="77777777" w:rsidR="007F639D" w:rsidRDefault="007F639D" w:rsidP="007F639D">
      <w:pPr>
        <w:pStyle w:val="00bodytextindentedx1numbers"/>
        <w:numPr>
          <w:ilvl w:val="0"/>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Actions that cause transition out of the OFF state:</w:t>
      </w:r>
    </w:p>
    <w:p w14:paraId="4E4C9E4A"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Plug in AC power: transition to STBY state</w:t>
      </w:r>
    </w:p>
    <w:p w14:paraId="6C615871"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Press the POWER button: transition to the ON state</w:t>
      </w:r>
    </w:p>
    <w:p w14:paraId="6D8AE5E7" w14:textId="77777777" w:rsidR="007F639D" w:rsidRDefault="007F639D" w:rsidP="007F639D">
      <w:pPr>
        <w:pStyle w:val="00bodytextindentedx1numbers"/>
        <w:numPr>
          <w:ilvl w:val="1"/>
          <w:numId w:val="30"/>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Plug a RF Transmitter into a bay: transition to STBY state</w:t>
      </w:r>
    </w:p>
    <w:p w14:paraId="04A2BCB1" w14:textId="77777777" w:rsidR="007F639D" w:rsidRDefault="007F639D" w:rsidP="007F639D">
      <w:pPr>
        <w:pStyle w:val="00bodytextindentedx1numbers"/>
        <w:numPr>
          <w:ilvl w:val="0"/>
          <w:numId w:val="0"/>
        </w:numPr>
        <w:tabs>
          <w:tab w:val="left" w:pos="720"/>
        </w:tabs>
        <w:spacing w:after="0"/>
        <w:ind w:left="360"/>
        <w:rPr>
          <w:rFonts w:asciiTheme="minorHAnsi" w:hAnsiTheme="minorHAnsi" w:cstheme="minorHAnsi"/>
          <w:b/>
          <w:bCs/>
          <w:sz w:val="20"/>
          <w:szCs w:val="20"/>
        </w:rPr>
      </w:pPr>
    </w:p>
    <w:p w14:paraId="722D89D2" w14:textId="77777777" w:rsidR="007F639D" w:rsidRDefault="007F639D" w:rsidP="007F639D">
      <w:pPr>
        <w:pStyle w:val="00bodytextindentedx1numbers"/>
        <w:numPr>
          <w:ilvl w:val="0"/>
          <w:numId w:val="0"/>
        </w:numPr>
        <w:tabs>
          <w:tab w:val="left" w:pos="720"/>
        </w:tabs>
        <w:spacing w:after="0"/>
        <w:ind w:left="360"/>
        <w:rPr>
          <w:rFonts w:asciiTheme="minorHAnsi" w:hAnsiTheme="minorHAnsi" w:cstheme="minorHAnsi"/>
          <w:b/>
          <w:bCs/>
          <w:sz w:val="20"/>
          <w:szCs w:val="20"/>
        </w:rPr>
      </w:pPr>
      <w:r>
        <w:rPr>
          <w:rFonts w:asciiTheme="minorHAnsi" w:hAnsiTheme="minorHAnsi" w:cstheme="minorHAnsi"/>
          <w:b/>
          <w:bCs/>
          <w:sz w:val="20"/>
          <w:szCs w:val="20"/>
        </w:rPr>
        <w:t>Power State 2: STANDBY (STBY)</w:t>
      </w:r>
    </w:p>
    <w:p w14:paraId="580D2DFB" w14:textId="77777777" w:rsidR="007F639D" w:rsidRDefault="007F639D" w:rsidP="007F639D">
      <w:pPr>
        <w:pStyle w:val="00bodytextindentedx1numbers"/>
        <w:numPr>
          <w:ilvl w:val="0"/>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How to know the product is in this state:</w:t>
      </w:r>
    </w:p>
    <w:p w14:paraId="0CA9D738"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 xml:space="preserve">OLED displays are off. </w:t>
      </w:r>
    </w:p>
    <w:p w14:paraId="6AB23B6F"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 xml:space="preserve">Power LED (next to power switch) will breathe WHITE (for System Battery charging). </w:t>
      </w:r>
    </w:p>
    <w:p w14:paraId="529F0516"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Signal detect LEDs will breathe (for Tx module charging)</w:t>
      </w:r>
    </w:p>
    <w:p w14:paraId="39930F2F" w14:textId="77777777" w:rsidR="007F639D" w:rsidRDefault="007F639D" w:rsidP="007F639D">
      <w:pPr>
        <w:pStyle w:val="00bodytextindentedx1numbers"/>
        <w:numPr>
          <w:ilvl w:val="0"/>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Functionality:</w:t>
      </w:r>
    </w:p>
    <w:p w14:paraId="59BA5105"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All batteries can be charged (system and TX modules)</w:t>
      </w:r>
    </w:p>
    <w:p w14:paraId="5BC30994"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System battery can charge the Tx batteries when no AC is present</w:t>
      </w:r>
    </w:p>
    <w:p w14:paraId="645347A8"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Bluetooth disconnects</w:t>
      </w:r>
    </w:p>
    <w:p w14:paraId="69F0F084"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No OLED displays</w:t>
      </w:r>
    </w:p>
    <w:p w14:paraId="5B47D4CA"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 xml:space="preserve">No audio </w:t>
      </w:r>
      <w:proofErr w:type="gramStart"/>
      <w:r>
        <w:rPr>
          <w:rFonts w:asciiTheme="minorHAnsi" w:hAnsiTheme="minorHAnsi" w:cstheme="minorHAnsi"/>
          <w:sz w:val="20"/>
          <w:szCs w:val="20"/>
        </w:rPr>
        <w:t>detect</w:t>
      </w:r>
      <w:proofErr w:type="gramEnd"/>
    </w:p>
    <w:p w14:paraId="6DBB253E"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Power Amp is muted</w:t>
      </w:r>
    </w:p>
    <w:p w14:paraId="3F90AFE3" w14:textId="77777777" w:rsidR="007F639D" w:rsidRDefault="007F639D" w:rsidP="007F639D">
      <w:pPr>
        <w:pStyle w:val="00bodytextindentedx1numbers"/>
        <w:numPr>
          <w:ilvl w:val="0"/>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Actions that cause transition out of the STBY state:</w:t>
      </w:r>
    </w:p>
    <w:p w14:paraId="2CB874C1"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Press the POWER button: transition to ON state</w:t>
      </w:r>
    </w:p>
    <w:p w14:paraId="3B63C90F" w14:textId="77777777" w:rsidR="007F639D" w:rsidRDefault="007F639D" w:rsidP="007F639D">
      <w:pPr>
        <w:pStyle w:val="00bodytextindentedx1numbers"/>
        <w:numPr>
          <w:ilvl w:val="1"/>
          <w:numId w:val="31"/>
        </w:numPr>
        <w:tabs>
          <w:tab w:val="left" w:pos="720"/>
        </w:tabs>
        <w:spacing w:after="0"/>
        <w:rPr>
          <w:rFonts w:asciiTheme="minorHAnsi" w:hAnsiTheme="minorHAnsi" w:cstheme="minorHAnsi"/>
          <w:sz w:val="20"/>
          <w:szCs w:val="20"/>
        </w:rPr>
      </w:pPr>
      <w:r>
        <w:rPr>
          <w:rFonts w:asciiTheme="minorHAnsi" w:hAnsiTheme="minorHAnsi" w:cstheme="minorHAnsi"/>
          <w:sz w:val="20"/>
          <w:szCs w:val="20"/>
        </w:rPr>
        <w:t>When battery charging is complete: transition to OFF state</w:t>
      </w:r>
    </w:p>
    <w:p w14:paraId="7E252015" w14:textId="77777777" w:rsidR="007F639D" w:rsidRDefault="007F639D" w:rsidP="007F639D">
      <w:pPr>
        <w:pStyle w:val="00bodytextindentedx1numbers"/>
        <w:numPr>
          <w:ilvl w:val="0"/>
          <w:numId w:val="0"/>
        </w:numPr>
        <w:tabs>
          <w:tab w:val="left" w:pos="720"/>
        </w:tabs>
        <w:spacing w:after="0"/>
        <w:ind w:left="360"/>
        <w:rPr>
          <w:rFonts w:asciiTheme="minorHAnsi" w:hAnsiTheme="minorHAnsi" w:cstheme="minorHAnsi"/>
          <w:sz w:val="20"/>
          <w:szCs w:val="20"/>
        </w:rPr>
      </w:pPr>
    </w:p>
    <w:p w14:paraId="714CCB73" w14:textId="77777777" w:rsidR="007F639D" w:rsidRDefault="007F639D" w:rsidP="007F639D">
      <w:pPr>
        <w:pStyle w:val="00bodytextindentedx1numbers"/>
        <w:numPr>
          <w:ilvl w:val="0"/>
          <w:numId w:val="0"/>
        </w:numPr>
        <w:tabs>
          <w:tab w:val="left" w:pos="720"/>
        </w:tabs>
        <w:spacing w:after="0"/>
        <w:ind w:left="360"/>
        <w:rPr>
          <w:rFonts w:asciiTheme="minorHAnsi" w:hAnsiTheme="minorHAnsi" w:cstheme="minorHAnsi"/>
          <w:b/>
          <w:bCs/>
          <w:sz w:val="20"/>
          <w:szCs w:val="20"/>
        </w:rPr>
      </w:pPr>
      <w:r>
        <w:rPr>
          <w:rFonts w:asciiTheme="minorHAnsi" w:hAnsiTheme="minorHAnsi" w:cstheme="minorHAnsi"/>
          <w:b/>
          <w:bCs/>
          <w:sz w:val="20"/>
          <w:szCs w:val="20"/>
        </w:rPr>
        <w:t>Power State 3: ON</w:t>
      </w:r>
    </w:p>
    <w:p w14:paraId="2A25E481" w14:textId="77777777" w:rsidR="007F639D" w:rsidRDefault="007F639D" w:rsidP="007F639D">
      <w:pPr>
        <w:pStyle w:val="00bodytextindentedx1numbers"/>
        <w:numPr>
          <w:ilvl w:val="0"/>
          <w:numId w:val="32"/>
        </w:numPr>
        <w:tabs>
          <w:tab w:val="left" w:pos="720"/>
        </w:tabs>
        <w:spacing w:after="0"/>
        <w:rPr>
          <w:rFonts w:asciiTheme="minorHAnsi" w:hAnsiTheme="minorHAnsi" w:cstheme="minorHAnsi"/>
          <w:sz w:val="20"/>
          <w:szCs w:val="20"/>
        </w:rPr>
      </w:pPr>
      <w:r>
        <w:rPr>
          <w:rFonts w:asciiTheme="minorHAnsi" w:hAnsiTheme="minorHAnsi" w:cstheme="minorHAnsi"/>
          <w:sz w:val="20"/>
          <w:szCs w:val="20"/>
        </w:rPr>
        <w:t>How to know the product is in this state:</w:t>
      </w:r>
    </w:p>
    <w:p w14:paraId="0ABBE7BB" w14:textId="77777777" w:rsidR="007F639D" w:rsidRDefault="007F639D" w:rsidP="007F639D">
      <w:pPr>
        <w:pStyle w:val="00bodytextindentedx1numbers"/>
        <w:numPr>
          <w:ilvl w:val="1"/>
          <w:numId w:val="32"/>
        </w:numPr>
        <w:tabs>
          <w:tab w:val="left" w:pos="720"/>
        </w:tabs>
        <w:spacing w:after="0"/>
        <w:rPr>
          <w:rFonts w:asciiTheme="minorHAnsi" w:hAnsiTheme="minorHAnsi" w:cstheme="minorHAnsi"/>
          <w:sz w:val="20"/>
          <w:szCs w:val="20"/>
        </w:rPr>
      </w:pPr>
      <w:r>
        <w:rPr>
          <w:rFonts w:asciiTheme="minorHAnsi" w:hAnsiTheme="minorHAnsi" w:cstheme="minorHAnsi"/>
          <w:sz w:val="20"/>
          <w:szCs w:val="20"/>
        </w:rPr>
        <w:t>OLEDs and LEDs are on</w:t>
      </w:r>
    </w:p>
    <w:p w14:paraId="65B5B39E" w14:textId="77777777" w:rsidR="007F639D" w:rsidRDefault="007F639D" w:rsidP="007F639D">
      <w:pPr>
        <w:pStyle w:val="00bodytextindentedx1numbers"/>
        <w:numPr>
          <w:ilvl w:val="0"/>
          <w:numId w:val="32"/>
        </w:numPr>
        <w:tabs>
          <w:tab w:val="left" w:pos="720"/>
        </w:tabs>
        <w:spacing w:after="0"/>
        <w:rPr>
          <w:rFonts w:asciiTheme="minorHAnsi" w:hAnsiTheme="minorHAnsi" w:cstheme="minorHAnsi"/>
          <w:sz w:val="20"/>
          <w:szCs w:val="20"/>
        </w:rPr>
      </w:pPr>
      <w:r>
        <w:rPr>
          <w:rFonts w:asciiTheme="minorHAnsi" w:hAnsiTheme="minorHAnsi" w:cstheme="minorHAnsi"/>
          <w:sz w:val="20"/>
          <w:szCs w:val="20"/>
        </w:rPr>
        <w:t>Functionality</w:t>
      </w:r>
    </w:p>
    <w:p w14:paraId="06B8A791" w14:textId="77777777" w:rsidR="007F639D" w:rsidRDefault="007F639D" w:rsidP="007F639D">
      <w:pPr>
        <w:pStyle w:val="00bodytextindentedx1numbers"/>
        <w:numPr>
          <w:ilvl w:val="1"/>
          <w:numId w:val="32"/>
        </w:numPr>
        <w:tabs>
          <w:tab w:val="left" w:pos="720"/>
        </w:tabs>
        <w:spacing w:after="0"/>
        <w:rPr>
          <w:rFonts w:asciiTheme="minorHAnsi" w:hAnsiTheme="minorHAnsi" w:cstheme="minorHAnsi"/>
          <w:sz w:val="20"/>
          <w:szCs w:val="20"/>
        </w:rPr>
      </w:pPr>
      <w:r>
        <w:rPr>
          <w:rFonts w:asciiTheme="minorHAnsi" w:hAnsiTheme="minorHAnsi" w:cstheme="minorHAnsi"/>
          <w:sz w:val="20"/>
          <w:szCs w:val="20"/>
        </w:rPr>
        <w:t>All functionality is enabled</w:t>
      </w:r>
    </w:p>
    <w:p w14:paraId="7501201E" w14:textId="77777777" w:rsidR="007F639D" w:rsidRDefault="007F639D" w:rsidP="007F639D">
      <w:pPr>
        <w:pStyle w:val="00bodytextindentedx1numbers"/>
        <w:numPr>
          <w:ilvl w:val="0"/>
          <w:numId w:val="32"/>
        </w:numPr>
        <w:tabs>
          <w:tab w:val="left" w:pos="720"/>
        </w:tabs>
        <w:spacing w:after="0"/>
        <w:rPr>
          <w:rFonts w:asciiTheme="minorHAnsi" w:hAnsiTheme="minorHAnsi" w:cstheme="minorHAnsi"/>
          <w:sz w:val="20"/>
          <w:szCs w:val="20"/>
        </w:rPr>
      </w:pPr>
      <w:r>
        <w:rPr>
          <w:rFonts w:asciiTheme="minorHAnsi" w:hAnsiTheme="minorHAnsi" w:cstheme="minorHAnsi"/>
          <w:sz w:val="20"/>
          <w:szCs w:val="20"/>
        </w:rPr>
        <w:t>Actions that cause transition out of the ON state:</w:t>
      </w:r>
    </w:p>
    <w:p w14:paraId="473A12D0" w14:textId="77777777" w:rsidR="007F639D" w:rsidRDefault="007F639D" w:rsidP="007F639D">
      <w:pPr>
        <w:pStyle w:val="00bodytextindentedx1numbers"/>
        <w:numPr>
          <w:ilvl w:val="0"/>
          <w:numId w:val="0"/>
        </w:numPr>
        <w:tabs>
          <w:tab w:val="left" w:pos="720"/>
        </w:tabs>
        <w:spacing w:after="0"/>
        <w:ind w:left="835" w:hanging="115"/>
        <w:rPr>
          <w:rFonts w:asciiTheme="minorHAnsi" w:hAnsiTheme="minorHAnsi" w:cstheme="minorHAnsi"/>
          <w:b/>
          <w:bCs/>
          <w:sz w:val="20"/>
          <w:szCs w:val="20"/>
        </w:rPr>
      </w:pPr>
      <w:r>
        <w:rPr>
          <w:rFonts w:asciiTheme="minorHAnsi" w:hAnsiTheme="minorHAnsi" w:cstheme="minorHAnsi"/>
          <w:b/>
          <w:bCs/>
          <w:sz w:val="20"/>
          <w:szCs w:val="20"/>
        </w:rPr>
        <w:t>Press the POWER button:</w:t>
      </w:r>
    </w:p>
    <w:p w14:paraId="19F08F67" w14:textId="77777777" w:rsidR="007F639D" w:rsidRDefault="007F639D" w:rsidP="007F639D">
      <w:pPr>
        <w:pStyle w:val="00bodytextindentedx1numbers"/>
        <w:numPr>
          <w:ilvl w:val="1"/>
          <w:numId w:val="33"/>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AC power and any battery is present and not fully charged, transition to STBY</w:t>
      </w:r>
    </w:p>
    <w:p w14:paraId="3CBA3417" w14:textId="77777777" w:rsidR="007F639D" w:rsidRDefault="007F639D" w:rsidP="007F639D">
      <w:pPr>
        <w:pStyle w:val="00bodytextindentedx1numbers"/>
        <w:numPr>
          <w:ilvl w:val="1"/>
          <w:numId w:val="33"/>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AC power and no battery is present, transition to OFF</w:t>
      </w:r>
    </w:p>
    <w:p w14:paraId="4E6D2FBF" w14:textId="77777777" w:rsidR="007F639D" w:rsidRDefault="007F639D" w:rsidP="007F639D">
      <w:pPr>
        <w:pStyle w:val="00bodytextindentedx1numbers"/>
        <w:numPr>
          <w:ilvl w:val="1"/>
          <w:numId w:val="33"/>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DC power (no AC), and Tx batteries are present and not fully charged: transition to STBY</w:t>
      </w:r>
    </w:p>
    <w:p w14:paraId="4DCD809D" w14:textId="77777777" w:rsidR="007F639D" w:rsidRDefault="007F639D" w:rsidP="007F639D">
      <w:pPr>
        <w:pStyle w:val="00bodytextindentedx1numbers"/>
        <w:numPr>
          <w:ilvl w:val="1"/>
          <w:numId w:val="33"/>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DC power (no AC), and no Tx batteries are present: transition to OFF</w:t>
      </w:r>
    </w:p>
    <w:p w14:paraId="5FCBD2C9" w14:textId="77777777" w:rsidR="007F639D" w:rsidRDefault="007F639D" w:rsidP="007F639D">
      <w:pPr>
        <w:pStyle w:val="00bodytextindentedx1numbers"/>
        <w:numPr>
          <w:ilvl w:val="0"/>
          <w:numId w:val="0"/>
        </w:numPr>
        <w:tabs>
          <w:tab w:val="left" w:pos="720"/>
        </w:tabs>
        <w:spacing w:after="0"/>
        <w:ind w:left="360" w:firstLine="360"/>
        <w:rPr>
          <w:rFonts w:asciiTheme="minorHAnsi" w:hAnsiTheme="minorHAnsi" w:cstheme="minorHAnsi"/>
          <w:b/>
          <w:bCs/>
          <w:sz w:val="20"/>
          <w:szCs w:val="20"/>
        </w:rPr>
      </w:pPr>
      <w:r>
        <w:rPr>
          <w:rFonts w:asciiTheme="minorHAnsi" w:hAnsiTheme="minorHAnsi" w:cstheme="minorHAnsi"/>
          <w:b/>
          <w:bCs/>
          <w:sz w:val="20"/>
          <w:szCs w:val="20"/>
        </w:rPr>
        <w:t>No audio AND no UI adjustment &gt;4hrs:</w:t>
      </w:r>
    </w:p>
    <w:p w14:paraId="29625B5D" w14:textId="77777777" w:rsidR="007F639D" w:rsidRDefault="007F639D" w:rsidP="007F639D">
      <w:pPr>
        <w:pStyle w:val="00bodytextindentedx1numbers"/>
        <w:numPr>
          <w:ilvl w:val="1"/>
          <w:numId w:val="34"/>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AC power and any battery is present and not fully charged, transition to STBY</w:t>
      </w:r>
    </w:p>
    <w:p w14:paraId="3D57B94E" w14:textId="77777777" w:rsidR="007F639D" w:rsidRDefault="007F639D" w:rsidP="007F639D">
      <w:pPr>
        <w:pStyle w:val="00bodytextindentedx1numbers"/>
        <w:numPr>
          <w:ilvl w:val="1"/>
          <w:numId w:val="34"/>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AC power and no battery is present, transition to OFF</w:t>
      </w:r>
    </w:p>
    <w:p w14:paraId="696CB9DA" w14:textId="77777777" w:rsidR="007F639D" w:rsidRDefault="007F639D" w:rsidP="007F639D">
      <w:pPr>
        <w:pStyle w:val="00bodytextindentedx1numbers"/>
        <w:numPr>
          <w:ilvl w:val="1"/>
          <w:numId w:val="34"/>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DC power (no AC), and Tx batteries are present and not fully charged: transition to STBY</w:t>
      </w:r>
    </w:p>
    <w:p w14:paraId="0B22DC35" w14:textId="77777777" w:rsidR="007F639D" w:rsidRDefault="007F639D" w:rsidP="007F639D">
      <w:pPr>
        <w:pStyle w:val="00bodytextindentedx1numbers"/>
        <w:numPr>
          <w:ilvl w:val="1"/>
          <w:numId w:val="34"/>
        </w:numPr>
        <w:tabs>
          <w:tab w:val="left" w:pos="720"/>
        </w:tabs>
        <w:spacing w:after="0"/>
        <w:rPr>
          <w:rFonts w:asciiTheme="minorHAnsi" w:hAnsiTheme="minorHAnsi" w:cstheme="minorHAnsi"/>
          <w:sz w:val="20"/>
          <w:szCs w:val="20"/>
        </w:rPr>
      </w:pPr>
      <w:r>
        <w:rPr>
          <w:rFonts w:asciiTheme="minorHAnsi" w:hAnsiTheme="minorHAnsi" w:cstheme="minorHAnsi"/>
          <w:sz w:val="20"/>
          <w:szCs w:val="20"/>
        </w:rPr>
        <w:t>If on DC power (no AC), and no Tx batteries are present: transition to OFF</w:t>
      </w:r>
    </w:p>
    <w:p w14:paraId="536681F8" w14:textId="77777777" w:rsidR="007F639D" w:rsidRDefault="007F639D" w:rsidP="007F639D">
      <w:pPr>
        <w:pStyle w:val="00bodytextindentedx1numbers"/>
        <w:numPr>
          <w:ilvl w:val="0"/>
          <w:numId w:val="0"/>
        </w:numPr>
        <w:tabs>
          <w:tab w:val="left" w:pos="720"/>
        </w:tabs>
        <w:spacing w:after="0"/>
        <w:ind w:left="835" w:hanging="115"/>
        <w:rPr>
          <w:rFonts w:asciiTheme="minorHAnsi" w:hAnsiTheme="minorHAnsi" w:cstheme="minorHAnsi"/>
          <w:b/>
          <w:bCs/>
          <w:sz w:val="20"/>
          <w:szCs w:val="20"/>
        </w:rPr>
      </w:pPr>
      <w:r>
        <w:rPr>
          <w:rFonts w:asciiTheme="minorHAnsi" w:hAnsiTheme="minorHAnsi" w:cstheme="minorHAnsi"/>
          <w:b/>
          <w:bCs/>
          <w:sz w:val="20"/>
          <w:szCs w:val="20"/>
        </w:rPr>
        <w:t>No audio for &gt;1hr, the power amp will mute</w:t>
      </w:r>
    </w:p>
    <w:p w14:paraId="1E94E116" w14:textId="77777777" w:rsidR="007F639D" w:rsidRDefault="007F639D" w:rsidP="007F639D">
      <w:pPr>
        <w:pStyle w:val="00bodytextindentedx1numbers"/>
        <w:numPr>
          <w:ilvl w:val="1"/>
          <w:numId w:val="35"/>
        </w:numPr>
        <w:tabs>
          <w:tab w:val="left" w:pos="720"/>
        </w:tabs>
        <w:spacing w:after="0"/>
        <w:rPr>
          <w:rFonts w:asciiTheme="minorHAnsi" w:hAnsiTheme="minorHAnsi" w:cstheme="minorHAnsi"/>
          <w:sz w:val="20"/>
          <w:szCs w:val="20"/>
        </w:rPr>
      </w:pPr>
      <w:r>
        <w:rPr>
          <w:rFonts w:asciiTheme="minorHAnsi" w:hAnsiTheme="minorHAnsi" w:cstheme="minorHAnsi"/>
          <w:sz w:val="20"/>
          <w:szCs w:val="20"/>
        </w:rPr>
        <w:t>Power amp unmutes at detection of audio</w:t>
      </w:r>
    </w:p>
    <w:p w14:paraId="07B23313" w14:textId="5733A911" w:rsidR="00C97511" w:rsidRDefault="007F639D" w:rsidP="007A4542">
      <w:pPr>
        <w:pStyle w:val="15subheading"/>
      </w:pPr>
      <w:bookmarkStart w:id="19" w:name="_Toc152921971"/>
      <w:r>
        <w:t xml:space="preserve">Audio </w:t>
      </w:r>
      <w:r w:rsidR="00C97511" w:rsidRPr="003E7FB5">
        <w:t>Signal flow</w:t>
      </w:r>
      <w:bookmarkEnd w:id="19"/>
    </w:p>
    <w:p w14:paraId="46D47549" w14:textId="77777777" w:rsidR="00FE414E" w:rsidRDefault="00FE414E" w:rsidP="00FE414E">
      <w:pPr>
        <w:pStyle w:val="00bodytextindentedx1numbers"/>
        <w:numPr>
          <w:ilvl w:val="0"/>
          <w:numId w:val="0"/>
        </w:numPr>
        <w:spacing w:after="0" w:line="240" w:lineRule="auto"/>
      </w:pPr>
      <w:r>
        <w:t xml:space="preserve">The digital audio devices on the main board are the Crescendo SoC on the RF Module, the </w:t>
      </w:r>
      <w:proofErr w:type="spellStart"/>
      <w:r>
        <w:t>SigmaDSP</w:t>
      </w:r>
      <w:proofErr w:type="spellEnd"/>
      <w:r>
        <w:t xml:space="preserve"> on the RF module, a 2-channel ADC, three 2-channel DACs, and two Wireless Receivers shown in the diagram above. </w:t>
      </w:r>
    </w:p>
    <w:p w14:paraId="5FA45386" w14:textId="77777777" w:rsidR="00FE414E" w:rsidRDefault="00FE414E" w:rsidP="00FE414E">
      <w:pPr>
        <w:pStyle w:val="00bodytextindentedx1numbers"/>
        <w:numPr>
          <w:ilvl w:val="0"/>
          <w:numId w:val="0"/>
        </w:numPr>
        <w:spacing w:after="0" w:line="240" w:lineRule="auto"/>
      </w:pPr>
    </w:p>
    <w:p w14:paraId="3E252BFF" w14:textId="77777777" w:rsidR="00FE414E" w:rsidRDefault="00FE414E" w:rsidP="00FE414E">
      <w:pPr>
        <w:pStyle w:val="00bodytextindentedx1numbers"/>
        <w:numPr>
          <w:ilvl w:val="0"/>
          <w:numId w:val="0"/>
        </w:numPr>
        <w:spacing w:after="0" w:line="240" w:lineRule="auto"/>
      </w:pPr>
      <w:r>
        <w:t xml:space="preserve">The audio clocks (master clock MCLK, frame clock FSYNC or LRCLK, and bit clock BCLK or SCLK) for the ADC and DACs are sourced from the </w:t>
      </w:r>
      <w:proofErr w:type="spellStart"/>
      <w:r>
        <w:t>SigmaDSP</w:t>
      </w:r>
      <w:proofErr w:type="spellEnd"/>
      <w:r>
        <w:t>.</w:t>
      </w:r>
    </w:p>
    <w:p w14:paraId="3315BA31" w14:textId="77777777" w:rsidR="00FE414E" w:rsidRDefault="00FE414E" w:rsidP="00FE414E">
      <w:pPr>
        <w:pStyle w:val="00bodytextindentedx1numbers"/>
        <w:numPr>
          <w:ilvl w:val="0"/>
          <w:numId w:val="0"/>
        </w:numPr>
        <w:spacing w:after="0" w:line="240" w:lineRule="auto"/>
      </w:pPr>
      <w:r>
        <w:t>The Wireless Receivers act as their own Clock Source so an ASRC (Asynchronous Sample Rate Converter) is used for each one which are provided by the Sigma DSP.</w:t>
      </w:r>
    </w:p>
    <w:p w14:paraId="176D4AAA" w14:textId="77777777" w:rsidR="00FE414E" w:rsidRDefault="00FE414E" w:rsidP="00FE414E">
      <w:pPr>
        <w:pStyle w:val="00bodytextindentedx1numbers"/>
        <w:numPr>
          <w:ilvl w:val="0"/>
          <w:numId w:val="0"/>
        </w:numPr>
        <w:spacing w:after="0" w:line="240" w:lineRule="auto"/>
      </w:pPr>
    </w:p>
    <w:p w14:paraId="265F3B01" w14:textId="5BC38C07" w:rsidR="00FE414E" w:rsidRDefault="00FE414E" w:rsidP="00FE414E">
      <w:pPr>
        <w:pStyle w:val="00bodytextindentedx1numbers"/>
        <w:numPr>
          <w:ilvl w:val="0"/>
          <w:numId w:val="0"/>
        </w:numPr>
        <w:spacing w:after="0" w:line="240" w:lineRule="auto"/>
      </w:pPr>
      <w:r>
        <w:t xml:space="preserve">LRCLK is specified at the sampling frequency, 48 kHz. SCLK to the Crescendo and the DAC is specified for 2-channel I2S operation with 24-bit depth padded to 32 bits resulting in a frequency of 3.072 MHz, whereas SCLK to the ADC is specified for 4-channel TDM operation with the same bit depths resulting in a frequency of 6.144 </w:t>
      </w:r>
      <w:proofErr w:type="spellStart"/>
      <w:r>
        <w:t>MHz.</w:t>
      </w:r>
      <w:proofErr w:type="spellEnd"/>
      <w:r>
        <w:t xml:space="preserve"> MCLK is specified at 4 times the 2-channel SCLK, or 12.288 </w:t>
      </w:r>
      <w:proofErr w:type="spellStart"/>
      <w:r>
        <w:t>MHz.</w:t>
      </w:r>
      <w:proofErr w:type="spellEnd"/>
    </w:p>
    <w:p w14:paraId="4F39458C" w14:textId="77777777" w:rsidR="00FE414E" w:rsidRDefault="00FE414E" w:rsidP="00FE414E">
      <w:pPr>
        <w:pStyle w:val="00bodytextindentedx1numbers"/>
        <w:numPr>
          <w:ilvl w:val="0"/>
          <w:numId w:val="0"/>
        </w:numPr>
        <w:spacing w:after="0" w:line="240" w:lineRule="auto"/>
      </w:pPr>
    </w:p>
    <w:p w14:paraId="0329AC03" w14:textId="7379E551" w:rsidR="00735224" w:rsidRPr="00735224" w:rsidRDefault="00735224" w:rsidP="00FE414E">
      <w:pPr>
        <w:pStyle w:val="00bodytextindentedx1numbers"/>
        <w:numPr>
          <w:ilvl w:val="0"/>
          <w:numId w:val="0"/>
        </w:numPr>
        <w:spacing w:after="0" w:line="240" w:lineRule="auto"/>
      </w:pPr>
      <w:r w:rsidRPr="00735224">
        <w:t>Baby Yoda include</w:t>
      </w:r>
      <w:r>
        <w:t>s a</w:t>
      </w:r>
      <w:r w:rsidRPr="00735224">
        <w:t xml:space="preserve"> Mid/High frequency array consisting of three (3) 2 ¼” drivers configured in a combined curved articulated/line array design. </w:t>
      </w:r>
      <w:r>
        <w:t xml:space="preserve"> </w:t>
      </w:r>
      <w:r w:rsidRPr="00735224">
        <w:t>The mid/high array provide</w:t>
      </w:r>
      <w:r>
        <w:t>s</w:t>
      </w:r>
      <w:r w:rsidRPr="00735224">
        <w:t xml:space="preserve"> a minimum of 40 degrees (+/- 20) of vertical coverage and 160 - 180 degrees of horizontal coverage. The mid/high array </w:t>
      </w:r>
      <w:r>
        <w:t>is</w:t>
      </w:r>
      <w:r w:rsidRPr="00735224">
        <w:t xml:space="preserve"> combined with a </w:t>
      </w:r>
      <w:proofErr w:type="gramStart"/>
      <w:r w:rsidRPr="00735224">
        <w:t>6.5 inch</w:t>
      </w:r>
      <w:proofErr w:type="gramEnd"/>
      <w:r w:rsidRPr="00735224">
        <w:t xml:space="preserve"> woofer in a ported 7.4 liter enclosure provi</w:t>
      </w:r>
      <w:r>
        <w:t>di</w:t>
      </w:r>
      <w:r w:rsidRPr="00735224">
        <w:t xml:space="preserve">ng low frequency response down to 70Hz (-3dB). </w:t>
      </w:r>
      <w:r>
        <w:t xml:space="preserve"> </w:t>
      </w:r>
      <w:r w:rsidRPr="00735224">
        <w:t xml:space="preserve">The mid/high array </w:t>
      </w:r>
      <w:r>
        <w:t>is</w:t>
      </w:r>
      <w:r w:rsidRPr="00735224">
        <w:t xml:space="preserve"> placed in front and centered on the </w:t>
      </w:r>
      <w:proofErr w:type="gramStart"/>
      <w:r w:rsidRPr="00735224">
        <w:t>6.5 inch</w:t>
      </w:r>
      <w:proofErr w:type="gramEnd"/>
      <w:r w:rsidRPr="00735224">
        <w:t xml:space="preserve"> woofer (similar to the current F1 design). </w:t>
      </w:r>
    </w:p>
    <w:p w14:paraId="729E0603" w14:textId="5E0EB5C5" w:rsidR="002B4B78" w:rsidRDefault="002B4B78" w:rsidP="000F0F28">
      <w:pPr>
        <w:pStyle w:val="15subheading"/>
      </w:pPr>
      <w:bookmarkStart w:id="20" w:name="_Toc152921972"/>
      <w:r>
        <w:t>Hybrid analog/digital level control scheme</w:t>
      </w:r>
      <w:bookmarkEnd w:id="20"/>
    </w:p>
    <w:p w14:paraId="109816E5" w14:textId="77777777" w:rsidR="007F639D" w:rsidRDefault="007F639D" w:rsidP="007F639D">
      <w:pPr>
        <w:pStyle w:val="Default"/>
        <w:rPr>
          <w:rFonts w:ascii="Arial" w:hAnsi="Arial" w:cs="Arial"/>
          <w:sz w:val="22"/>
          <w:szCs w:val="22"/>
        </w:rPr>
      </w:pPr>
      <w:r>
        <w:rPr>
          <w:rFonts w:ascii="Arial" w:hAnsi="Arial" w:cs="Arial"/>
          <w:sz w:val="22"/>
          <w:szCs w:val="22"/>
        </w:rPr>
        <w:t>The professional audio applications of this product line demand that two of the three input channels in the S1 Pro+ handle a very wide range of input levels. This range is well beyond the input range of the analog-digital converter (ADC) that precedes the DSP in the product. Typical products in this field that use DSP approach this challenge with a gain control or Mic/Line level switch preceding the channel’s level of volume control to allow the user to control electronic gain and divide the input level range of the ADC into smaller segments. The product’s level or volume then controls the digital gain with the DSP. This approach creates a high barrier to entry to pro products and may find these multiple controls to be confusing and unintuitive causing the user to set the knobs incorrectly leading to poor sound quality.</w:t>
      </w:r>
    </w:p>
    <w:p w14:paraId="35B317CC" w14:textId="77777777" w:rsidR="007F639D" w:rsidRDefault="007F639D" w:rsidP="007F639D">
      <w:pPr>
        <w:pStyle w:val="Default"/>
        <w:rPr>
          <w:rFonts w:ascii="Arial" w:hAnsi="Arial" w:cs="Arial"/>
          <w:sz w:val="22"/>
          <w:szCs w:val="22"/>
        </w:rPr>
      </w:pPr>
    </w:p>
    <w:p w14:paraId="32A4C753" w14:textId="0FEF79A5" w:rsidR="007F639D" w:rsidRDefault="007F639D" w:rsidP="007F639D">
      <w:pPr>
        <w:pStyle w:val="Default"/>
        <w:rPr>
          <w:rFonts w:ascii="Arial" w:hAnsi="Arial" w:cs="Arial"/>
          <w:sz w:val="22"/>
          <w:szCs w:val="22"/>
        </w:rPr>
      </w:pPr>
      <w:r w:rsidRPr="7D7F02F3">
        <w:rPr>
          <w:rFonts w:ascii="Arial" w:hAnsi="Arial" w:cs="Arial"/>
          <w:sz w:val="22"/>
          <w:szCs w:val="22"/>
        </w:rPr>
        <w:t>The S1 Pro originally combined these two controls into one analog control that causes multiple analog gain stages to work together. However, this prevent</w:t>
      </w:r>
      <w:r w:rsidR="2713B40D" w:rsidRPr="7D7F02F3">
        <w:rPr>
          <w:rFonts w:ascii="Arial" w:hAnsi="Arial" w:cs="Arial"/>
          <w:sz w:val="22"/>
          <w:szCs w:val="22"/>
        </w:rPr>
        <w:t>s</w:t>
      </w:r>
      <w:r w:rsidRPr="7D7F02F3">
        <w:rPr>
          <w:rFonts w:ascii="Arial" w:hAnsi="Arial" w:cs="Arial"/>
          <w:sz w:val="22"/>
          <w:szCs w:val="22"/>
        </w:rPr>
        <w:t xml:space="preserve"> the inputs to be controlled digitally by a remote mobile application. The S1 Pro+ solves this problem by digitally controlling the initial analog trim gain.</w:t>
      </w:r>
    </w:p>
    <w:p w14:paraId="767F894D" w14:textId="77777777" w:rsidR="007F639D" w:rsidRDefault="007F639D" w:rsidP="007F639D">
      <w:pPr>
        <w:pStyle w:val="Default"/>
        <w:rPr>
          <w:rFonts w:ascii="Arial" w:hAnsi="Arial" w:cs="Arial"/>
          <w:sz w:val="22"/>
          <w:szCs w:val="22"/>
        </w:rPr>
      </w:pPr>
    </w:p>
    <w:p w14:paraId="15C33A1F" w14:textId="77777777" w:rsidR="007F639D" w:rsidRDefault="007F639D" w:rsidP="007F639D">
      <w:pPr>
        <w:pStyle w:val="Default"/>
        <w:rPr>
          <w:rFonts w:ascii="Arial" w:hAnsi="Arial" w:cs="Arial"/>
          <w:sz w:val="22"/>
          <w:szCs w:val="22"/>
        </w:rPr>
      </w:pPr>
      <w:r>
        <w:rPr>
          <w:rFonts w:ascii="Arial" w:hAnsi="Arial" w:cs="Arial"/>
          <w:sz w:val="22"/>
          <w:szCs w:val="22"/>
        </w:rPr>
        <w:t xml:space="preserve">The DSP will receive the intended channel volume from the Bluetooth SOC. The Bluetooth SOC will either receive this information from the STM32 MCU which receives volume control information from the volume encoders located on the volume board. When the user turns the knob to increase the volume, the encoders send this information to the STM32 MCU which forwards this information to the BT SOC. Additionally, the BT SOC can also receive this information from a mobile application. When the volume is updated via an app, the BT SOC will send this data back down to the STM32 MCU </w:t>
      </w:r>
      <w:proofErr w:type="gramStart"/>
      <w:r>
        <w:rPr>
          <w:rFonts w:ascii="Arial" w:hAnsi="Arial" w:cs="Arial"/>
          <w:sz w:val="22"/>
          <w:szCs w:val="22"/>
        </w:rPr>
        <w:t>in order to</w:t>
      </w:r>
      <w:proofErr w:type="gramEnd"/>
      <w:r>
        <w:rPr>
          <w:rFonts w:ascii="Arial" w:hAnsi="Arial" w:cs="Arial"/>
          <w:sz w:val="22"/>
          <w:szCs w:val="22"/>
        </w:rPr>
        <w:t xml:space="preserve"> update the OLED display. In either case, the BT SOC will update the volume by sending this information down to the DSP.</w:t>
      </w:r>
    </w:p>
    <w:p w14:paraId="7D998782" w14:textId="77777777" w:rsidR="007F639D" w:rsidRDefault="007F639D" w:rsidP="007F639D">
      <w:pPr>
        <w:pStyle w:val="Default"/>
        <w:rPr>
          <w:rFonts w:ascii="Arial" w:hAnsi="Arial" w:cs="Arial"/>
          <w:sz w:val="22"/>
          <w:szCs w:val="22"/>
        </w:rPr>
      </w:pPr>
    </w:p>
    <w:p w14:paraId="05F074AD" w14:textId="77777777" w:rsidR="007F639D" w:rsidRDefault="007F639D" w:rsidP="007F639D">
      <w:pPr>
        <w:pStyle w:val="Default"/>
        <w:rPr>
          <w:rFonts w:ascii="Arial" w:hAnsi="Arial" w:cs="Arial"/>
          <w:sz w:val="22"/>
          <w:szCs w:val="22"/>
        </w:rPr>
      </w:pPr>
      <w:r>
        <w:rPr>
          <w:rFonts w:ascii="Arial" w:hAnsi="Arial" w:cs="Arial"/>
          <w:sz w:val="22"/>
          <w:szCs w:val="22"/>
        </w:rPr>
        <w:t xml:space="preserve">The entire volume chain takes effect in hardware (in the analog front-end electronics prior to the ADC) and software (in the DSP). Hardware gain control is performed as a </w:t>
      </w:r>
      <w:proofErr w:type="gramStart"/>
      <w:r>
        <w:rPr>
          <w:rFonts w:ascii="Arial" w:hAnsi="Arial" w:cs="Arial"/>
          <w:sz w:val="22"/>
          <w:szCs w:val="22"/>
        </w:rPr>
        <w:t>coarse</w:t>
      </w:r>
      <w:proofErr w:type="gramEnd"/>
      <w:r>
        <w:rPr>
          <w:rFonts w:ascii="Arial" w:hAnsi="Arial" w:cs="Arial"/>
          <w:sz w:val="22"/>
          <w:szCs w:val="22"/>
        </w:rPr>
        <w:t xml:space="preserve"> adjusts which is controlled by the DSP to select the proper initial analog gain. By applying </w:t>
      </w:r>
      <w:proofErr w:type="gramStart"/>
      <w:r>
        <w:rPr>
          <w:rFonts w:ascii="Arial" w:hAnsi="Arial" w:cs="Arial"/>
          <w:sz w:val="22"/>
          <w:szCs w:val="22"/>
        </w:rPr>
        <w:t>only</w:t>
      </w:r>
      <w:proofErr w:type="gramEnd"/>
      <w:r>
        <w:rPr>
          <w:rFonts w:ascii="Arial" w:hAnsi="Arial" w:cs="Arial"/>
          <w:sz w:val="22"/>
          <w:szCs w:val="22"/>
        </w:rPr>
        <w:t xml:space="preserve"> a portion of the gain in DSP, low-level signals can be amplified in the analog domain to avoid amplifying the ADC’s noise floor and thus maintain the desired signal-to-noise ratio.</w:t>
      </w:r>
    </w:p>
    <w:p w14:paraId="74B8BA6E" w14:textId="77777777" w:rsidR="007F639D" w:rsidRDefault="007F639D" w:rsidP="007F639D">
      <w:pPr>
        <w:pStyle w:val="Default"/>
        <w:rPr>
          <w:rFonts w:ascii="Arial" w:hAnsi="Arial" w:cs="Arial"/>
          <w:sz w:val="22"/>
          <w:szCs w:val="22"/>
        </w:rPr>
      </w:pPr>
    </w:p>
    <w:p w14:paraId="6DD506E5" w14:textId="77777777" w:rsidR="007F639D" w:rsidRDefault="007F639D" w:rsidP="007F639D">
      <w:pPr>
        <w:pStyle w:val="Default"/>
        <w:rPr>
          <w:rFonts w:ascii="Arial" w:hAnsi="Arial" w:cs="Arial"/>
          <w:sz w:val="22"/>
          <w:szCs w:val="22"/>
        </w:rPr>
      </w:pPr>
      <w:r>
        <w:rPr>
          <w:rFonts w:ascii="Arial" w:hAnsi="Arial" w:cs="Arial"/>
          <w:sz w:val="22"/>
          <w:szCs w:val="22"/>
        </w:rPr>
        <w:t>The analog gain is automatically managed by the DSP. The DSP will automatically default the analog stage to have the highest gain which minimizes the gain needed in DSP and allows for the lowest noise floor performance. The DSP will maintain this analog gain if the input audio signal is at a low level as such with many microphone signals. Once the DSP detects a large increase in input level, it will automatically decrease the analog gain to prevent clipping the analog front end. The DSP will coordinate the analog gain change and simultaneously adjust the digital gain to maintain the perceived volume level. Once the input signal decreases past a programmed threshold, the analog gain will be increased to maintain high SNR and low noise floor performance.</w:t>
      </w:r>
    </w:p>
    <w:p w14:paraId="20765FA0" w14:textId="77777777" w:rsidR="007F639D" w:rsidRDefault="007F639D" w:rsidP="007F639D">
      <w:pPr>
        <w:pStyle w:val="Default"/>
        <w:rPr>
          <w:rFonts w:ascii="Arial" w:hAnsi="Arial" w:cs="Arial"/>
          <w:sz w:val="22"/>
          <w:szCs w:val="22"/>
        </w:rPr>
      </w:pPr>
    </w:p>
    <w:p w14:paraId="783F4E45" w14:textId="47DF7A04" w:rsidR="007F639D" w:rsidRDefault="59EE5F92" w:rsidP="007F639D">
      <w:pPr>
        <w:pStyle w:val="Default"/>
        <w:rPr>
          <w:rFonts w:ascii="Arial" w:hAnsi="Arial" w:cs="Arial"/>
          <w:sz w:val="22"/>
          <w:szCs w:val="22"/>
        </w:rPr>
      </w:pPr>
      <w:r w:rsidRPr="10CB00BC">
        <w:rPr>
          <w:rFonts w:ascii="Arial" w:hAnsi="Arial" w:cs="Arial"/>
          <w:sz w:val="22"/>
          <w:szCs w:val="22"/>
        </w:rPr>
        <w:t xml:space="preserve">The DSP controls the hardware (CMOS) gain via general-purpose digital outputs that operate and control the analog switches. The analog gain levels can be found in the </w:t>
      </w:r>
      <w:r w:rsidR="6AF00A0B" w:rsidRPr="10CB00BC">
        <w:rPr>
          <w:rFonts w:ascii="Arial" w:hAnsi="Arial" w:cs="Arial"/>
          <w:sz w:val="22"/>
          <w:szCs w:val="22"/>
        </w:rPr>
        <w:t>table below</w:t>
      </w:r>
      <w:r w:rsidRPr="10CB00BC">
        <w:rPr>
          <w:rFonts w:ascii="Arial" w:hAnsi="Arial" w:cs="Arial"/>
          <w:sz w:val="22"/>
          <w:szCs w:val="22"/>
        </w:rPr>
        <w:t>.</w:t>
      </w:r>
    </w:p>
    <w:p w14:paraId="2FAAA268" w14:textId="77777777" w:rsidR="007F639D" w:rsidRDefault="007F639D" w:rsidP="007F639D">
      <w:pPr>
        <w:pStyle w:val="Default"/>
        <w:rPr>
          <w:rFonts w:ascii="Arial" w:hAnsi="Arial" w:cs="Arial"/>
          <w:sz w:val="22"/>
          <w:szCs w:val="22"/>
        </w:rPr>
      </w:pPr>
    </w:p>
    <w:tbl>
      <w:tblPr>
        <w:tblStyle w:val="GridTable4"/>
        <w:tblW w:w="0" w:type="auto"/>
        <w:jc w:val="center"/>
        <w:tblLook w:val="04A0" w:firstRow="1" w:lastRow="0" w:firstColumn="1" w:lastColumn="0" w:noHBand="0" w:noVBand="1"/>
      </w:tblPr>
      <w:tblGrid>
        <w:gridCol w:w="1885"/>
        <w:gridCol w:w="1885"/>
        <w:gridCol w:w="2075"/>
      </w:tblGrid>
      <w:tr w:rsidR="007F639D" w14:paraId="3F012B02" w14:textId="77777777" w:rsidTr="002C205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shd w:val="clear" w:color="auto" w:fill="919191" w:themeFill="text1" w:themeFillTint="80"/>
            <w:hideMark/>
          </w:tcPr>
          <w:p w14:paraId="402534A4" w14:textId="77777777" w:rsidR="007F639D" w:rsidRDefault="007F639D">
            <w:pPr>
              <w:pStyle w:val="Default"/>
              <w:jc w:val="center"/>
              <w:rPr>
                <w:rFonts w:ascii="Arial" w:hAnsi="Arial" w:cs="Arial"/>
                <w:sz w:val="22"/>
                <w:szCs w:val="22"/>
              </w:rPr>
            </w:pPr>
            <w:r>
              <w:rPr>
                <w:rFonts w:ascii="Arial" w:hAnsi="Arial" w:cs="Arial"/>
                <w:sz w:val="22"/>
                <w:szCs w:val="22"/>
              </w:rPr>
              <w:t>Rs Enabled</w:t>
            </w:r>
          </w:p>
        </w:tc>
        <w:tc>
          <w:tcPr>
            <w:tcW w:w="1885" w:type="dxa"/>
            <w:shd w:val="clear" w:color="auto" w:fill="919191" w:themeFill="text1" w:themeFillTint="80"/>
            <w:hideMark/>
          </w:tcPr>
          <w:p w14:paraId="6E614EA4" w14:textId="77777777" w:rsidR="007F639D" w:rsidRDefault="007F639D">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Resistance</w:t>
            </w:r>
          </w:p>
        </w:tc>
        <w:tc>
          <w:tcPr>
            <w:tcW w:w="2075" w:type="dxa"/>
            <w:shd w:val="clear" w:color="auto" w:fill="919191" w:themeFill="text1" w:themeFillTint="80"/>
            <w:hideMark/>
          </w:tcPr>
          <w:p w14:paraId="2612EC54" w14:textId="77777777" w:rsidR="007F639D" w:rsidRDefault="007F639D">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CMOS Gain</w:t>
            </w:r>
          </w:p>
        </w:tc>
      </w:tr>
      <w:tr w:rsidR="007F639D" w14:paraId="52B2FD59" w14:textId="77777777" w:rsidTr="002C2055">
        <w:trPr>
          <w:cnfStyle w:val="000000100000" w:firstRow="0" w:lastRow="0" w:firstColumn="0" w:lastColumn="0" w:oddVBand="0" w:evenVBand="0" w:oddHBand="1" w:evenHBand="0" w:firstRowFirstColumn="0" w:firstRowLastColumn="0" w:lastRowFirstColumn="0" w:lastRowLastColumn="0"/>
          <w:trHeight w:val="512"/>
          <w:jc w:val="center"/>
        </w:trPr>
        <w:tc>
          <w:tcPr>
            <w:cnfStyle w:val="001000000000" w:firstRow="0" w:lastRow="0" w:firstColumn="1" w:lastColumn="0" w:oddVBand="0" w:evenVBand="0" w:oddHBand="0" w:evenHBand="0" w:firstRowFirstColumn="0" w:firstRowLastColumn="0" w:lastRowFirstColumn="0" w:lastRowLastColumn="0"/>
            <w:tcW w:w="1885" w:type="dxa"/>
            <w:hideMark/>
          </w:tcPr>
          <w:p w14:paraId="2ADBB30F" w14:textId="77777777" w:rsidR="007F639D" w:rsidRDefault="007F639D">
            <w:pPr>
              <w:pStyle w:val="Default"/>
              <w:jc w:val="center"/>
              <w:rPr>
                <w:rFonts w:ascii="Arial" w:hAnsi="Arial" w:cs="Arial"/>
                <w:b w:val="0"/>
                <w:bCs w:val="0"/>
                <w:sz w:val="22"/>
                <w:szCs w:val="22"/>
              </w:rPr>
            </w:pPr>
            <w:r>
              <w:rPr>
                <w:rFonts w:ascii="Arial" w:hAnsi="Arial" w:cs="Arial"/>
                <w:b w:val="0"/>
                <w:bCs w:val="0"/>
                <w:sz w:val="22"/>
                <w:szCs w:val="22"/>
              </w:rPr>
              <w:t>None</w:t>
            </w:r>
          </w:p>
        </w:tc>
        <w:tc>
          <w:tcPr>
            <w:tcW w:w="1885" w:type="dxa"/>
            <w:hideMark/>
          </w:tcPr>
          <w:p w14:paraId="49711D4A"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sz w:val="22"/>
                <w:szCs w:val="22"/>
              </w:rPr>
              <w:t>HiZ</w:t>
            </w:r>
          </w:p>
        </w:tc>
        <w:tc>
          <w:tcPr>
            <w:tcW w:w="2075" w:type="dxa"/>
            <w:hideMark/>
          </w:tcPr>
          <w:p w14:paraId="137D8DBB"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-16.2</w:t>
            </w:r>
          </w:p>
        </w:tc>
      </w:tr>
      <w:tr w:rsidR="007F639D" w14:paraId="454F494B" w14:textId="77777777" w:rsidTr="002C2055">
        <w:trPr>
          <w:trHeight w:val="539"/>
          <w:jc w:val="center"/>
        </w:trPr>
        <w:tc>
          <w:tcPr>
            <w:cnfStyle w:val="001000000000" w:firstRow="0" w:lastRow="0" w:firstColumn="1" w:lastColumn="0" w:oddVBand="0" w:evenVBand="0" w:oddHBand="0" w:evenHBand="0" w:firstRowFirstColumn="0" w:firstRowLastColumn="0" w:lastRowFirstColumn="0" w:lastRowLastColumn="0"/>
            <w:tcW w:w="1885" w:type="dxa"/>
            <w:hideMark/>
          </w:tcPr>
          <w:p w14:paraId="37AE24F0" w14:textId="77777777" w:rsidR="007F639D" w:rsidRDefault="007F639D">
            <w:pPr>
              <w:pStyle w:val="Default"/>
              <w:jc w:val="center"/>
              <w:rPr>
                <w:rFonts w:ascii="Arial" w:hAnsi="Arial" w:cs="Arial"/>
                <w:b w:val="0"/>
                <w:bCs w:val="0"/>
                <w:sz w:val="22"/>
                <w:szCs w:val="22"/>
              </w:rPr>
            </w:pPr>
            <w:r>
              <w:rPr>
                <w:rFonts w:ascii="Arial" w:hAnsi="Arial" w:cs="Arial"/>
                <w:b w:val="0"/>
                <w:bCs w:val="0"/>
                <w:sz w:val="22"/>
                <w:szCs w:val="22"/>
              </w:rPr>
              <w:t>R365</w:t>
            </w:r>
          </w:p>
        </w:tc>
        <w:tc>
          <w:tcPr>
            <w:tcW w:w="1885" w:type="dxa"/>
            <w:hideMark/>
          </w:tcPr>
          <w:p w14:paraId="2ECBCA5A" w14:textId="77777777" w:rsidR="007F639D" w:rsidRDefault="007F639D">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1.8kΩ</w:t>
            </w:r>
          </w:p>
        </w:tc>
        <w:tc>
          <w:tcPr>
            <w:tcW w:w="2075" w:type="dxa"/>
            <w:hideMark/>
          </w:tcPr>
          <w:p w14:paraId="5B1EBD41" w14:textId="77777777" w:rsidR="007F639D" w:rsidRDefault="007F639D">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-2.1</w:t>
            </w:r>
          </w:p>
        </w:tc>
      </w:tr>
      <w:tr w:rsidR="007F639D" w14:paraId="4F99DF17" w14:textId="77777777" w:rsidTr="002C2055">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885" w:type="dxa"/>
            <w:hideMark/>
          </w:tcPr>
          <w:p w14:paraId="0DBBA48E" w14:textId="77777777" w:rsidR="007F639D" w:rsidRDefault="007F639D">
            <w:pPr>
              <w:pStyle w:val="Default"/>
              <w:jc w:val="center"/>
              <w:rPr>
                <w:rFonts w:ascii="Arial" w:hAnsi="Arial" w:cs="Arial"/>
                <w:b w:val="0"/>
                <w:bCs w:val="0"/>
                <w:sz w:val="22"/>
                <w:szCs w:val="22"/>
              </w:rPr>
            </w:pPr>
            <w:r>
              <w:rPr>
                <w:rFonts w:ascii="Arial" w:hAnsi="Arial" w:cs="Arial"/>
                <w:b w:val="0"/>
                <w:bCs w:val="0"/>
                <w:sz w:val="22"/>
                <w:szCs w:val="22"/>
              </w:rPr>
              <w:t>R365, R364</w:t>
            </w:r>
          </w:p>
        </w:tc>
        <w:tc>
          <w:tcPr>
            <w:tcW w:w="1885" w:type="dxa"/>
            <w:hideMark/>
          </w:tcPr>
          <w:p w14:paraId="72A49B0C"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321Ω</w:t>
            </w:r>
          </w:p>
        </w:tc>
        <w:tc>
          <w:tcPr>
            <w:tcW w:w="2075" w:type="dxa"/>
            <w:hideMark/>
          </w:tcPr>
          <w:p w14:paraId="2FDD15CB"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11.2</w:t>
            </w:r>
          </w:p>
        </w:tc>
      </w:tr>
      <w:tr w:rsidR="007F639D" w14:paraId="1FABC843" w14:textId="77777777" w:rsidTr="002C2055">
        <w:trPr>
          <w:jc w:val="center"/>
        </w:trPr>
        <w:tc>
          <w:tcPr>
            <w:cnfStyle w:val="001000000000" w:firstRow="0" w:lastRow="0" w:firstColumn="1" w:lastColumn="0" w:oddVBand="0" w:evenVBand="0" w:oddHBand="0" w:evenHBand="0" w:firstRowFirstColumn="0" w:firstRowLastColumn="0" w:lastRowFirstColumn="0" w:lastRowLastColumn="0"/>
            <w:tcW w:w="1885" w:type="dxa"/>
            <w:hideMark/>
          </w:tcPr>
          <w:p w14:paraId="5D106718" w14:textId="77777777" w:rsidR="007F639D" w:rsidRDefault="007F639D">
            <w:pPr>
              <w:pStyle w:val="Default"/>
              <w:jc w:val="center"/>
              <w:rPr>
                <w:rFonts w:ascii="Arial" w:hAnsi="Arial" w:cs="Arial"/>
                <w:b w:val="0"/>
                <w:bCs w:val="0"/>
                <w:sz w:val="22"/>
                <w:szCs w:val="22"/>
              </w:rPr>
            </w:pPr>
            <w:r>
              <w:rPr>
                <w:rFonts w:ascii="Arial" w:hAnsi="Arial" w:cs="Arial"/>
                <w:b w:val="0"/>
                <w:bCs w:val="0"/>
                <w:sz w:val="22"/>
                <w:szCs w:val="22"/>
              </w:rPr>
              <w:t>R365, R364, R363</w:t>
            </w:r>
          </w:p>
        </w:tc>
        <w:tc>
          <w:tcPr>
            <w:tcW w:w="1885" w:type="dxa"/>
            <w:hideMark/>
          </w:tcPr>
          <w:p w14:paraId="594FF994" w14:textId="77777777" w:rsidR="007F639D" w:rsidRDefault="007F639D">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76Ω</w:t>
            </w:r>
          </w:p>
        </w:tc>
        <w:tc>
          <w:tcPr>
            <w:tcW w:w="2075" w:type="dxa"/>
            <w:hideMark/>
          </w:tcPr>
          <w:p w14:paraId="6C269840" w14:textId="77777777" w:rsidR="007F639D" w:rsidRDefault="007F639D">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23.4</w:t>
            </w:r>
          </w:p>
        </w:tc>
      </w:tr>
      <w:tr w:rsidR="007F639D" w14:paraId="2B8BE52F" w14:textId="77777777" w:rsidTr="002C205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85" w:type="dxa"/>
            <w:hideMark/>
          </w:tcPr>
          <w:p w14:paraId="1C2E734E" w14:textId="77777777" w:rsidR="007F639D" w:rsidRDefault="007F639D">
            <w:pPr>
              <w:pStyle w:val="Default"/>
              <w:jc w:val="center"/>
              <w:rPr>
                <w:rFonts w:ascii="Arial" w:hAnsi="Arial" w:cs="Arial"/>
                <w:b w:val="0"/>
                <w:bCs w:val="0"/>
                <w:sz w:val="22"/>
                <w:szCs w:val="22"/>
              </w:rPr>
            </w:pPr>
            <w:r>
              <w:rPr>
                <w:rFonts w:ascii="Arial" w:hAnsi="Arial" w:cs="Arial"/>
                <w:b w:val="0"/>
                <w:bCs w:val="0"/>
                <w:sz w:val="22"/>
                <w:szCs w:val="22"/>
              </w:rPr>
              <w:t>R365, R364, R363, R362</w:t>
            </w:r>
          </w:p>
        </w:tc>
        <w:tc>
          <w:tcPr>
            <w:tcW w:w="1885" w:type="dxa"/>
            <w:hideMark/>
          </w:tcPr>
          <w:p w14:paraId="3D0A3D52"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32Ω</w:t>
            </w:r>
          </w:p>
        </w:tc>
        <w:tc>
          <w:tcPr>
            <w:tcW w:w="2075" w:type="dxa"/>
            <w:hideMark/>
          </w:tcPr>
          <w:p w14:paraId="4CDF3F4A" w14:textId="77777777" w:rsidR="007F639D" w:rsidRDefault="007F639D">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30.8</w:t>
            </w:r>
          </w:p>
        </w:tc>
      </w:tr>
    </w:tbl>
    <w:p w14:paraId="78B6CE8E" w14:textId="6458C620" w:rsidR="00A13FB5" w:rsidRDefault="000667E9" w:rsidP="00B34B04">
      <w:pPr>
        <w:pStyle w:val="15subheading"/>
      </w:pPr>
      <w:bookmarkStart w:id="21" w:name="_Toc152921973"/>
      <w:r>
        <w:t>Subwoofer</w:t>
      </w:r>
      <w:r w:rsidR="00B34B04">
        <w:t xml:space="preserve"> connection</w:t>
      </w:r>
      <w:bookmarkEnd w:id="21"/>
    </w:p>
    <w:p w14:paraId="5A631FCB" w14:textId="2CDE3633" w:rsidR="003B2B0C" w:rsidRPr="000B611C" w:rsidRDefault="00466CAD" w:rsidP="00CA38CB">
      <w:pPr>
        <w:pStyle w:val="00bodytext"/>
        <w:rPr>
          <w:color w:val="242424" w:themeColor="text1"/>
        </w:rPr>
      </w:pPr>
      <w:r w:rsidRPr="000B611C">
        <w:rPr>
          <w:color w:val="242424" w:themeColor="text1"/>
        </w:rPr>
        <w:t xml:space="preserve">The S1 Pro+ was designed to work with the </w:t>
      </w:r>
      <w:r w:rsidR="000B611C" w:rsidRPr="000B611C">
        <w:rPr>
          <w:color w:val="242424" w:themeColor="text1"/>
        </w:rPr>
        <w:t xml:space="preserve">Bose </w:t>
      </w:r>
      <w:r w:rsidRPr="000B611C">
        <w:rPr>
          <w:color w:val="242424" w:themeColor="text1"/>
        </w:rPr>
        <w:t xml:space="preserve">Sub1 and Sub2 </w:t>
      </w:r>
      <w:r w:rsidR="000B611C">
        <w:rPr>
          <w:color w:val="242424" w:themeColor="text1"/>
        </w:rPr>
        <w:t xml:space="preserve">powered </w:t>
      </w:r>
      <w:r w:rsidRPr="000B611C">
        <w:rPr>
          <w:color w:val="242424" w:themeColor="text1"/>
        </w:rPr>
        <w:t>subwoofers</w:t>
      </w:r>
      <w:r w:rsidR="000B611C" w:rsidRPr="000B611C">
        <w:rPr>
          <w:color w:val="242424" w:themeColor="text1"/>
        </w:rPr>
        <w:t xml:space="preserve"> </w:t>
      </w:r>
      <w:r w:rsidR="000B611C">
        <w:rPr>
          <w:color w:val="242424" w:themeColor="text1"/>
        </w:rPr>
        <w:t>(or 3</w:t>
      </w:r>
      <w:r w:rsidR="000B611C" w:rsidRPr="000B611C">
        <w:rPr>
          <w:color w:val="242424" w:themeColor="text1"/>
          <w:vertAlign w:val="superscript"/>
        </w:rPr>
        <w:t>rd</w:t>
      </w:r>
      <w:r w:rsidR="000B611C">
        <w:rPr>
          <w:color w:val="242424" w:themeColor="text1"/>
        </w:rPr>
        <w:t xml:space="preserve"> party powered sub-woofers)</w:t>
      </w:r>
      <w:r w:rsidR="007F639D">
        <w:rPr>
          <w:color w:val="242424" w:themeColor="text1"/>
        </w:rPr>
        <w:t xml:space="preserve">. Use </w:t>
      </w:r>
      <w:r w:rsidR="000B611C" w:rsidRPr="000B611C">
        <w:rPr>
          <w:color w:val="242424" w:themeColor="text1"/>
        </w:rPr>
        <w:t xml:space="preserve">the XLR Line Out </w:t>
      </w:r>
      <w:r w:rsidR="000B611C">
        <w:rPr>
          <w:color w:val="242424" w:themeColor="text1"/>
        </w:rPr>
        <w:t xml:space="preserve">on the S1 Pro+ </w:t>
      </w:r>
      <w:r w:rsidR="000B611C" w:rsidRPr="000B611C">
        <w:rPr>
          <w:color w:val="242424" w:themeColor="text1"/>
        </w:rPr>
        <w:t xml:space="preserve">plugged into the sub’s input. </w:t>
      </w:r>
      <w:r w:rsidR="000B611C">
        <w:rPr>
          <w:color w:val="242424" w:themeColor="text1"/>
        </w:rPr>
        <w:t>Then enter the configuration menu on channel 3</w:t>
      </w:r>
      <w:r w:rsidR="007F639D">
        <w:rPr>
          <w:color w:val="242424" w:themeColor="text1"/>
        </w:rPr>
        <w:t xml:space="preserve"> of the S1 Pro+</w:t>
      </w:r>
      <w:r w:rsidR="000B611C">
        <w:rPr>
          <w:color w:val="242424" w:themeColor="text1"/>
        </w:rPr>
        <w:t>, and change “Sub EQ” to “on”. This will engage a 160hz high pass crossover in the S1 Pro+</w:t>
      </w:r>
      <w:r w:rsidR="007F639D">
        <w:rPr>
          <w:color w:val="242424" w:themeColor="text1"/>
        </w:rPr>
        <w:t xml:space="preserve">, and all audio content below 160Hz will be fed to the subwoofer. </w:t>
      </w:r>
      <w:r w:rsidR="000B611C">
        <w:rPr>
          <w:color w:val="242424" w:themeColor="text1"/>
        </w:rPr>
        <w:t xml:space="preserve">This crossover will only stay engaged until the system is turned off. The next time the system is turned on, it will revert to the Sub EQ being off. </w:t>
      </w:r>
    </w:p>
    <w:p w14:paraId="7407817A" w14:textId="22461C67" w:rsidR="00C84BE0" w:rsidRDefault="00C84BE0" w:rsidP="00C84BE0"/>
    <w:p w14:paraId="5310D5A3" w14:textId="77777777" w:rsidR="00105162" w:rsidRDefault="00105162" w:rsidP="00C84BE0"/>
    <w:p w14:paraId="5ACCBF41" w14:textId="1B48DFF1" w:rsidR="00A1084A" w:rsidRPr="00105162" w:rsidRDefault="00105162" w:rsidP="005B05E3">
      <w:pPr>
        <w:pStyle w:val="00bodytextindentedx1numbers"/>
        <w:numPr>
          <w:ilvl w:val="0"/>
          <w:numId w:val="0"/>
        </w:numPr>
        <w:rPr>
          <w:rFonts w:ascii="Gotham Bold" w:hAnsi="Gotham Bold"/>
          <w:spacing w:val="15"/>
        </w:rPr>
      </w:pPr>
      <w:r w:rsidRPr="00105162">
        <w:rPr>
          <w:rFonts w:ascii="Gotham Bold" w:hAnsi="Gotham Bold"/>
          <w:spacing w:val="15"/>
        </w:rPr>
        <w:t xml:space="preserve">Timing </w:t>
      </w:r>
      <w:commentRangeStart w:id="22"/>
      <w:commentRangeStart w:id="23"/>
      <w:r w:rsidRPr="00105162">
        <w:rPr>
          <w:rFonts w:ascii="Gotham Bold" w:hAnsi="Gotham Bold"/>
          <w:spacing w:val="15"/>
        </w:rPr>
        <w:t>Diagrams</w:t>
      </w:r>
      <w:commentRangeEnd w:id="22"/>
      <w:r w:rsidR="00CC7ECE">
        <w:rPr>
          <w:rStyle w:val="CommentReference"/>
        </w:rPr>
        <w:commentReference w:id="22"/>
      </w:r>
      <w:commentRangeEnd w:id="23"/>
      <w:r>
        <w:rPr>
          <w:rStyle w:val="CommentReference"/>
        </w:rPr>
        <w:commentReference w:id="23"/>
      </w:r>
    </w:p>
    <w:p w14:paraId="50A5F331" w14:textId="7ED50E31" w:rsidR="007E1785" w:rsidRDefault="09A24D9B" w:rsidP="005B05E3">
      <w:pPr>
        <w:pStyle w:val="00bodytextindentedx1numbers"/>
        <w:numPr>
          <w:ilvl w:val="0"/>
          <w:numId w:val="0"/>
        </w:numPr>
      </w:pPr>
      <w:r>
        <w:t>There are only two signals known to the system firmware to assess the hardware state: AMP_FAULT and AMP_C</w:t>
      </w:r>
      <w:r w:rsidR="661D17F3">
        <w:t>LIP_OTW</w:t>
      </w:r>
      <w:r>
        <w:t xml:space="preserve">. However, these can imply a variety of fault causes as shown in the green </w:t>
      </w:r>
      <w:r w:rsidR="76A6F8C3">
        <w:t>circles in the diagram.</w:t>
      </w:r>
    </w:p>
    <w:p w14:paraId="3E0207D9" w14:textId="6D9FAFA6" w:rsidR="004F20EF" w:rsidRPr="004F20EF" w:rsidRDefault="76A6F8C3" w:rsidP="10CB00BC">
      <w:pPr>
        <w:pStyle w:val="00bodytextindentedx1numbers"/>
        <w:numPr>
          <w:ilvl w:val="0"/>
          <w:numId w:val="0"/>
        </w:numPr>
        <w:rPr>
          <w:szCs w:val="21"/>
        </w:rPr>
      </w:pPr>
      <w:r>
        <w:t xml:space="preserve">There are also two signals that allow the system firmware to control the </w:t>
      </w:r>
      <w:r w:rsidR="1ACC789D">
        <w:t xml:space="preserve">major </w:t>
      </w:r>
      <w:r>
        <w:t>hardware state</w:t>
      </w:r>
      <w:r w:rsidR="1ACC789D">
        <w:t>s</w:t>
      </w:r>
      <w:r>
        <w:t xml:space="preserve">: SMPS_ON </w:t>
      </w:r>
      <w:r w:rsidR="1ACC789D">
        <w:t xml:space="preserve">for the </w:t>
      </w:r>
      <w:r w:rsidR="57AE00E1">
        <w:t>flyback</w:t>
      </w:r>
      <w:r w:rsidR="1ACC789D">
        <w:t xml:space="preserve"> suppl</w:t>
      </w:r>
      <w:r w:rsidR="008B1337">
        <w:t>y</w:t>
      </w:r>
      <w:r w:rsidR="1ACC789D">
        <w:t xml:space="preserve"> </w:t>
      </w:r>
      <w:r>
        <w:t>and AMP_RESET</w:t>
      </w:r>
      <w:r w:rsidR="1ACC789D">
        <w:t xml:space="preserve"> for the power amplifier</w:t>
      </w:r>
      <w:r>
        <w:t>.</w:t>
      </w:r>
      <w:r w:rsidR="1ACC789D">
        <w:t xml:space="preserve"> (There are other signals, of course, that control numerous more detailed aspects of the system.)</w:t>
      </w:r>
    </w:p>
    <w:p w14:paraId="549976CF" w14:textId="2BD4A26B" w:rsidR="004B19E2" w:rsidRDefault="002E2A6B" w:rsidP="006E05C0">
      <w:pPr>
        <w:pStyle w:val="00bodytextindentedx1numbers"/>
        <w:numPr>
          <w:ilvl w:val="0"/>
          <w:numId w:val="0"/>
        </w:numPr>
      </w:pPr>
      <w:r>
        <w:t>In some products, automatically resetting a fault state may be desirable, so that if a product cools down, for instance, it returns to a normal state as soon as possible and without user intervention. As professional audio products, this product</w:t>
      </w:r>
      <w:r w:rsidR="0060175C">
        <w:t xml:space="preserve"> line latches both thermal and system fault state, first to prevent unexpected behavior, but also to avoid damage that may result from repeatedly turning the system on</w:t>
      </w:r>
      <w:r w:rsidR="00424715">
        <w:t xml:space="preserve">. This also simplifies control of all the various hardware mechanisms that are reporting faults: whether the hardware reports in a latching or momentary function, the firmware has the final call on how to handle the fault, render the appropriate user </w:t>
      </w:r>
      <w:r w:rsidR="004A32A9">
        <w:t>indication</w:t>
      </w:r>
      <w:r w:rsidR="00424715">
        <w:t xml:space="preserve">, and </w:t>
      </w:r>
      <w:r w:rsidR="00476150">
        <w:t>control the other hardware components of the system.</w:t>
      </w:r>
      <w:r w:rsidR="0060175C">
        <w:t xml:space="preserve"> </w:t>
      </w:r>
    </w:p>
    <w:p w14:paraId="4223D13A" w14:textId="3AA1E06E" w:rsidR="00105162" w:rsidRDefault="16DBA597" w:rsidP="006E05C0">
      <w:pPr>
        <w:pStyle w:val="00bodytextindentedx1numbers"/>
        <w:numPr>
          <w:ilvl w:val="0"/>
          <w:numId w:val="0"/>
        </w:numPr>
      </w:pPr>
      <w:r>
        <w:t>The timing diagrams referenced in the state diagram above are shown below. Each horizontal line represents either an electrical signal or group of signals, or software/communication activity relevant to the transition process.</w:t>
      </w:r>
    </w:p>
    <w:p w14:paraId="217EF9A0" w14:textId="158A0659" w:rsidR="10CB00BC" w:rsidRDefault="10CB00BC" w:rsidP="10CB00BC">
      <w:pPr>
        <w:pStyle w:val="00bodytextindentedx1numbers"/>
        <w:numPr>
          <w:ilvl w:val="0"/>
          <w:numId w:val="0"/>
        </w:numPr>
      </w:pPr>
    </w:p>
    <w:p w14:paraId="2C90A5A1" w14:textId="166B5BD5" w:rsidR="00BC2090" w:rsidRPr="00105162" w:rsidRDefault="486D808C" w:rsidP="006E05C0">
      <w:pPr>
        <w:pStyle w:val="00bodytextindentedx1numbers"/>
        <w:numPr>
          <w:ilvl w:val="0"/>
          <w:numId w:val="0"/>
        </w:numPr>
      </w:pPr>
      <w:r>
        <w:t>The power-on timing diagram</w:t>
      </w:r>
      <w:r w:rsidR="73860894">
        <w:t>:</w:t>
      </w:r>
    </w:p>
    <w:p w14:paraId="0D070BB3" w14:textId="6CE41C48" w:rsidR="6DA3A452" w:rsidRDefault="6DA3A452" w:rsidP="10CB00BC">
      <w:r>
        <w:rPr>
          <w:noProof/>
          <w:color w:val="2B579A"/>
          <w:shd w:val="clear" w:color="auto" w:fill="E6E6E6"/>
        </w:rPr>
        <w:drawing>
          <wp:anchor distT="0" distB="0" distL="114300" distR="114300" simplePos="0" relativeHeight="251665467" behindDoc="0" locked="0" layoutInCell="1" allowOverlap="1" wp14:anchorId="28F86E42" wp14:editId="58801DD0">
            <wp:simplePos x="0" y="0"/>
            <wp:positionH relativeFrom="column">
              <wp:posOffset>0</wp:posOffset>
            </wp:positionH>
            <wp:positionV relativeFrom="paragraph">
              <wp:posOffset>1137</wp:posOffset>
            </wp:positionV>
            <wp:extent cx="6023162" cy="3889958"/>
            <wp:effectExtent l="0" t="0" r="0" b="0"/>
            <wp:wrapTopAndBottom/>
            <wp:docPr id="1918149002" name="Picture 191814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23162" cy="3889958"/>
                    </a:xfrm>
                    <a:prstGeom prst="rect">
                      <a:avLst/>
                    </a:prstGeom>
                  </pic:spPr>
                </pic:pic>
              </a:graphicData>
            </a:graphic>
          </wp:anchor>
        </w:drawing>
      </w:r>
    </w:p>
    <w:p w14:paraId="683F2008" w14:textId="13026226" w:rsidR="6DA3A452" w:rsidRDefault="6DA3A452" w:rsidP="10CB00BC"/>
    <w:p w14:paraId="5B535C1A" w14:textId="77777777" w:rsidR="00BC2090" w:rsidRDefault="00BC2090" w:rsidP="00014A9A">
      <w:pPr>
        <w:pStyle w:val="00bodytext"/>
      </w:pPr>
    </w:p>
    <w:p w14:paraId="4F370914" w14:textId="77777777" w:rsidR="00BC2090" w:rsidRDefault="00BC2090" w:rsidP="00014A9A">
      <w:pPr>
        <w:pStyle w:val="00bodytext"/>
      </w:pPr>
    </w:p>
    <w:p w14:paraId="57FFFFA8" w14:textId="77777777" w:rsidR="00BC2090" w:rsidRDefault="00BC2090" w:rsidP="00014A9A">
      <w:pPr>
        <w:pStyle w:val="00bodytext"/>
      </w:pPr>
    </w:p>
    <w:p w14:paraId="767AB24A" w14:textId="77777777" w:rsidR="00BC2090" w:rsidRDefault="00BC2090" w:rsidP="00014A9A">
      <w:pPr>
        <w:pStyle w:val="00bodytext"/>
      </w:pPr>
    </w:p>
    <w:p w14:paraId="71280D15" w14:textId="77777777" w:rsidR="00BC2090" w:rsidRDefault="00BC2090" w:rsidP="00014A9A">
      <w:pPr>
        <w:pStyle w:val="00bodytext"/>
      </w:pPr>
    </w:p>
    <w:p w14:paraId="6F7D63CC" w14:textId="77FA9C65" w:rsidR="00C661F3" w:rsidRDefault="00C661F3" w:rsidP="00014A9A">
      <w:pPr>
        <w:pStyle w:val="00bodytext"/>
      </w:pPr>
      <w:r>
        <w:rPr>
          <w:noProof/>
        </w:rPr>
        <w:drawing>
          <wp:anchor distT="0" distB="0" distL="114300" distR="114300" simplePos="0" relativeHeight="251670587" behindDoc="0" locked="0" layoutInCell="1" allowOverlap="1" wp14:anchorId="644EC8AC" wp14:editId="3D756399">
            <wp:simplePos x="0" y="0"/>
            <wp:positionH relativeFrom="column">
              <wp:posOffset>0</wp:posOffset>
            </wp:positionH>
            <wp:positionV relativeFrom="paragraph">
              <wp:posOffset>245110</wp:posOffset>
            </wp:positionV>
            <wp:extent cx="5943600" cy="5448300"/>
            <wp:effectExtent l="0" t="0" r="0" b="0"/>
            <wp:wrapTopAndBottom/>
            <wp:docPr id="11770260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2603" name="Picture 117702603" descr="A screenshot of a computer screen&#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448300"/>
                    </a:xfrm>
                    <a:prstGeom prst="rect">
                      <a:avLst/>
                    </a:prstGeom>
                  </pic:spPr>
                </pic:pic>
              </a:graphicData>
            </a:graphic>
          </wp:anchor>
        </w:drawing>
      </w:r>
    </w:p>
    <w:p w14:paraId="680BEBDD" w14:textId="77777777" w:rsidR="00C661F3" w:rsidRDefault="00C661F3" w:rsidP="00014A9A">
      <w:pPr>
        <w:pStyle w:val="00bodytext"/>
      </w:pPr>
    </w:p>
    <w:p w14:paraId="214C8E57" w14:textId="77777777" w:rsidR="00C661F3" w:rsidRDefault="00C661F3" w:rsidP="00014A9A">
      <w:pPr>
        <w:pStyle w:val="00bodytext"/>
      </w:pPr>
    </w:p>
    <w:p w14:paraId="6451D481" w14:textId="77777777" w:rsidR="00322E34" w:rsidRDefault="00322E34" w:rsidP="00014A9A">
      <w:pPr>
        <w:pStyle w:val="00bodytext"/>
      </w:pPr>
    </w:p>
    <w:p w14:paraId="1783E8A6" w14:textId="77777777" w:rsidR="00322E34" w:rsidRDefault="00322E34" w:rsidP="00014A9A">
      <w:pPr>
        <w:pStyle w:val="00bodytext"/>
      </w:pPr>
    </w:p>
    <w:p w14:paraId="005EEC96" w14:textId="77777777" w:rsidR="00322E34" w:rsidRDefault="00322E34" w:rsidP="00014A9A">
      <w:pPr>
        <w:pStyle w:val="00bodytext"/>
      </w:pPr>
    </w:p>
    <w:p w14:paraId="21622CAB" w14:textId="77777777" w:rsidR="00322E34" w:rsidRDefault="00322E34" w:rsidP="00014A9A">
      <w:pPr>
        <w:pStyle w:val="00bodytext"/>
      </w:pPr>
    </w:p>
    <w:p w14:paraId="2E5CA1F6" w14:textId="77777777" w:rsidR="00322E34" w:rsidRDefault="00322E34" w:rsidP="00014A9A">
      <w:pPr>
        <w:pStyle w:val="00bodytext"/>
      </w:pPr>
    </w:p>
    <w:p w14:paraId="42C0CB23" w14:textId="77777777" w:rsidR="00322E34" w:rsidRDefault="00322E34" w:rsidP="00014A9A">
      <w:pPr>
        <w:pStyle w:val="00bodytext"/>
      </w:pPr>
    </w:p>
    <w:p w14:paraId="54E4EFDC" w14:textId="77777777" w:rsidR="00322E34" w:rsidRDefault="00322E34" w:rsidP="00014A9A">
      <w:pPr>
        <w:pStyle w:val="00bodytext"/>
      </w:pPr>
    </w:p>
    <w:p w14:paraId="4FACA2ED" w14:textId="793DDA19" w:rsidR="00105162" w:rsidRDefault="00105162" w:rsidP="00014A9A">
      <w:pPr>
        <w:pStyle w:val="00bodytext"/>
      </w:pPr>
      <w:r>
        <w:t>Power Off timing Diagram:</w:t>
      </w:r>
    </w:p>
    <w:p w14:paraId="79892586" w14:textId="2CF3364A" w:rsidR="00B55403" w:rsidRPr="00B55403" w:rsidRDefault="00B55403" w:rsidP="00014A9A">
      <w:pPr>
        <w:pStyle w:val="00bodytext"/>
      </w:pPr>
      <w:r w:rsidRPr="00B55403">
        <w:t xml:space="preserve">The power-off timing diagram </w:t>
      </w:r>
      <w:r>
        <w:t xml:space="preserve">shows the actions taken when the system is in the </w:t>
      </w:r>
      <w:proofErr w:type="gramStart"/>
      <w:r>
        <w:t>On</w:t>
      </w:r>
      <w:proofErr w:type="gramEnd"/>
      <w:r>
        <w:t xml:space="preserve"> state and </w:t>
      </w:r>
      <w:r w:rsidR="00E5109A">
        <w:t>the Standby button is pushed. Devices are shut down to return to a low-power state</w:t>
      </w:r>
      <w:r w:rsidR="006F27DA">
        <w:t xml:space="preserve"> and audio artifacts are avoided by muting.</w:t>
      </w:r>
    </w:p>
    <w:p w14:paraId="5A90BA86" w14:textId="2F24225C" w:rsidR="006F27DA" w:rsidRPr="00105162" w:rsidRDefault="00322E34" w:rsidP="00014A9A">
      <w:pPr>
        <w:pStyle w:val="00bodytext"/>
        <w:rPr>
          <w:color w:val="FF0000"/>
        </w:rPr>
      </w:pPr>
      <w:r>
        <w:rPr>
          <w:noProof/>
        </w:rPr>
        <w:drawing>
          <wp:anchor distT="0" distB="0" distL="114300" distR="114300" simplePos="0" relativeHeight="251672635" behindDoc="0" locked="0" layoutInCell="1" allowOverlap="1" wp14:anchorId="526072CB" wp14:editId="60A9F82D">
            <wp:simplePos x="0" y="0"/>
            <wp:positionH relativeFrom="column">
              <wp:posOffset>0</wp:posOffset>
            </wp:positionH>
            <wp:positionV relativeFrom="paragraph">
              <wp:posOffset>238125</wp:posOffset>
            </wp:positionV>
            <wp:extent cx="5943600" cy="4556760"/>
            <wp:effectExtent l="0" t="0" r="0" b="0"/>
            <wp:wrapTopAndBottom/>
            <wp:docPr id="5922247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24717" name="Picture 1" descr="A screenshot of a computer&#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556760"/>
                    </a:xfrm>
                    <a:prstGeom prst="rect">
                      <a:avLst/>
                    </a:prstGeom>
                  </pic:spPr>
                </pic:pic>
              </a:graphicData>
            </a:graphic>
          </wp:anchor>
        </w:drawing>
      </w:r>
    </w:p>
    <w:p w14:paraId="527A41FE" w14:textId="1F268EB3" w:rsidR="00105162" w:rsidRDefault="00105162" w:rsidP="00014A9A">
      <w:pPr>
        <w:pStyle w:val="00bodytext"/>
      </w:pPr>
    </w:p>
    <w:p w14:paraId="338409BD" w14:textId="77777777" w:rsidR="00105162" w:rsidRPr="00B55403" w:rsidRDefault="00105162" w:rsidP="00014A9A">
      <w:pPr>
        <w:pStyle w:val="00bodytext"/>
      </w:pPr>
    </w:p>
    <w:p w14:paraId="3A24E628" w14:textId="54987F17" w:rsidR="00B77715" w:rsidRPr="00105162" w:rsidRDefault="00105162" w:rsidP="00014A9A">
      <w:pPr>
        <w:pStyle w:val="00bodytext"/>
        <w:rPr>
          <w:b/>
          <w:bCs/>
        </w:rPr>
      </w:pPr>
      <w:r w:rsidRPr="00105162">
        <w:rPr>
          <w:b/>
          <w:bCs/>
        </w:rPr>
        <w:t>Auto Power Down</w:t>
      </w:r>
    </w:p>
    <w:p w14:paraId="7B5F8F5B" w14:textId="3FBDB595" w:rsidR="00EF59E5" w:rsidRDefault="00EF59E5" w:rsidP="00014A9A">
      <w:pPr>
        <w:pStyle w:val="00bodytext"/>
      </w:pPr>
      <w:r>
        <w:t xml:space="preserve">There are 2 automatic power control mechanisms in </w:t>
      </w:r>
      <w:r w:rsidR="00401395">
        <w:t>the S1Pro+</w:t>
      </w:r>
      <w:r>
        <w:t>:</w:t>
      </w:r>
    </w:p>
    <w:p w14:paraId="00DE7921" w14:textId="44E8C9F5" w:rsidR="00EF59E5" w:rsidRDefault="00EF59E5" w:rsidP="00EF59E5">
      <w:pPr>
        <w:pStyle w:val="00bodytext"/>
        <w:numPr>
          <w:ilvl w:val="0"/>
          <w:numId w:val="36"/>
        </w:numPr>
      </w:pPr>
      <w:r>
        <w:t>Auto-Standby</w:t>
      </w:r>
    </w:p>
    <w:p w14:paraId="7F00CCF4" w14:textId="1F07268B" w:rsidR="00F73DEE" w:rsidRDefault="00F73DEE" w:rsidP="00F73DEE">
      <w:pPr>
        <w:pStyle w:val="00bodytext"/>
        <w:ind w:left="720"/>
      </w:pPr>
      <w:r>
        <w:t xml:space="preserve">If no input audio is detected for 1-hour, the </w:t>
      </w:r>
      <w:r w:rsidR="00FB5183">
        <w:t>system will transition into the STANDBY power state</w:t>
      </w:r>
      <w:r>
        <w:t>. This is done to reduce noise and to help preserve battery charge.“</w:t>
      </w:r>
    </w:p>
    <w:p w14:paraId="47C4799A" w14:textId="5984D055" w:rsidR="00EF59E5" w:rsidRDefault="00EF59E5" w:rsidP="00EF59E5">
      <w:pPr>
        <w:pStyle w:val="00bodytext"/>
        <w:numPr>
          <w:ilvl w:val="0"/>
          <w:numId w:val="36"/>
        </w:numPr>
      </w:pPr>
      <w:r>
        <w:t>APD (Auto Power Down), AKA auto-off</w:t>
      </w:r>
    </w:p>
    <w:p w14:paraId="12C2EFD5" w14:textId="0EE936E0" w:rsidR="00F73DEE" w:rsidRDefault="00F73DEE" w:rsidP="00F73DEE">
      <w:pPr>
        <w:pStyle w:val="00bodytext"/>
        <w:ind w:left="720"/>
      </w:pPr>
      <w:r>
        <w:t>The</w:t>
      </w:r>
      <w:r w:rsidR="002C2055">
        <w:t xml:space="preserve"> EU</w:t>
      </w:r>
      <w:r w:rsidR="00FD541F">
        <w:t xml:space="preserve"> require</w:t>
      </w:r>
      <w:r>
        <w:t>s AC powered products of this class to consume &lt;0.5W “when the product is not doing anything.” To meet this requirement, the S1Pro+ will</w:t>
      </w:r>
      <w:r w:rsidR="00FD541F">
        <w:t xml:space="preserve"> automatically transition to the </w:t>
      </w:r>
      <w:r>
        <w:t>OFF</w:t>
      </w:r>
      <w:r w:rsidR="00FD541F">
        <w:t xml:space="preserve"> state</w:t>
      </w:r>
      <w:r>
        <w:t xml:space="preserve"> </w:t>
      </w:r>
      <w:r w:rsidR="004A4C17">
        <w:t>after 4 hours of no input audio</w:t>
      </w:r>
      <w:r>
        <w:t xml:space="preserve"> detected, AND no </w:t>
      </w:r>
      <w:r w:rsidR="004A4C17">
        <w:t xml:space="preserve">user interaction </w:t>
      </w:r>
      <w:r>
        <w:t xml:space="preserve">AND none of the batteries are charging.  This occurs on AC power per the requirement, but also on DC power to preserve the battery. In the OFF state, the S1Pro+’s power consumption is &lt;0.46W. This timer runs in parallel to the Auto-Standby timer. This means that the system will enter the OFF state 3 hours after it auto-enters the STANDBY state. </w:t>
      </w:r>
    </w:p>
    <w:p w14:paraId="1085AE2A" w14:textId="77777777" w:rsidR="00F73DEE" w:rsidRDefault="00F73DEE" w:rsidP="00014A9A">
      <w:pPr>
        <w:pStyle w:val="00bodytext"/>
      </w:pPr>
    </w:p>
    <w:p w14:paraId="44D7739A" w14:textId="64B94EB8" w:rsidR="00F73DEE" w:rsidRDefault="00F73DEE" w:rsidP="00014A9A">
      <w:pPr>
        <w:pStyle w:val="00bodytext"/>
      </w:pPr>
      <w:r>
        <w:t>T</w:t>
      </w:r>
      <w:r w:rsidR="004A4C17">
        <w:t>he timeout is based on predicted product use</w:t>
      </w:r>
      <w:r w:rsidR="002C2055">
        <w:t>. There is no</w:t>
      </w:r>
      <w:r w:rsidR="004A4C17">
        <w:t xml:space="preserve"> regulatory requirement</w:t>
      </w:r>
      <w:r w:rsidR="002C2055">
        <w:t xml:space="preserve"> regarding the</w:t>
      </w:r>
      <w:r w:rsidR="002C2055" w:rsidRPr="002C2055">
        <w:t xml:space="preserve"> </w:t>
      </w:r>
      <w:r w:rsidR="002C2055">
        <w:t>timing of the shutdown</w:t>
      </w:r>
      <w:r w:rsidR="004A4C17">
        <w:t xml:space="preserve">. </w:t>
      </w:r>
      <w:bookmarkStart w:id="25" w:name="OLE_LINK7"/>
      <w:r w:rsidR="004A4C17">
        <w:t xml:space="preserve">“No input audio” is defined as no audio </w:t>
      </w:r>
      <w:r w:rsidR="00D83C95">
        <w:t>above the threshold</w:t>
      </w:r>
      <w:r>
        <w:t xml:space="preserve"> required</w:t>
      </w:r>
      <w:r w:rsidR="00D83C95">
        <w:t xml:space="preserve"> to light the green Signal LED on any input channel</w:t>
      </w:r>
      <w:bookmarkEnd w:id="25"/>
      <w:r w:rsidR="00D83C95">
        <w:t xml:space="preserve">; “no user interaction” is defined as </w:t>
      </w:r>
      <w:r w:rsidR="00396154">
        <w:t>no button presses or parameter changes. Any of these events will reset the timer</w:t>
      </w:r>
      <w:r>
        <w:t>s</w:t>
      </w:r>
      <w:r w:rsidR="00396154">
        <w:t xml:space="preserve">. </w:t>
      </w:r>
      <w:r>
        <w:t xml:space="preserve">Further, these timers will not begin while the system battery or any inserted wireless module are charging. </w:t>
      </w:r>
    </w:p>
    <w:p w14:paraId="2E5AB629" w14:textId="222B5155" w:rsidR="00D326A8" w:rsidRPr="003D1BF2" w:rsidRDefault="00CC7ECE" w:rsidP="00D326A8">
      <w:pPr>
        <w:pStyle w:val="15subheading"/>
      </w:pPr>
      <w:bookmarkStart w:id="26" w:name="_Toc152921974"/>
      <w:r>
        <w:t xml:space="preserve">SW </w:t>
      </w:r>
      <w:r w:rsidR="0036717E" w:rsidRPr="003D1BF2">
        <w:t xml:space="preserve">Thermal </w:t>
      </w:r>
      <w:r w:rsidR="00BA6975">
        <w:t>M</w:t>
      </w:r>
      <w:r w:rsidR="0036717E" w:rsidRPr="003D1BF2">
        <w:t>anagement</w:t>
      </w:r>
      <w:bookmarkEnd w:id="26"/>
    </w:p>
    <w:p w14:paraId="677E9CE1" w14:textId="0D3E3FBC" w:rsidR="00603B15" w:rsidRDefault="00BA6975" w:rsidP="001D1D9C">
      <w:pPr>
        <w:pStyle w:val="00bodytext"/>
      </w:pPr>
      <w:r>
        <w:t xml:space="preserve">There are not a lot of thermal management mechanisms in the S1Pro+. The hottest components have small metal heatsinks that are not ported to the outside. The acoustic ports are oriented to ensure air will move across these heatsinks, regardless of the product’s use position. </w:t>
      </w:r>
      <w:r w:rsidR="00B64A21">
        <w:t xml:space="preserve">This provides the passive cooling of the system electronics. </w:t>
      </w:r>
    </w:p>
    <w:p w14:paraId="1E7E0EA2" w14:textId="66F45B35" w:rsidR="00BA6975" w:rsidRDefault="00BA6975" w:rsidP="001D1D9C">
      <w:pPr>
        <w:pStyle w:val="00bodytext"/>
      </w:pPr>
      <w:r>
        <w:t>There are 2 thermal couples in use in the S1Pro+</w:t>
      </w:r>
    </w:p>
    <w:p w14:paraId="2C70FDDF" w14:textId="081360FE" w:rsidR="00BA6975" w:rsidRDefault="00FB5183" w:rsidP="00BA6975">
      <w:pPr>
        <w:pStyle w:val="00bodytext"/>
        <w:numPr>
          <w:ilvl w:val="0"/>
          <w:numId w:val="37"/>
        </w:numPr>
      </w:pPr>
      <w:r>
        <w:t>The system thermal couple is mounted n</w:t>
      </w:r>
      <w:r w:rsidR="00BA6975">
        <w:t>ear the power amplifier</w:t>
      </w:r>
      <w:r>
        <w:t>. W</w:t>
      </w:r>
      <w:r w:rsidR="00BA6975">
        <w:t xml:space="preserve">hen this measures </w:t>
      </w:r>
      <w:bookmarkStart w:id="27" w:name="OLE_LINK8"/>
      <w:r w:rsidR="00BA6975">
        <w:rPr>
          <w:rFonts w:ascii="Courier New" w:hAnsi="Courier New" w:cs="Courier New"/>
        </w:rPr>
        <w:t>≥</w:t>
      </w:r>
      <w:bookmarkEnd w:id="27"/>
      <w:r w:rsidR="00BA6975">
        <w:t>100°C, the CSR will communicate there is a thermal fault to the STM and will initiate a system shutdown. The STM</w:t>
      </w:r>
      <w:r w:rsidR="00AB750B">
        <w:t xml:space="preserve"> will </w:t>
      </w:r>
      <w:r w:rsidR="00AB750B" w:rsidRPr="00AB750B">
        <w:t xml:space="preserve">indicate thermal fault on product UI </w:t>
      </w:r>
      <w:r>
        <w:t xml:space="preserve">by </w:t>
      </w:r>
      <w:r w:rsidR="00AB750B" w:rsidRPr="00AB750B">
        <w:t xml:space="preserve">blinking </w:t>
      </w:r>
      <w:r>
        <w:t xml:space="preserve">the </w:t>
      </w:r>
      <w:r w:rsidR="00AB750B" w:rsidRPr="00AB750B">
        <w:t xml:space="preserve">red fault LED on power </w:t>
      </w:r>
      <w:proofErr w:type="gramStart"/>
      <w:r w:rsidR="00AB750B" w:rsidRPr="00AB750B">
        <w:t>button</w:t>
      </w:r>
      <w:r>
        <w:t xml:space="preserve">, </w:t>
      </w:r>
      <w:r w:rsidR="00AB750B">
        <w:t>and</w:t>
      </w:r>
      <w:proofErr w:type="gramEnd"/>
      <w:r w:rsidR="00AB750B">
        <w:t xml:space="preserve"> will log the fault</w:t>
      </w:r>
      <w:r w:rsidR="00AB750B" w:rsidRPr="00AB750B">
        <w:t>.</w:t>
      </w:r>
      <w:r w:rsidR="00AB750B">
        <w:rPr>
          <w:rStyle w:val="eop"/>
          <w:rFonts w:ascii="Arial" w:hAnsi="Arial" w:cs="Arial"/>
          <w:color w:val="000000"/>
          <w:sz w:val="22"/>
          <w:szCs w:val="22"/>
          <w:shd w:val="clear" w:color="auto" w:fill="FFFFFF"/>
        </w:rPr>
        <w:t> </w:t>
      </w:r>
    </w:p>
    <w:p w14:paraId="5713B855" w14:textId="1CE85298" w:rsidR="00BA6975" w:rsidRDefault="00BA6975" w:rsidP="00BA6975">
      <w:pPr>
        <w:pStyle w:val="00bodytext"/>
        <w:numPr>
          <w:ilvl w:val="0"/>
          <w:numId w:val="37"/>
        </w:numPr>
      </w:pPr>
      <w:r>
        <w:t xml:space="preserve">There are also thermal couples in the system battery. These are there to protect the battery, not the system. When these exceed their thermal thresholds, the battery will take its own action depending on the use conditions and temperatures. This could be the pausing of charging, auto-recoverable battery shut-off, or permanent disabling of the battery (i.e. bricking the pack). </w:t>
      </w:r>
    </w:p>
    <w:p w14:paraId="2C94DF24" w14:textId="77777777" w:rsidR="006534EC" w:rsidRDefault="006534EC">
      <w:pPr>
        <w:spacing w:after="160" w:line="0" w:lineRule="auto"/>
        <w:rPr>
          <w:rFonts w:ascii="Gotham Bold" w:eastAsiaTheme="minorHAnsi" w:hAnsi="Gotham Bold"/>
          <w:spacing w:val="15"/>
        </w:rPr>
      </w:pPr>
      <w:r>
        <w:br w:type="page"/>
      </w:r>
    </w:p>
    <w:p w14:paraId="568FE074" w14:textId="5166BD41" w:rsidR="00E420E5" w:rsidRPr="00C50016" w:rsidRDefault="00E420E5" w:rsidP="00E420E5">
      <w:pPr>
        <w:pStyle w:val="15subheading"/>
      </w:pPr>
      <w:bookmarkStart w:id="28" w:name="_Toc152921975"/>
      <w:r w:rsidRPr="00C50016">
        <w:t xml:space="preserve">Inter-processor </w:t>
      </w:r>
      <w:commentRangeStart w:id="29"/>
      <w:r w:rsidRPr="00C50016">
        <w:t>communications</w:t>
      </w:r>
      <w:commentRangeEnd w:id="29"/>
      <w:r w:rsidR="00CC7ECE">
        <w:rPr>
          <w:rStyle w:val="CommentReference"/>
          <w:spacing w:val="0"/>
        </w:rPr>
        <w:commentReference w:id="29"/>
      </w:r>
      <w:bookmarkEnd w:id="28"/>
    </w:p>
    <w:p w14:paraId="19915A56" w14:textId="2ACF74E9" w:rsidR="00163D97" w:rsidRDefault="00163D97" w:rsidP="00163D97">
      <w:pPr>
        <w:pStyle w:val="20subsubheading"/>
      </w:pPr>
      <w:bookmarkStart w:id="30" w:name="_Toc152921976"/>
      <w:r>
        <w:t>Bluetooth SoC and STM32 microcontroller on L1 Pro8/Pro16/Pro32</w:t>
      </w:r>
      <w:bookmarkEnd w:id="30"/>
    </w:p>
    <w:p w14:paraId="50F3B752" w14:textId="351FB1E3" w:rsidR="00EF2234" w:rsidRDefault="00A75824" w:rsidP="00EF2234">
      <w:pPr>
        <w:pStyle w:val="00bodytext"/>
      </w:pPr>
      <w:r>
        <w:t>The two microcontrollers in the line array products (L1 Pro8, L1 Pro16, and L1 Pro32) have different roles</w:t>
      </w:r>
      <w:r w:rsidR="00144E42">
        <w:t xml:space="preserve">. The Bluetooth SoC (Qualcomm “Crescendo”) manages firmware updates, </w:t>
      </w:r>
      <w:r w:rsidR="00B30911">
        <w:t xml:space="preserve">booting and controlling the DSP, </w:t>
      </w:r>
      <w:r w:rsidR="00485C3B">
        <w:t xml:space="preserve">managing the power amplifier, communicating via Bluetooth Low Energy (BTLE) with the mobile application, and providing </w:t>
      </w:r>
      <w:r w:rsidR="00283F8B">
        <w:t>Advanced Audio Distribution Profile (A2DP) audio from a Bluetooth source device (as well as managing the Bluetooth link).</w:t>
      </w:r>
      <w:r w:rsidR="005E02EA">
        <w:t xml:space="preserve"> The STM32 microcontroller governs the power controls in the system</w:t>
      </w:r>
      <w:r w:rsidR="005A33CC">
        <w:t>, nearly all user interface devices (pushbuttons and LEDs), management of the ADC</w:t>
      </w:r>
      <w:r w:rsidR="00033074">
        <w:t>,</w:t>
      </w:r>
      <w:r w:rsidR="005A33CC">
        <w:t xml:space="preserve"> and muting of audio stages (except the power amplifier)</w:t>
      </w:r>
      <w:r w:rsidR="00033074">
        <w:t xml:space="preserve">. </w:t>
      </w:r>
      <w:r w:rsidR="0036203E">
        <w:t xml:space="preserve">The theme of this division is that the Bluetooth SoC is the “boot master” and the STM32 the “power master”. </w:t>
      </w:r>
      <w:r w:rsidR="00766212">
        <w:t xml:space="preserve">The difficulty with drawing the line in that manner is that </w:t>
      </w:r>
      <w:r w:rsidR="00EC5DDF">
        <w:t>there is no one clear “master” device. This difficulty is resolved by c</w:t>
      </w:r>
      <w:r w:rsidR="00D70D51">
        <w:t>hoices of reset-line priority and inter-processor communications. Some of this can be seen in the Power-On timing diagram in the p</w:t>
      </w:r>
      <w:r w:rsidR="00BA17DC">
        <w:t>rior section on timing.</w:t>
      </w:r>
    </w:p>
    <w:p w14:paraId="1BF817D3" w14:textId="2E33A8BE" w:rsidR="00BA17DC" w:rsidRDefault="00853F10" w:rsidP="00EF2234">
      <w:pPr>
        <w:pStyle w:val="00bodytext"/>
      </w:pPr>
      <w:r>
        <w:t xml:space="preserve">When AC power is given to the system, </w:t>
      </w:r>
      <w:r w:rsidR="00CE32EC">
        <w:t>only the Bluetooth SoC boots at first</w:t>
      </w:r>
      <w:r w:rsidR="005E2B15">
        <w:t xml:space="preserve">, and it then raises MCU_RESET to </w:t>
      </w:r>
      <w:r w:rsidR="006B55CD">
        <w:t>boot</w:t>
      </w:r>
      <w:r w:rsidR="005E2B15">
        <w:t xml:space="preserve"> the STM32 microcontroller out of reset</w:t>
      </w:r>
      <w:r w:rsidR="006B55CD">
        <w:t xml:space="preserve">. The SoC has control of this reset line, as well as the STM32’s BOOT0 line, so that it may </w:t>
      </w:r>
      <w:r w:rsidR="00E2506E">
        <w:t xml:space="preserve">access the STM32’s bootloader when performing firmware updates. If the SoC finds that it needs to update the STM32’s firmware – such as when the SoC itself has received an update via the USB firmware update utility – it will </w:t>
      </w:r>
      <w:r w:rsidR="00D31998">
        <w:t>toggle the RESET and BOOT0 lines appropriately and send the new firmware image to the STM32 over the UART2 bus.</w:t>
      </w:r>
      <w:r>
        <w:t xml:space="preserve"> </w:t>
      </w:r>
      <w:r w:rsidR="002216F4">
        <w:t xml:space="preserve"> Otherwise, both processors will sit in a dormant state </w:t>
      </w:r>
      <w:r w:rsidR="00497CDE">
        <w:t xml:space="preserve">until the power button is pushed by the user. This toggle on the PWR_BUTTON line will cause the STM32 to initiate the remainder of the </w:t>
      </w:r>
      <w:r w:rsidR="00504BBB">
        <w:t xml:space="preserve">power-on process, continuing to communicate with the SoC </w:t>
      </w:r>
      <w:proofErr w:type="gramStart"/>
      <w:r w:rsidR="00504BBB">
        <w:t>in order to</w:t>
      </w:r>
      <w:proofErr w:type="gramEnd"/>
      <w:r w:rsidR="00504BBB">
        <w:t xml:space="preserve"> boot the DSP</w:t>
      </w:r>
      <w:r w:rsidR="00CF6F05">
        <w:t xml:space="preserve"> at the proper time.</w:t>
      </w:r>
    </w:p>
    <w:p w14:paraId="0EDD58FE" w14:textId="767F0DCE" w:rsidR="00CF6F05" w:rsidRDefault="00CF6F05" w:rsidP="00EF2234">
      <w:pPr>
        <w:pStyle w:val="00bodytext"/>
      </w:pPr>
      <w:r>
        <w:t xml:space="preserve">The Power-On timing diagram </w:t>
      </w:r>
      <w:r w:rsidR="008A2AE3">
        <w:t xml:space="preserve">illustrates handoffs between the two processors during the process. For instance, the ADC should be initialized via I2C (by the STM32) </w:t>
      </w:r>
      <w:r w:rsidR="000B3C78">
        <w:t xml:space="preserve">only after the DSP has been booted </w:t>
      </w:r>
      <w:r w:rsidR="00560DA9">
        <w:t xml:space="preserve">(by the SoC) </w:t>
      </w:r>
      <w:r w:rsidR="000B3C78">
        <w:t xml:space="preserve">and is sending TDM clocks. </w:t>
      </w:r>
      <w:r w:rsidR="00560DA9">
        <w:t>The power amplifier should be brought out of reset (unmuted, by the SoC) only after the DAC has been brought out of reset (by the STM32).</w:t>
      </w:r>
    </w:p>
    <w:p w14:paraId="0341921F" w14:textId="0E1C67A2" w:rsidR="00464F0A" w:rsidRDefault="00F56426" w:rsidP="00EF2234">
      <w:pPr>
        <w:pStyle w:val="00bodytext"/>
      </w:pPr>
      <w:r>
        <w:t>Although the Bluetooth SoC generally has priority of reset over the STM32, there are two lines that allow the STM32 to control the SoC, at least provisionally. The CSR_RESET line is provided for but disconnected in this design, so that the STM32 can never accidentally hold the SoC in a reset state</w:t>
      </w:r>
      <w:r w:rsidR="005337AD">
        <w:t>. I</w:t>
      </w:r>
      <w:r>
        <w:t>f, for example, a corrupted firmware image has been pushed to the STM32</w:t>
      </w:r>
      <w:r w:rsidR="005337AD">
        <w:t xml:space="preserve">, the SoC should be allowed to attempt to recover. </w:t>
      </w:r>
      <w:r w:rsidR="001A1851">
        <w:t>T</w:t>
      </w:r>
      <w:r w:rsidR="005337AD">
        <w:t xml:space="preserve">he SYS_CTRL line is another input to the SoC that allows an external device such as the STM32 to wake the SoC from </w:t>
      </w:r>
      <w:r w:rsidR="00EC4352">
        <w:t>a sleep state. This line is not currently used either, but the connection exists in hardware.</w:t>
      </w:r>
    </w:p>
    <w:p w14:paraId="72C0670C" w14:textId="0DB0E107" w:rsidR="001A1851" w:rsidRDefault="000F738F" w:rsidP="00EF2234">
      <w:pPr>
        <w:pStyle w:val="00bodytext"/>
      </w:pPr>
      <w:r>
        <w:t xml:space="preserve">In the case of a fault state, such as those outlined in the state diagram above, </w:t>
      </w:r>
      <w:r w:rsidR="00031C3A">
        <w:t xml:space="preserve">the STM32 </w:t>
      </w:r>
      <w:proofErr w:type="gramStart"/>
      <w:r w:rsidR="00031C3A">
        <w:t>is able to</w:t>
      </w:r>
      <w:proofErr w:type="gramEnd"/>
      <w:r w:rsidR="00031C3A">
        <w:t xml:space="preserve"> light the red LED near the Standby button to indicate this state. In the unlikely case where the STM32 is unresponsive, and the</w:t>
      </w:r>
      <w:r w:rsidR="0027181C">
        <w:t xml:space="preserve"> Bluetooth SoC is unable to recover it, the SoC </w:t>
      </w:r>
      <w:proofErr w:type="gramStart"/>
      <w:r w:rsidR="0027181C">
        <w:t>is able to</w:t>
      </w:r>
      <w:proofErr w:type="gramEnd"/>
      <w:r w:rsidR="0027181C">
        <w:t xml:space="preserve"> indicate this type of fault to the user by controlling </w:t>
      </w:r>
      <w:r w:rsidR="00D74E34">
        <w:t xml:space="preserve">this red LED. Its own </w:t>
      </w:r>
      <w:r w:rsidR="009E6238">
        <w:t>output signal is combined in an electrical diode OR with the STM32’s red LED control signal, so that a solid red LED can indicate either a hardware-based system fault (</w:t>
      </w:r>
      <w:r w:rsidR="003C38BE">
        <w:t>power supply or amplifier failure) or a software system fault.</w:t>
      </w:r>
    </w:p>
    <w:p w14:paraId="55B57813" w14:textId="220519C7" w:rsidR="003C38BE" w:rsidRDefault="00230303" w:rsidP="00EF2234">
      <w:pPr>
        <w:pStyle w:val="00bodytext"/>
      </w:pPr>
      <w:r>
        <w:t>Reset control of the STM32 in the line array products is complex due to this inter-processor communications scheme. There are three ways the STM32 can be held in reset:</w:t>
      </w:r>
    </w:p>
    <w:p w14:paraId="38BAB538" w14:textId="6603B14A" w:rsidR="00230303" w:rsidRDefault="006956DB" w:rsidP="00721855">
      <w:pPr>
        <w:pStyle w:val="00bodytextindentedx1numbers"/>
        <w:numPr>
          <w:ilvl w:val="0"/>
          <w:numId w:val="9"/>
        </w:numPr>
      </w:pPr>
      <w:r>
        <w:t>By the Bluetooth SoC, via the ST_MCU_RESET line. This is done prior to boot and during the firmware update process.</w:t>
      </w:r>
    </w:p>
    <w:p w14:paraId="566E2A31" w14:textId="2F6EA968" w:rsidR="006956DB" w:rsidRDefault="006956DB" w:rsidP="00721855">
      <w:pPr>
        <w:pStyle w:val="00bodytextindentedx1numbers"/>
        <w:numPr>
          <w:ilvl w:val="0"/>
          <w:numId w:val="9"/>
        </w:numPr>
      </w:pPr>
      <w:r>
        <w:t xml:space="preserve">By the power control IC U14, via the PWR_RESET line. This is done until the M3.3V power rail is </w:t>
      </w:r>
      <w:r w:rsidR="005D55D6">
        <w:t>ready.</w:t>
      </w:r>
    </w:p>
    <w:p w14:paraId="4365C3FC" w14:textId="1B6181BC" w:rsidR="005D55D6" w:rsidRPr="00EF2234" w:rsidRDefault="005D55D6" w:rsidP="00721855">
      <w:pPr>
        <w:pStyle w:val="00bodytextindentedx1numbers"/>
        <w:numPr>
          <w:ilvl w:val="0"/>
          <w:numId w:val="9"/>
        </w:numPr>
      </w:pPr>
      <w:r>
        <w:t>By an external debugger, via the MCU_RESET line. This overrides the other two methods but is only present when a debugger is connected.</w:t>
      </w:r>
    </w:p>
    <w:p w14:paraId="65667F11" w14:textId="4E1F7DB9" w:rsidR="009725AB" w:rsidRDefault="004719A0" w:rsidP="00163D97">
      <w:pPr>
        <w:pStyle w:val="20subsubheading"/>
      </w:pPr>
      <w:bookmarkStart w:id="31" w:name="_Toc152921977"/>
      <w:r>
        <w:t>DSP booting</w:t>
      </w:r>
      <w:bookmarkEnd w:id="31"/>
    </w:p>
    <w:p w14:paraId="5E421FF9" w14:textId="77777777" w:rsidR="0081132B" w:rsidRDefault="00A31EBE" w:rsidP="00A31EBE">
      <w:pPr>
        <w:pStyle w:val="00bodytext"/>
      </w:pPr>
      <w:r>
        <w:t xml:space="preserve">In all products in the line, the Analog Devices </w:t>
      </w:r>
      <w:proofErr w:type="spellStart"/>
      <w:r>
        <w:t>SigmaDSP</w:t>
      </w:r>
      <w:proofErr w:type="spellEnd"/>
      <w:r>
        <w:t xml:space="preserve"> is initialized at power-on time, as described in the timing diagrams, </w:t>
      </w:r>
      <w:r w:rsidR="00572B5D">
        <w:t xml:space="preserve">by an I2C boot sequence. This type of DSP does not have internal nonvolatile memory, and instead relies on either a separate microcontroller to send an I2C boot sequence containing the </w:t>
      </w:r>
      <w:r w:rsidR="009C1E5F">
        <w:t xml:space="preserve">program memory contents (as in this case, and typically) or on a separate flash memory IC that is read in “self-boot” mode </w:t>
      </w:r>
      <w:r w:rsidR="0081132B">
        <w:t>(for standalone operation).</w:t>
      </w:r>
    </w:p>
    <w:p w14:paraId="2772D70D" w14:textId="06FDD1E2" w:rsidR="00C45084" w:rsidRPr="00AA01C9" w:rsidRDefault="0081132B" w:rsidP="00A31EBE">
      <w:pPr>
        <w:pStyle w:val="00bodytext"/>
      </w:pPr>
      <w:r>
        <w:t>Thus, the DSP’s programming is contained as part of the firmware image stored in the Bluetooth SoC (for line array products) or the STM32 microcontroller (for subwoofer products).</w:t>
      </w:r>
      <w:r w:rsidR="00AA01C9">
        <w:t xml:space="preserve"> In either case, the microcontroller can confirm proper booting and perform regular operational checks on the DSP to ensure it has not entered an unknown state</w:t>
      </w:r>
      <w:r w:rsidR="00C50016">
        <w:t>.</w:t>
      </w:r>
      <w:r w:rsidR="00C45084">
        <w:br w:type="page"/>
      </w:r>
    </w:p>
    <w:p w14:paraId="568E01AD" w14:textId="2382A334" w:rsidR="00FB01ED" w:rsidRDefault="00FB01ED" w:rsidP="00CD48E3">
      <w:pPr>
        <w:pStyle w:val="10heading"/>
      </w:pPr>
      <w:bookmarkStart w:id="32" w:name="_Toc152921978"/>
      <w:r>
        <w:t xml:space="preserve">Electrical </w:t>
      </w:r>
      <w:commentRangeStart w:id="33"/>
      <w:r w:rsidR="0047539D">
        <w:t>d</w:t>
      </w:r>
      <w:r>
        <w:t>escription</w:t>
      </w:r>
      <w:commentRangeEnd w:id="33"/>
      <w:r w:rsidR="00CC7ECE">
        <w:rPr>
          <w:rStyle w:val="CommentReference"/>
          <w:caps w:val="0"/>
          <w:spacing w:val="0"/>
        </w:rPr>
        <w:commentReference w:id="33"/>
      </w:r>
      <w:bookmarkEnd w:id="32"/>
    </w:p>
    <w:p w14:paraId="19F17F3F" w14:textId="411C7842" w:rsidR="004407E0" w:rsidRDefault="00FB01ED" w:rsidP="008B3861">
      <w:pPr>
        <w:pStyle w:val="15subheading"/>
      </w:pPr>
      <w:bookmarkStart w:id="34" w:name="_Toc152921979"/>
      <w:r>
        <w:t>PCBA functional description</w:t>
      </w:r>
      <w:bookmarkEnd w:id="34"/>
    </w:p>
    <w:p w14:paraId="1E7788CA" w14:textId="6C7AD56C" w:rsidR="008B3861" w:rsidRPr="008B3861" w:rsidRDefault="008B3861" w:rsidP="008B3861">
      <w:pPr>
        <w:pStyle w:val="00bodytext"/>
      </w:pPr>
      <w:r>
        <w:t xml:space="preserve">The following sections describe the functions of circuitry on each PCBA in all five Grand Prix products. Each section includes a reference to the schematic pages being described. </w:t>
      </w:r>
      <w:r w:rsidR="00822A11">
        <w:t>Reference designators are included; if no product variant is specified, the designator applies to all products, but if variants are specified, code names (e.g. L8) are used</w:t>
      </w:r>
      <w:r w:rsidR="00987DBC">
        <w:t>.</w:t>
      </w:r>
    </w:p>
    <w:p w14:paraId="5DA8B59A" w14:textId="7EA341DC" w:rsidR="00333EE5" w:rsidRDefault="00A36188" w:rsidP="00333EE5">
      <w:pPr>
        <w:pStyle w:val="20subsubheading"/>
      </w:pPr>
      <w:bookmarkStart w:id="35" w:name="_Toc152921980"/>
      <w:r>
        <w:rPr>
          <w:noProof/>
          <w:color w:val="2B579A"/>
          <w:shd w:val="clear" w:color="auto" w:fill="E6E6E6"/>
        </w:rPr>
        <mc:AlternateContent>
          <mc:Choice Requires="wpg">
            <w:drawing>
              <wp:anchor distT="0" distB="0" distL="114300" distR="114300" simplePos="0" relativeHeight="251658247" behindDoc="0" locked="0" layoutInCell="1" allowOverlap="1" wp14:anchorId="75EC8FA0" wp14:editId="75D65EAC">
                <wp:simplePos x="0" y="0"/>
                <wp:positionH relativeFrom="column">
                  <wp:posOffset>0</wp:posOffset>
                </wp:positionH>
                <wp:positionV relativeFrom="paragraph">
                  <wp:posOffset>1273923</wp:posOffset>
                </wp:positionV>
                <wp:extent cx="2770505" cy="2339340"/>
                <wp:effectExtent l="0" t="0" r="0" b="3810"/>
                <wp:wrapTopAndBottom/>
                <wp:docPr id="224" name="Group 224"/>
                <wp:cNvGraphicFramePr/>
                <a:graphic xmlns:a="http://schemas.openxmlformats.org/drawingml/2006/main">
                  <a:graphicData uri="http://schemas.microsoft.com/office/word/2010/wordprocessingGroup">
                    <wpg:wgp>
                      <wpg:cNvGrpSpPr/>
                      <wpg:grpSpPr>
                        <a:xfrm>
                          <a:off x="0" y="0"/>
                          <a:ext cx="2770505" cy="2339340"/>
                          <a:chOff x="0" y="0"/>
                          <a:chExt cx="2770505" cy="2339340"/>
                        </a:xfrm>
                      </wpg:grpSpPr>
                      <wpg:grpSp>
                        <wpg:cNvPr id="49" name="Group 49"/>
                        <wpg:cNvGrpSpPr/>
                        <wpg:grpSpPr>
                          <a:xfrm>
                            <a:off x="0" y="0"/>
                            <a:ext cx="2770505" cy="2339340"/>
                            <a:chOff x="0" y="0"/>
                            <a:chExt cx="2770505" cy="2339340"/>
                          </a:xfrm>
                        </wpg:grpSpPr>
                        <pic:pic xmlns:pic="http://schemas.openxmlformats.org/drawingml/2006/picture">
                          <pic:nvPicPr>
                            <pic:cNvPr id="43" name="Picture 43"/>
                            <pic:cNvPicPr>
                              <a:picLocks noChangeAspect="1"/>
                            </pic:cNvPicPr>
                          </pic:nvPicPr>
                          <pic:blipFill rotWithShape="1">
                            <a:blip r:embed="rId26" cstate="print">
                              <a:extLst>
                                <a:ext uri="{28A0092B-C50C-407E-A947-70E740481C1C}">
                                  <a14:useLocalDpi xmlns:a14="http://schemas.microsoft.com/office/drawing/2010/main" val="0"/>
                                </a:ext>
                              </a:extLst>
                            </a:blip>
                            <a:srcRect r="36710"/>
                            <a:stretch/>
                          </pic:blipFill>
                          <pic:spPr bwMode="auto">
                            <a:xfrm>
                              <a:off x="0" y="0"/>
                              <a:ext cx="2770505" cy="2339340"/>
                            </a:xfrm>
                            <a:prstGeom prst="rect">
                              <a:avLst/>
                            </a:prstGeom>
                            <a:ln>
                              <a:noFill/>
                            </a:ln>
                            <a:extLst>
                              <a:ext uri="{53640926-AAD7-44D8-BBD7-CCE9431645EC}">
                                <a14:shadowObscured xmlns:a14="http://schemas.microsoft.com/office/drawing/2010/main"/>
                              </a:ext>
                            </a:extLst>
                          </pic:spPr>
                        </pic:pic>
                        <wps:wsp>
                          <wps:cNvPr id="46" name="Rectangle 46"/>
                          <wps:cNvSpPr/>
                          <wps:spPr>
                            <a:xfrm>
                              <a:off x="865573" y="71022"/>
                              <a:ext cx="1901035" cy="2165849"/>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901035" h="2165849">
                                  <a:moveTo>
                                    <a:pt x="159901" y="1518299"/>
                                  </a:moveTo>
                                  <a:cubicBezTo>
                                    <a:pt x="275610" y="1318186"/>
                                    <a:pt x="459323" y="1634222"/>
                                    <a:pt x="694254" y="965170"/>
                                  </a:cubicBezTo>
                                  <a:cubicBezTo>
                                    <a:pt x="1239524" y="271753"/>
                                    <a:pt x="1320672" y="956911"/>
                                    <a:pt x="1399004" y="0"/>
                                  </a:cubicBezTo>
                                  <a:lnTo>
                                    <a:pt x="1901035" y="0"/>
                                  </a:lnTo>
                                  <a:cubicBezTo>
                                    <a:pt x="1900169" y="288739"/>
                                    <a:pt x="1899304" y="577477"/>
                                    <a:pt x="1898438" y="866216"/>
                                  </a:cubicBezTo>
                                  <a:lnTo>
                                    <a:pt x="1898438" y="2165849"/>
                                  </a:lnTo>
                                  <a:lnTo>
                                    <a:pt x="0" y="2165849"/>
                                  </a:lnTo>
                                  <a:cubicBezTo>
                                    <a:pt x="1178" y="1754465"/>
                                    <a:pt x="44192" y="1718412"/>
                                    <a:pt x="159901" y="1518299"/>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1513643" y="1895383"/>
                              <a:ext cx="1251752" cy="323480"/>
                            </a:xfrm>
                            <a:prstGeom prst="rect">
                              <a:avLst/>
                            </a:prstGeom>
                            <a:noFill/>
                            <a:ln w="6350">
                              <a:noFill/>
                            </a:ln>
                          </wps:spPr>
                          <wps:txbx>
                            <w:txbxContent>
                              <w:p w14:paraId="14255E7A" w14:textId="79090AFD" w:rsidR="00527F13" w:rsidRPr="00FE4022" w:rsidRDefault="00527F13" w:rsidP="00FE4022">
                                <w:pPr>
                                  <w:jc w:val="center"/>
                                  <w:rPr>
                                    <w:rFonts w:ascii="Gotham Bold" w:hAnsi="Gotham Bold"/>
                                    <w:sz w:val="28"/>
                                  </w:rPr>
                                </w:pPr>
                                <w:r w:rsidRPr="00FE4022">
                                  <w:rPr>
                                    <w:rFonts w:ascii="Gotham Bold" w:hAnsi="Gotham Bold"/>
                                    <w:sz w:val="28"/>
                                  </w:rPr>
                                  <w:t>L8, L32, 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 name="Oval 201"/>
                        <wps:cNvSpPr/>
                        <wps:spPr>
                          <a:xfrm>
                            <a:off x="538223" y="1770926"/>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1405DF" w14:textId="3A51D44C" w:rsidR="00527F13" w:rsidRPr="0096251B" w:rsidRDefault="00527F13" w:rsidP="0096251B">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6" name="Oval 206"/>
                        <wps:cNvSpPr/>
                        <wps:spPr>
                          <a:xfrm>
                            <a:off x="381965" y="1018572"/>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E71C0" w14:textId="0D414601" w:rsidR="00527F13" w:rsidRPr="0096251B" w:rsidRDefault="00527F13" w:rsidP="00AD4410">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 name="Oval 209"/>
                        <wps:cNvSpPr/>
                        <wps:spPr>
                          <a:xfrm>
                            <a:off x="717630" y="1377387"/>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58402" w14:textId="77777777" w:rsidR="00527F13" w:rsidRPr="0096251B" w:rsidRDefault="00527F13" w:rsidP="00AD4410">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2" name="Oval 212"/>
                        <wps:cNvSpPr/>
                        <wps:spPr>
                          <a:xfrm>
                            <a:off x="324091" y="69448"/>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7595D" w14:textId="77777777" w:rsidR="00527F13" w:rsidRPr="0096251B" w:rsidRDefault="00527F13" w:rsidP="00196D87">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3" name="Oval 213"/>
                        <wps:cNvSpPr/>
                        <wps:spPr>
                          <a:xfrm>
                            <a:off x="972273" y="682906"/>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38989" w14:textId="0308B122" w:rsidR="00527F13" w:rsidRPr="0096251B" w:rsidRDefault="00527F13" w:rsidP="004E072F">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 name="Oval 214"/>
                        <wps:cNvSpPr/>
                        <wps:spPr>
                          <a:xfrm>
                            <a:off x="1579944" y="648182"/>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79DAEA" w14:textId="77777777" w:rsidR="00527F13" w:rsidRPr="0096251B" w:rsidRDefault="00527F13" w:rsidP="00A36188">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0" name="Oval 220"/>
                        <wps:cNvSpPr/>
                        <wps:spPr>
                          <a:xfrm>
                            <a:off x="1024359" y="254643"/>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526A8A" w14:textId="77777777" w:rsidR="00527F13" w:rsidRPr="0096251B" w:rsidRDefault="00527F13" w:rsidP="00A36188">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1" name="Oval 221"/>
                        <wps:cNvSpPr/>
                        <wps:spPr>
                          <a:xfrm>
                            <a:off x="1753565" y="254643"/>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BBCF4" w14:textId="77777777" w:rsidR="00527F13" w:rsidRPr="0096251B" w:rsidRDefault="00527F13" w:rsidP="00A36188">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2" name="Oval 222"/>
                        <wps:cNvSpPr/>
                        <wps:spPr>
                          <a:xfrm>
                            <a:off x="1244278" y="682906"/>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74BBB" w14:textId="0118F27F" w:rsidR="00527F13" w:rsidRPr="0096251B" w:rsidRDefault="00527F13" w:rsidP="00A36188">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5EC8FA0" id="Group 224" o:spid="_x0000_s1026" style="position:absolute;margin-left:0;margin-top:100.3pt;width:218.15pt;height:184.2pt;z-index:251658247" coordsize="27705,23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">
                <v:group id="Group 49" o:spid="_x0000_s1027" style="position:absolute;width:27705;height:23393" coordsize="27705,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43" o:spid="_x0000_s1028" type="#_x0000_t75" style="position:absolute;width:27705;height:2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">
                    <v:imagedata r:id="rId27" o:title="" cropright="24058f"/>
                  </v:shape>
                  <v:shape id="Rectangle 46" o:spid="_x0000_s1029" style="position:absolute;left:8655;top:710;width:19011;height:21658;visibility:visible;mso-wrap-style:square;v-text-anchor:middle" coordsize="1901035,21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" path="m159901,1518299c275610,1318186,459323,1634222,694254,965170,1239524,271753,1320672,956911,1399004,r502031,c1900169,288739,1899304,577477,1898438,866216r,1299633l,2165849c1178,1754465,44192,1718412,159901,1518299xe" fillcolor="#f8f8f8 [3212]" stroked="f" strokeweight="1pt">
                    <v:fill opacity="54484f"/>
                    <v:stroke joinstyle="miter"/>
                    <v:path arrowok="t" o:connecttype="custom" o:connectlocs="159901,1518299;694254,965170;1399004,0;1901035,0;1898438,866216;1898438,2165849;0,2165849;159901,1518299" o:connectangles="0,0,0,0,0,0,0,0"/>
                  </v:shape>
                  <v:shapetype id="_x0000_t202" coordsize="21600,21600" o:spt="202" path="m,l,21600r21600,l21600,xe">
                    <v:stroke joinstyle="miter"/>
                    <v:path gradientshapeok="t" o:connecttype="rect"/>
                  </v:shapetype>
                  <v:shape id="Text Box 48" o:spid="_x0000_s1030" type="#_x0000_t202" style="position:absolute;left:15136;top:18953;width:12517;height: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14255E7A" w14:textId="79090AFD" w:rsidR="00527F13" w:rsidRPr="00FE4022" w:rsidRDefault="00527F13" w:rsidP="00FE4022">
                          <w:pPr>
                            <w:jc w:val="center"/>
                            <w:rPr>
                              <w:rFonts w:ascii="Gotham Bold" w:hAnsi="Gotham Bold"/>
                              <w:sz w:val="28"/>
                            </w:rPr>
                          </w:pPr>
                          <w:r w:rsidRPr="00FE4022">
                            <w:rPr>
                              <w:rFonts w:ascii="Gotham Bold" w:hAnsi="Gotham Bold"/>
                              <w:sz w:val="28"/>
                            </w:rPr>
                            <w:t>L8, L32, G1</w:t>
                          </w:r>
                        </w:p>
                      </w:txbxContent>
                    </v:textbox>
                  </v:shape>
                </v:group>
                <v:oval id="Oval 201" o:spid="_x0000_s1031" style="position:absolute;left:5382;top:17709;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" fillcolor="#d70902 [3205]" strokecolor="#d70902 [3205]" strokeweight="1pt">
                  <v:fill opacity="41891f"/>
                  <v:stroke joinstyle="miter"/>
                  <v:textbox inset="0,0,0,0">
                    <w:txbxContent>
                      <w:p w14:paraId="5E1405DF" w14:textId="3A51D44C" w:rsidR="00527F13" w:rsidRPr="0096251B" w:rsidRDefault="00527F13" w:rsidP="0096251B">
                        <w:pPr>
                          <w:jc w:val="center"/>
                          <w:rPr>
                            <w:rFonts w:ascii="Gotham Bold" w:hAnsi="Gotham Bold"/>
                          </w:rPr>
                        </w:pPr>
                        <w:r w:rsidRPr="0096251B">
                          <w:rPr>
                            <w:rFonts w:ascii="Gotham Bold" w:hAnsi="Gotham Bold"/>
                          </w:rPr>
                          <w:t>1</w:t>
                        </w:r>
                      </w:p>
                    </w:txbxContent>
                  </v:textbox>
                </v:oval>
                <v:oval id="Oval 206" o:spid="_x0000_s1032" style="position:absolute;left:3819;top:10185;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" fillcolor="#d70902 [3205]" strokecolor="#d70902 [3205]" strokeweight="1pt">
                  <v:fill opacity="41891f"/>
                  <v:stroke joinstyle="miter"/>
                  <v:textbox inset="0,0,0,0">
                    <w:txbxContent>
                      <w:p w14:paraId="0ACE71C0" w14:textId="0D414601" w:rsidR="00527F13" w:rsidRPr="0096251B" w:rsidRDefault="00527F13" w:rsidP="00AD4410">
                        <w:pPr>
                          <w:jc w:val="center"/>
                          <w:rPr>
                            <w:rFonts w:ascii="Gotham Bold" w:hAnsi="Gotham Bold"/>
                          </w:rPr>
                        </w:pPr>
                        <w:r>
                          <w:rPr>
                            <w:rFonts w:ascii="Gotham Bold" w:hAnsi="Gotham Bold"/>
                          </w:rPr>
                          <w:t>2</w:t>
                        </w:r>
                      </w:p>
                    </w:txbxContent>
                  </v:textbox>
                </v:oval>
                <v:oval id="Oval 209" o:spid="_x0000_s1033" style="position:absolute;left:7176;top:13773;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" fillcolor="#d70902 [3205]" strokecolor="#d70902 [3205]" strokeweight="1pt">
                  <v:fill opacity="41891f"/>
                  <v:stroke joinstyle="miter"/>
                  <v:textbox inset="0,0,0,0">
                    <w:txbxContent>
                      <w:p w14:paraId="1B958402" w14:textId="77777777" w:rsidR="00527F13" w:rsidRPr="0096251B" w:rsidRDefault="00527F13" w:rsidP="00AD4410">
                        <w:pPr>
                          <w:jc w:val="center"/>
                          <w:rPr>
                            <w:rFonts w:ascii="Gotham Bold" w:hAnsi="Gotham Bold"/>
                          </w:rPr>
                        </w:pPr>
                        <w:r>
                          <w:rPr>
                            <w:rFonts w:ascii="Gotham Bold" w:hAnsi="Gotham Bold"/>
                          </w:rPr>
                          <w:t>3</w:t>
                        </w:r>
                      </w:p>
                    </w:txbxContent>
                  </v:textbox>
                </v:oval>
                <v:oval id="Oval 212" o:spid="_x0000_s1034" style="position:absolute;left:3240;top:694;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" fillcolor="#d70902 [3205]" strokecolor="#d70902 [3205]" strokeweight="1pt">
                  <v:fill opacity="41891f"/>
                  <v:stroke joinstyle="miter"/>
                  <v:textbox inset="0,0,0,0">
                    <w:txbxContent>
                      <w:p w14:paraId="66D7595D" w14:textId="77777777" w:rsidR="00527F13" w:rsidRPr="0096251B" w:rsidRDefault="00527F13" w:rsidP="00196D87">
                        <w:pPr>
                          <w:jc w:val="center"/>
                          <w:rPr>
                            <w:rFonts w:ascii="Gotham Bold" w:hAnsi="Gotham Bold"/>
                          </w:rPr>
                        </w:pPr>
                        <w:r>
                          <w:rPr>
                            <w:rFonts w:ascii="Gotham Bold" w:hAnsi="Gotham Bold"/>
                          </w:rPr>
                          <w:t>5</w:t>
                        </w:r>
                      </w:p>
                    </w:txbxContent>
                  </v:textbox>
                </v:oval>
                <v:oval id="Oval 213" o:spid="_x0000_s1035" style="position:absolute;left:9722;top:6829;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" fillcolor="#d70902 [3205]" strokecolor="#d70902 [3205]" strokeweight="1pt">
                  <v:fill opacity="41891f"/>
                  <v:stroke joinstyle="miter"/>
                  <v:textbox inset="0,0,0,0">
                    <w:txbxContent>
                      <w:p w14:paraId="58B38989" w14:textId="0308B122" w:rsidR="00527F13" w:rsidRPr="0096251B" w:rsidRDefault="00527F13" w:rsidP="004E072F">
                        <w:pPr>
                          <w:jc w:val="center"/>
                          <w:rPr>
                            <w:rFonts w:ascii="Gotham Bold" w:hAnsi="Gotham Bold"/>
                          </w:rPr>
                        </w:pPr>
                        <w:r>
                          <w:rPr>
                            <w:rFonts w:ascii="Gotham Bold" w:hAnsi="Gotham Bold"/>
                          </w:rPr>
                          <w:t>6</w:t>
                        </w:r>
                      </w:p>
                    </w:txbxContent>
                  </v:textbox>
                </v:oval>
                <v:oval id="Oval 214" o:spid="_x0000_s1036" style="position:absolute;left:15799;top:6481;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" fillcolor="#d70902 [3205]" strokecolor="#d70902 [3205]" strokeweight="1pt">
                  <v:fill opacity="41891f"/>
                  <v:stroke joinstyle="miter"/>
                  <v:textbox inset="0,0,0,0">
                    <w:txbxContent>
                      <w:p w14:paraId="6479DAEA" w14:textId="77777777" w:rsidR="00527F13" w:rsidRPr="0096251B" w:rsidRDefault="00527F13" w:rsidP="00A36188">
                        <w:pPr>
                          <w:jc w:val="center"/>
                          <w:rPr>
                            <w:rFonts w:ascii="Gotham Bold" w:hAnsi="Gotham Bold"/>
                          </w:rPr>
                        </w:pPr>
                        <w:r>
                          <w:rPr>
                            <w:rFonts w:ascii="Gotham Bold" w:hAnsi="Gotham Bold"/>
                          </w:rPr>
                          <w:t>6</w:t>
                        </w:r>
                      </w:p>
                    </w:txbxContent>
                  </v:textbox>
                </v:oval>
                <v:oval id="Oval 220" o:spid="_x0000_s1037" style="position:absolute;left:10243;top:254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" fillcolor="#d70902 [3205]" strokecolor="#d70902 [3205]" strokeweight="1pt">
                  <v:fill opacity="41891f"/>
                  <v:stroke joinstyle="miter"/>
                  <v:textbox inset="0,0,0,0">
                    <w:txbxContent>
                      <w:p w14:paraId="61526A8A" w14:textId="77777777" w:rsidR="00527F13" w:rsidRPr="0096251B" w:rsidRDefault="00527F13" w:rsidP="00A36188">
                        <w:pPr>
                          <w:jc w:val="center"/>
                          <w:rPr>
                            <w:rFonts w:ascii="Gotham Bold" w:hAnsi="Gotham Bold"/>
                          </w:rPr>
                        </w:pPr>
                        <w:r>
                          <w:rPr>
                            <w:rFonts w:ascii="Gotham Bold" w:hAnsi="Gotham Bold"/>
                          </w:rPr>
                          <w:t>7</w:t>
                        </w:r>
                      </w:p>
                    </w:txbxContent>
                  </v:textbox>
                </v:oval>
                <v:oval id="Oval 221" o:spid="_x0000_s1038" style="position:absolute;left:17535;top:254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" fillcolor="#d70902 [3205]" strokecolor="#d70902 [3205]" strokeweight="1pt">
                  <v:fill opacity="41891f"/>
                  <v:stroke joinstyle="miter"/>
                  <v:textbox inset="0,0,0,0">
                    <w:txbxContent>
                      <w:p w14:paraId="395BBCF4" w14:textId="77777777" w:rsidR="00527F13" w:rsidRPr="0096251B" w:rsidRDefault="00527F13" w:rsidP="00A36188">
                        <w:pPr>
                          <w:jc w:val="center"/>
                          <w:rPr>
                            <w:rFonts w:ascii="Gotham Bold" w:hAnsi="Gotham Bold"/>
                          </w:rPr>
                        </w:pPr>
                        <w:r>
                          <w:rPr>
                            <w:rFonts w:ascii="Gotham Bold" w:hAnsi="Gotham Bold"/>
                          </w:rPr>
                          <w:t>7</w:t>
                        </w:r>
                      </w:p>
                    </w:txbxContent>
                  </v:textbox>
                </v:oval>
                <v:oval id="Oval 222" o:spid="_x0000_s1039" style="position:absolute;left:12442;top:6829;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" fillcolor="#d70902 [3205]" strokecolor="#d70902 [3205]" strokeweight="1pt">
                  <v:fill opacity="41891f"/>
                  <v:stroke joinstyle="miter"/>
                  <v:textbox inset="0,0,0,0">
                    <w:txbxContent>
                      <w:p w14:paraId="1EC74BBB" w14:textId="0118F27F" w:rsidR="00527F13" w:rsidRPr="0096251B" w:rsidRDefault="00527F13" w:rsidP="00A36188">
                        <w:pPr>
                          <w:jc w:val="center"/>
                          <w:rPr>
                            <w:rFonts w:ascii="Gotham Bold" w:hAnsi="Gotham Bold"/>
                          </w:rPr>
                        </w:pPr>
                        <w:r>
                          <w:rPr>
                            <w:rFonts w:ascii="Gotham Bold" w:hAnsi="Gotham Bold"/>
                          </w:rPr>
                          <w:t>8</w:t>
                        </w:r>
                      </w:p>
                    </w:txbxContent>
                  </v:textbox>
                </v:oval>
                <w10:wrap type="topAndBottom"/>
              </v:group>
            </w:pict>
          </mc:Fallback>
        </mc:AlternateContent>
      </w:r>
      <w:r w:rsidR="00D53FC2">
        <w:t>AC input and Power Factor Correction</w:t>
      </w:r>
      <w:bookmarkEnd w:id="35"/>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D53FC2" w14:paraId="0A647D89" w14:textId="77777777" w:rsidTr="00285111">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0FD062E4" w14:textId="23F60C9E" w:rsidR="00D53FC2" w:rsidRPr="00285111" w:rsidRDefault="00285111"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486E89C3" w14:textId="5E537B95" w:rsidR="00D53FC2" w:rsidRPr="00D53FC2" w:rsidRDefault="00D53FC2" w:rsidP="00D53FC2">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53A7DBE0" w14:textId="72C2E8CA" w:rsidR="00D53FC2" w:rsidRPr="00214319" w:rsidRDefault="00D53FC2"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69AAF8A3" w14:textId="371036A3" w:rsidR="00D53FC2" w:rsidRPr="00214319" w:rsidRDefault="00D53FC2"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5F11845E" w14:textId="130C88B7" w:rsidR="00D53FC2" w:rsidRPr="00214319" w:rsidRDefault="00D53FC2"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3E0FED5B" w14:textId="5D87568B" w:rsidR="00D53FC2" w:rsidRPr="00214319" w:rsidRDefault="00D53FC2"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D53FC2" w:rsidRPr="00214319" w14:paraId="72319599" w14:textId="77777777" w:rsidTr="0028511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4C30AF42" w14:textId="4C2CB161" w:rsidR="00D53FC2" w:rsidRPr="003C36DC" w:rsidRDefault="00D53FC2"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02C0638D" w14:textId="384119E0" w:rsidR="00D53FC2" w:rsidRPr="00214319" w:rsidRDefault="00285111"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29B7D345" w14:textId="637061DB" w:rsidR="00D53FC2" w:rsidRPr="00214319" w:rsidRDefault="0075061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 </w:t>
            </w:r>
            <w:r w:rsidR="00285111">
              <w:rPr>
                <w:sz w:val="20"/>
                <w:szCs w:val="20"/>
              </w:rPr>
              <w:t>2</w:t>
            </w:r>
          </w:p>
        </w:tc>
        <w:tc>
          <w:tcPr>
            <w:tcW w:w="0" w:type="auto"/>
          </w:tcPr>
          <w:p w14:paraId="0C30B6A5" w14:textId="1523694E" w:rsidR="00D53FC2" w:rsidRPr="00214319" w:rsidRDefault="00285111"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43DB8160" w14:textId="2634A36D" w:rsidR="00D53FC2" w:rsidRPr="00214319" w:rsidRDefault="00285111"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56FF2ADF" w14:textId="6194BCD9" w:rsidR="00D53FC2" w:rsidRPr="00214319" w:rsidRDefault="0075061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 </w:t>
            </w:r>
            <w:r w:rsidR="00285111">
              <w:rPr>
                <w:sz w:val="20"/>
                <w:szCs w:val="20"/>
              </w:rPr>
              <w:t>2</w:t>
            </w:r>
          </w:p>
        </w:tc>
      </w:tr>
      <w:tr w:rsidR="00D53FC2" w:rsidRPr="00214319" w14:paraId="0F728012" w14:textId="77777777" w:rsidTr="00285111">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734500FF" w14:textId="0B761B06" w:rsidR="00D53FC2" w:rsidRPr="003C36DC" w:rsidRDefault="00D53FC2"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39441E90" w14:textId="7070D0E4" w:rsidR="00D53FC2" w:rsidRPr="00214319" w:rsidRDefault="00285111"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055551C2" w14:textId="1427F8A4" w:rsidR="00D53FC2" w:rsidRPr="00214319" w:rsidRDefault="00285111"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352E31FB" w14:textId="76A7A534" w:rsidR="00D53FC2" w:rsidRPr="00214319" w:rsidRDefault="00285111"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48402DFE" w14:textId="67D68086" w:rsidR="00D53FC2" w:rsidRPr="00214319" w:rsidRDefault="00285111"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613151DF" w14:textId="03DEADD5" w:rsidR="00D53FC2" w:rsidRPr="00214319" w:rsidRDefault="00285111"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r>
    </w:tbl>
    <w:p w14:paraId="24D0AC65" w14:textId="463E11F3" w:rsidR="00B46AC2" w:rsidRDefault="00A26356" w:rsidP="000657BF">
      <w:pPr>
        <w:pStyle w:val="00bodytext"/>
        <w:ind w:left="1440" w:right="1440"/>
        <w:rPr>
          <w:rFonts w:ascii="Gotham Bold" w:hAnsi="Gotham Bold"/>
        </w:rPr>
        <w:sectPr w:rsidR="00B46AC2">
          <w:headerReference w:type="even" r:id="rId28"/>
          <w:headerReference w:type="default" r:id="rId29"/>
          <w:footerReference w:type="even" r:id="rId30"/>
          <w:footerReference w:type="default" r:id="rId31"/>
          <w:headerReference w:type="first" r:id="rId32"/>
          <w:footerReference w:type="first" r:id="rId33"/>
          <w:pgSz w:w="12240" w:h="15840"/>
          <w:pgMar w:top="1440" w:right="1440" w:bottom="1440" w:left="1440" w:header="720" w:footer="720" w:gutter="0"/>
          <w:cols w:space="720"/>
          <w:docGrid w:linePitch="360"/>
        </w:sectPr>
      </w:pPr>
      <w:r>
        <w:rPr>
          <w:noProof/>
          <w:color w:val="2B579A"/>
          <w:shd w:val="clear" w:color="auto" w:fill="E6E6E6"/>
        </w:rPr>
        <mc:AlternateContent>
          <mc:Choice Requires="wpg">
            <w:drawing>
              <wp:anchor distT="0" distB="0" distL="114300" distR="114300" simplePos="0" relativeHeight="251658248" behindDoc="0" locked="0" layoutInCell="1" allowOverlap="1" wp14:anchorId="642992AB" wp14:editId="3BFAD889">
                <wp:simplePos x="0" y="0"/>
                <wp:positionH relativeFrom="column">
                  <wp:posOffset>2841876</wp:posOffset>
                </wp:positionH>
                <wp:positionV relativeFrom="paragraph">
                  <wp:posOffset>83491</wp:posOffset>
                </wp:positionV>
                <wp:extent cx="3328670" cy="2222500"/>
                <wp:effectExtent l="0" t="0" r="0" b="6350"/>
                <wp:wrapTopAndBottom/>
                <wp:docPr id="225" name="Group 225"/>
                <wp:cNvGraphicFramePr/>
                <a:graphic xmlns:a="http://schemas.openxmlformats.org/drawingml/2006/main">
                  <a:graphicData uri="http://schemas.microsoft.com/office/word/2010/wordprocessingGroup">
                    <wpg:wgp>
                      <wpg:cNvGrpSpPr/>
                      <wpg:grpSpPr>
                        <a:xfrm>
                          <a:off x="0" y="0"/>
                          <a:ext cx="3328670" cy="2222500"/>
                          <a:chOff x="0" y="0"/>
                          <a:chExt cx="3328670" cy="2222500"/>
                        </a:xfrm>
                      </wpg:grpSpPr>
                      <wpg:grpSp>
                        <wpg:cNvPr id="204" name="Group 204"/>
                        <wpg:cNvGrpSpPr/>
                        <wpg:grpSpPr>
                          <a:xfrm>
                            <a:off x="0" y="0"/>
                            <a:ext cx="3328670" cy="2222500"/>
                            <a:chOff x="0" y="0"/>
                            <a:chExt cx="3329022" cy="2222500"/>
                          </a:xfrm>
                        </wpg:grpSpPr>
                        <pic:pic xmlns:pic="http://schemas.openxmlformats.org/drawingml/2006/picture">
                          <pic:nvPicPr>
                            <pic:cNvPr id="203" name="Picture 203"/>
                            <pic:cNvPicPr>
                              <a:picLocks noChangeAspect="1"/>
                            </pic:cNvPicPr>
                          </pic:nvPicPr>
                          <pic:blipFill rotWithShape="1">
                            <a:blip r:embed="rId34" cstate="print">
                              <a:extLst>
                                <a:ext uri="{28A0092B-C50C-407E-A947-70E740481C1C}">
                                  <a14:useLocalDpi xmlns:a14="http://schemas.microsoft.com/office/drawing/2010/main" val="0"/>
                                </a:ext>
                              </a:extLst>
                            </a:blip>
                            <a:srcRect l="212" r="43278"/>
                            <a:stretch/>
                          </pic:blipFill>
                          <pic:spPr bwMode="auto">
                            <a:xfrm>
                              <a:off x="0" y="0"/>
                              <a:ext cx="3089910" cy="2222500"/>
                            </a:xfrm>
                            <a:prstGeom prst="rect">
                              <a:avLst/>
                            </a:prstGeom>
                            <a:ln>
                              <a:noFill/>
                            </a:ln>
                            <a:extLst>
                              <a:ext uri="{53640926-AAD7-44D8-BBD7-CCE9431645EC}">
                                <a14:shadowObscured xmlns:a14="http://schemas.microsoft.com/office/drawing/2010/main"/>
                              </a:ext>
                            </a:extLst>
                          </pic:spPr>
                        </pic:pic>
                        <wps:wsp>
                          <wps:cNvPr id="52" name="Rectangle 46"/>
                          <wps:cNvSpPr/>
                          <wps:spPr>
                            <a:xfrm>
                              <a:off x="1684116" y="28937"/>
                              <a:ext cx="1406777" cy="2165780"/>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0240 w 1751374"/>
                                <a:gd name="connsiteY0" fmla="*/ 1518299 h 2165849"/>
                                <a:gd name="connsiteX1" fmla="*/ 544593 w 1751374"/>
                                <a:gd name="connsiteY1" fmla="*/ 965170 h 2165849"/>
                                <a:gd name="connsiteX2" fmla="*/ 1249343 w 1751374"/>
                                <a:gd name="connsiteY2" fmla="*/ 0 h 2165849"/>
                                <a:gd name="connsiteX3" fmla="*/ 1751374 w 1751374"/>
                                <a:gd name="connsiteY3" fmla="*/ 0 h 2165849"/>
                                <a:gd name="connsiteX4" fmla="*/ 1748777 w 1751374"/>
                                <a:gd name="connsiteY4" fmla="*/ 866216 h 2165849"/>
                                <a:gd name="connsiteX5" fmla="*/ 1748777 w 1751374"/>
                                <a:gd name="connsiteY5" fmla="*/ 2165849 h 2165849"/>
                                <a:gd name="connsiteX6" fmla="*/ 1007485 w 1751374"/>
                                <a:gd name="connsiteY6" fmla="*/ 2165849 h 2165849"/>
                                <a:gd name="connsiteX7" fmla="*/ 10240 w 1751374"/>
                                <a:gd name="connsiteY7" fmla="*/ 1518299 h 2165849"/>
                                <a:gd name="connsiteX0" fmla="*/ 466543 w 1210432"/>
                                <a:gd name="connsiteY0" fmla="*/ 2165849 h 2165849"/>
                                <a:gd name="connsiteX1" fmla="*/ 3651 w 1210432"/>
                                <a:gd name="connsiteY1" fmla="*/ 965170 h 2165849"/>
                                <a:gd name="connsiteX2" fmla="*/ 708401 w 1210432"/>
                                <a:gd name="connsiteY2" fmla="*/ 0 h 2165849"/>
                                <a:gd name="connsiteX3" fmla="*/ 1210432 w 1210432"/>
                                <a:gd name="connsiteY3" fmla="*/ 0 h 2165849"/>
                                <a:gd name="connsiteX4" fmla="*/ 1207835 w 1210432"/>
                                <a:gd name="connsiteY4" fmla="*/ 866216 h 2165849"/>
                                <a:gd name="connsiteX5" fmla="*/ 1207835 w 1210432"/>
                                <a:gd name="connsiteY5" fmla="*/ 2165849 h 2165849"/>
                                <a:gd name="connsiteX6" fmla="*/ 466543 w 1210432"/>
                                <a:gd name="connsiteY6" fmla="*/ 2165849 h 2165849"/>
                                <a:gd name="connsiteX0" fmla="*/ 207852 w 951741"/>
                                <a:gd name="connsiteY0" fmla="*/ 2165849 h 2165849"/>
                                <a:gd name="connsiteX1" fmla="*/ 15151 w 951741"/>
                                <a:gd name="connsiteY1" fmla="*/ 930525 h 2165849"/>
                                <a:gd name="connsiteX2" fmla="*/ 449710 w 951741"/>
                                <a:gd name="connsiteY2" fmla="*/ 0 h 2165849"/>
                                <a:gd name="connsiteX3" fmla="*/ 951741 w 951741"/>
                                <a:gd name="connsiteY3" fmla="*/ 0 h 2165849"/>
                                <a:gd name="connsiteX4" fmla="*/ 949144 w 951741"/>
                                <a:gd name="connsiteY4" fmla="*/ 866216 h 2165849"/>
                                <a:gd name="connsiteX5" fmla="*/ 949144 w 951741"/>
                                <a:gd name="connsiteY5" fmla="*/ 2165849 h 2165849"/>
                                <a:gd name="connsiteX6" fmla="*/ 207852 w 951741"/>
                                <a:gd name="connsiteY6" fmla="*/ 2165849 h 2165849"/>
                                <a:gd name="connsiteX0" fmla="*/ 288023 w 1031912"/>
                                <a:gd name="connsiteY0" fmla="*/ 2165849 h 2165849"/>
                                <a:gd name="connsiteX1" fmla="*/ 95322 w 1031912"/>
                                <a:gd name="connsiteY1" fmla="*/ 930525 h 2165849"/>
                                <a:gd name="connsiteX2" fmla="*/ 529881 w 1031912"/>
                                <a:gd name="connsiteY2" fmla="*/ 0 h 2165849"/>
                                <a:gd name="connsiteX3" fmla="*/ 1031912 w 1031912"/>
                                <a:gd name="connsiteY3" fmla="*/ 0 h 2165849"/>
                                <a:gd name="connsiteX4" fmla="*/ 1029315 w 1031912"/>
                                <a:gd name="connsiteY4" fmla="*/ 866216 h 2165849"/>
                                <a:gd name="connsiteX5" fmla="*/ 1029315 w 1031912"/>
                                <a:gd name="connsiteY5" fmla="*/ 2165849 h 2165849"/>
                                <a:gd name="connsiteX6" fmla="*/ 288023 w 1031912"/>
                                <a:gd name="connsiteY6" fmla="*/ 2165849 h 2165849"/>
                                <a:gd name="connsiteX0" fmla="*/ 193468 w 937357"/>
                                <a:gd name="connsiteY0" fmla="*/ 2165849 h 2165849"/>
                                <a:gd name="connsiteX1" fmla="*/ 767 w 937357"/>
                                <a:gd name="connsiteY1" fmla="*/ 930525 h 2165849"/>
                                <a:gd name="connsiteX2" fmla="*/ 435326 w 937357"/>
                                <a:gd name="connsiteY2" fmla="*/ 0 h 2165849"/>
                                <a:gd name="connsiteX3" fmla="*/ 937357 w 937357"/>
                                <a:gd name="connsiteY3" fmla="*/ 0 h 2165849"/>
                                <a:gd name="connsiteX4" fmla="*/ 934760 w 937357"/>
                                <a:gd name="connsiteY4" fmla="*/ 866216 h 2165849"/>
                                <a:gd name="connsiteX5" fmla="*/ 934760 w 937357"/>
                                <a:gd name="connsiteY5" fmla="*/ 2165849 h 2165849"/>
                                <a:gd name="connsiteX6" fmla="*/ 193468 w 937357"/>
                                <a:gd name="connsiteY6" fmla="*/ 2165849 h 2165849"/>
                                <a:gd name="connsiteX0" fmla="*/ 192761 w 936650"/>
                                <a:gd name="connsiteY0" fmla="*/ 2165849 h 2165849"/>
                                <a:gd name="connsiteX1" fmla="*/ 60 w 936650"/>
                                <a:gd name="connsiteY1" fmla="*/ 930525 h 2165849"/>
                                <a:gd name="connsiteX2" fmla="*/ 434619 w 936650"/>
                                <a:gd name="connsiteY2" fmla="*/ 0 h 2165849"/>
                                <a:gd name="connsiteX3" fmla="*/ 936650 w 936650"/>
                                <a:gd name="connsiteY3" fmla="*/ 0 h 2165849"/>
                                <a:gd name="connsiteX4" fmla="*/ 934053 w 936650"/>
                                <a:gd name="connsiteY4" fmla="*/ 866216 h 2165849"/>
                                <a:gd name="connsiteX5" fmla="*/ 934053 w 936650"/>
                                <a:gd name="connsiteY5" fmla="*/ 2165849 h 2165849"/>
                                <a:gd name="connsiteX6" fmla="*/ 192761 w 936650"/>
                                <a:gd name="connsiteY6" fmla="*/ 2165849 h 2165849"/>
                                <a:gd name="connsiteX0" fmla="*/ 192732 w 936621"/>
                                <a:gd name="connsiteY0" fmla="*/ 2165849 h 2165849"/>
                                <a:gd name="connsiteX1" fmla="*/ 31 w 936621"/>
                                <a:gd name="connsiteY1" fmla="*/ 930525 h 2165849"/>
                                <a:gd name="connsiteX2" fmla="*/ 434590 w 936621"/>
                                <a:gd name="connsiteY2" fmla="*/ 0 h 2165849"/>
                                <a:gd name="connsiteX3" fmla="*/ 936621 w 936621"/>
                                <a:gd name="connsiteY3" fmla="*/ 0 h 2165849"/>
                                <a:gd name="connsiteX4" fmla="*/ 934024 w 936621"/>
                                <a:gd name="connsiteY4" fmla="*/ 866216 h 2165849"/>
                                <a:gd name="connsiteX5" fmla="*/ 934024 w 936621"/>
                                <a:gd name="connsiteY5" fmla="*/ 2165849 h 2165849"/>
                                <a:gd name="connsiteX6" fmla="*/ 192732 w 936621"/>
                                <a:gd name="connsiteY6" fmla="*/ 2165849 h 2165849"/>
                                <a:gd name="connsiteX0" fmla="*/ 6324 w 750213"/>
                                <a:gd name="connsiteY0" fmla="*/ 2165849 h 2165849"/>
                                <a:gd name="connsiteX1" fmla="*/ 786 w 750213"/>
                                <a:gd name="connsiteY1" fmla="*/ 958241 h 2165849"/>
                                <a:gd name="connsiteX2" fmla="*/ 248182 w 750213"/>
                                <a:gd name="connsiteY2" fmla="*/ 0 h 2165849"/>
                                <a:gd name="connsiteX3" fmla="*/ 750213 w 750213"/>
                                <a:gd name="connsiteY3" fmla="*/ 0 h 2165849"/>
                                <a:gd name="connsiteX4" fmla="*/ 747616 w 750213"/>
                                <a:gd name="connsiteY4" fmla="*/ 866216 h 2165849"/>
                                <a:gd name="connsiteX5" fmla="*/ 747616 w 750213"/>
                                <a:gd name="connsiteY5" fmla="*/ 2165849 h 2165849"/>
                                <a:gd name="connsiteX6" fmla="*/ 6324 w 750213"/>
                                <a:gd name="connsiteY6" fmla="*/ 2165849 h 2165849"/>
                                <a:gd name="connsiteX0" fmla="*/ 5538 w 749427"/>
                                <a:gd name="connsiteY0" fmla="*/ 2165849 h 2165849"/>
                                <a:gd name="connsiteX1" fmla="*/ 0 w 749427"/>
                                <a:gd name="connsiteY1" fmla="*/ 958241 h 2165849"/>
                                <a:gd name="connsiteX2" fmla="*/ 247396 w 749427"/>
                                <a:gd name="connsiteY2" fmla="*/ 0 h 2165849"/>
                                <a:gd name="connsiteX3" fmla="*/ 749427 w 749427"/>
                                <a:gd name="connsiteY3" fmla="*/ 0 h 2165849"/>
                                <a:gd name="connsiteX4" fmla="*/ 746830 w 749427"/>
                                <a:gd name="connsiteY4" fmla="*/ 866216 h 2165849"/>
                                <a:gd name="connsiteX5" fmla="*/ 746830 w 749427"/>
                                <a:gd name="connsiteY5" fmla="*/ 2165849 h 2165849"/>
                                <a:gd name="connsiteX6" fmla="*/ 5538 w 749427"/>
                                <a:gd name="connsiteY6" fmla="*/ 2165849 h 2165849"/>
                                <a:gd name="connsiteX0" fmla="*/ 294372 w 1038261"/>
                                <a:gd name="connsiteY0" fmla="*/ 2165849 h 2165849"/>
                                <a:gd name="connsiteX1" fmla="*/ 288834 w 1038261"/>
                                <a:gd name="connsiteY1" fmla="*/ 958241 h 2165849"/>
                                <a:gd name="connsiteX2" fmla="*/ 536230 w 1038261"/>
                                <a:gd name="connsiteY2" fmla="*/ 0 h 2165849"/>
                                <a:gd name="connsiteX3" fmla="*/ 1038261 w 1038261"/>
                                <a:gd name="connsiteY3" fmla="*/ 0 h 2165849"/>
                                <a:gd name="connsiteX4" fmla="*/ 1035664 w 1038261"/>
                                <a:gd name="connsiteY4" fmla="*/ 866216 h 2165849"/>
                                <a:gd name="connsiteX5" fmla="*/ 1035664 w 1038261"/>
                                <a:gd name="connsiteY5" fmla="*/ 2165849 h 2165849"/>
                                <a:gd name="connsiteX6" fmla="*/ 294372 w 1038261"/>
                                <a:gd name="connsiteY6" fmla="*/ 2165849 h 2165849"/>
                                <a:gd name="connsiteX0" fmla="*/ 294372 w 1038261"/>
                                <a:gd name="connsiteY0" fmla="*/ 2165849 h 2165849"/>
                                <a:gd name="connsiteX1" fmla="*/ 288834 w 1038261"/>
                                <a:gd name="connsiteY1" fmla="*/ 1093354 h 2165849"/>
                                <a:gd name="connsiteX2" fmla="*/ 536230 w 1038261"/>
                                <a:gd name="connsiteY2" fmla="*/ 0 h 2165849"/>
                                <a:gd name="connsiteX3" fmla="*/ 1038261 w 1038261"/>
                                <a:gd name="connsiteY3" fmla="*/ 0 h 2165849"/>
                                <a:gd name="connsiteX4" fmla="*/ 1035664 w 1038261"/>
                                <a:gd name="connsiteY4" fmla="*/ 866216 h 2165849"/>
                                <a:gd name="connsiteX5" fmla="*/ 1035664 w 1038261"/>
                                <a:gd name="connsiteY5" fmla="*/ 2165849 h 2165849"/>
                                <a:gd name="connsiteX6" fmla="*/ 294372 w 1038261"/>
                                <a:gd name="connsiteY6" fmla="*/ 2165849 h 2165849"/>
                                <a:gd name="connsiteX0" fmla="*/ 291344 w 1035233"/>
                                <a:gd name="connsiteY0" fmla="*/ 2165849 h 2165849"/>
                                <a:gd name="connsiteX1" fmla="*/ 285806 w 1035233"/>
                                <a:gd name="connsiteY1" fmla="*/ 1093354 h 2165849"/>
                                <a:gd name="connsiteX2" fmla="*/ 533202 w 1035233"/>
                                <a:gd name="connsiteY2" fmla="*/ 0 h 2165849"/>
                                <a:gd name="connsiteX3" fmla="*/ 1035233 w 1035233"/>
                                <a:gd name="connsiteY3" fmla="*/ 0 h 2165849"/>
                                <a:gd name="connsiteX4" fmla="*/ 1032636 w 1035233"/>
                                <a:gd name="connsiteY4" fmla="*/ 866216 h 2165849"/>
                                <a:gd name="connsiteX5" fmla="*/ 1032636 w 1035233"/>
                                <a:gd name="connsiteY5" fmla="*/ 2165849 h 2165849"/>
                                <a:gd name="connsiteX6" fmla="*/ 291344 w 1035233"/>
                                <a:gd name="connsiteY6" fmla="*/ 2165849 h 2165849"/>
                                <a:gd name="connsiteX0" fmla="*/ 5538 w 749427"/>
                                <a:gd name="connsiteY0" fmla="*/ 2165849 h 2165849"/>
                                <a:gd name="connsiteX1" fmla="*/ 0 w 749427"/>
                                <a:gd name="connsiteY1" fmla="*/ 1093354 h 2165849"/>
                                <a:gd name="connsiteX2" fmla="*/ 70949 w 749427"/>
                                <a:gd name="connsiteY2" fmla="*/ 578428 h 2165849"/>
                                <a:gd name="connsiteX3" fmla="*/ 247396 w 749427"/>
                                <a:gd name="connsiteY3" fmla="*/ 0 h 2165849"/>
                                <a:gd name="connsiteX4" fmla="*/ 749427 w 749427"/>
                                <a:gd name="connsiteY4" fmla="*/ 0 h 2165849"/>
                                <a:gd name="connsiteX5" fmla="*/ 746830 w 749427"/>
                                <a:gd name="connsiteY5" fmla="*/ 866216 h 2165849"/>
                                <a:gd name="connsiteX6" fmla="*/ 746830 w 749427"/>
                                <a:gd name="connsiteY6" fmla="*/ 2165849 h 2165849"/>
                                <a:gd name="connsiteX7" fmla="*/ 5538 w 749427"/>
                                <a:gd name="connsiteY7" fmla="*/ 2165849 h 2165849"/>
                                <a:gd name="connsiteX0" fmla="*/ 449739 w 1193628"/>
                                <a:gd name="connsiteY0" fmla="*/ 2165849 h 2165849"/>
                                <a:gd name="connsiteX1" fmla="*/ 444201 w 1193628"/>
                                <a:gd name="connsiteY1" fmla="*/ 1093354 h 2165849"/>
                                <a:gd name="connsiteX2" fmla="*/ 2445 w 1193628"/>
                                <a:gd name="connsiteY2" fmla="*/ 824403 h 2165849"/>
                                <a:gd name="connsiteX3" fmla="*/ 691597 w 1193628"/>
                                <a:gd name="connsiteY3" fmla="*/ 0 h 2165849"/>
                                <a:gd name="connsiteX4" fmla="*/ 1193628 w 1193628"/>
                                <a:gd name="connsiteY4" fmla="*/ 0 h 2165849"/>
                                <a:gd name="connsiteX5" fmla="*/ 1191031 w 1193628"/>
                                <a:gd name="connsiteY5" fmla="*/ 866216 h 2165849"/>
                                <a:gd name="connsiteX6" fmla="*/ 1191031 w 1193628"/>
                                <a:gd name="connsiteY6" fmla="*/ 2165849 h 2165849"/>
                                <a:gd name="connsiteX7" fmla="*/ 449739 w 1193628"/>
                                <a:gd name="connsiteY7" fmla="*/ 2165849 h 2165849"/>
                                <a:gd name="connsiteX0" fmla="*/ 449739 w 1193628"/>
                                <a:gd name="connsiteY0" fmla="*/ 2165849 h 2165849"/>
                                <a:gd name="connsiteX1" fmla="*/ 444201 w 1193628"/>
                                <a:gd name="connsiteY1" fmla="*/ 1093354 h 2165849"/>
                                <a:gd name="connsiteX2" fmla="*/ 2445 w 1193628"/>
                                <a:gd name="connsiteY2" fmla="*/ 824403 h 2165849"/>
                                <a:gd name="connsiteX3" fmla="*/ 691597 w 1193628"/>
                                <a:gd name="connsiteY3" fmla="*/ 0 h 2165849"/>
                                <a:gd name="connsiteX4" fmla="*/ 1193628 w 1193628"/>
                                <a:gd name="connsiteY4" fmla="*/ 0 h 2165849"/>
                                <a:gd name="connsiteX5" fmla="*/ 1191031 w 1193628"/>
                                <a:gd name="connsiteY5" fmla="*/ 866216 h 2165849"/>
                                <a:gd name="connsiteX6" fmla="*/ 1191031 w 1193628"/>
                                <a:gd name="connsiteY6" fmla="*/ 2165849 h 2165849"/>
                                <a:gd name="connsiteX7" fmla="*/ 449739 w 1193628"/>
                                <a:gd name="connsiteY7" fmla="*/ 2165849 h 2165849"/>
                                <a:gd name="connsiteX0" fmla="*/ 454282 w 1198171"/>
                                <a:gd name="connsiteY0" fmla="*/ 2165849 h 2165849"/>
                                <a:gd name="connsiteX1" fmla="*/ 448744 w 1198171"/>
                                <a:gd name="connsiteY1" fmla="*/ 1093354 h 2165849"/>
                                <a:gd name="connsiteX2" fmla="*/ 6988 w 1198171"/>
                                <a:gd name="connsiteY2" fmla="*/ 824403 h 2165849"/>
                                <a:gd name="connsiteX3" fmla="*/ 696140 w 1198171"/>
                                <a:gd name="connsiteY3" fmla="*/ 0 h 2165849"/>
                                <a:gd name="connsiteX4" fmla="*/ 1198171 w 1198171"/>
                                <a:gd name="connsiteY4" fmla="*/ 0 h 2165849"/>
                                <a:gd name="connsiteX5" fmla="*/ 1195574 w 1198171"/>
                                <a:gd name="connsiteY5" fmla="*/ 866216 h 2165849"/>
                                <a:gd name="connsiteX6" fmla="*/ 1195574 w 1198171"/>
                                <a:gd name="connsiteY6" fmla="*/ 2165849 h 2165849"/>
                                <a:gd name="connsiteX7" fmla="*/ 454282 w 1198171"/>
                                <a:gd name="connsiteY7"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705883 w 1207914"/>
                                <a:gd name="connsiteY3" fmla="*/ 0 h 2165849"/>
                                <a:gd name="connsiteX4" fmla="*/ 1207914 w 1207914"/>
                                <a:gd name="connsiteY4" fmla="*/ 0 h 2165849"/>
                                <a:gd name="connsiteX5" fmla="*/ 1205317 w 1207914"/>
                                <a:gd name="connsiteY5" fmla="*/ 866216 h 2165849"/>
                                <a:gd name="connsiteX6" fmla="*/ 1205317 w 1207914"/>
                                <a:gd name="connsiteY6" fmla="*/ 2165849 h 2165849"/>
                                <a:gd name="connsiteX7" fmla="*/ 464025 w 1207914"/>
                                <a:gd name="connsiteY7"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407976 w 1207914"/>
                                <a:gd name="connsiteY3" fmla="*/ 0 h 2165849"/>
                                <a:gd name="connsiteX4" fmla="*/ 1207914 w 1207914"/>
                                <a:gd name="connsiteY4" fmla="*/ 0 h 2165849"/>
                                <a:gd name="connsiteX5" fmla="*/ 1205317 w 1207914"/>
                                <a:gd name="connsiteY5" fmla="*/ 866216 h 2165849"/>
                                <a:gd name="connsiteX6" fmla="*/ 1205317 w 1207914"/>
                                <a:gd name="connsiteY6" fmla="*/ 2165849 h 2165849"/>
                                <a:gd name="connsiteX7" fmla="*/ 464025 w 1207914"/>
                                <a:gd name="connsiteY7"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407976 w 1207914"/>
                                <a:gd name="connsiteY3" fmla="*/ 0 h 2165849"/>
                                <a:gd name="connsiteX4" fmla="*/ 1207914 w 1207914"/>
                                <a:gd name="connsiteY4" fmla="*/ 0 h 2165849"/>
                                <a:gd name="connsiteX5" fmla="*/ 1205317 w 1207914"/>
                                <a:gd name="connsiteY5" fmla="*/ 866216 h 2165849"/>
                                <a:gd name="connsiteX6" fmla="*/ 1205317 w 1207914"/>
                                <a:gd name="connsiteY6" fmla="*/ 2165849 h 2165849"/>
                                <a:gd name="connsiteX7" fmla="*/ 464025 w 1207914"/>
                                <a:gd name="connsiteY7"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159328 w 1207914"/>
                                <a:gd name="connsiteY3" fmla="*/ 578428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49851 w 1207914"/>
                                <a:gd name="connsiteY3" fmla="*/ 630395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49851 w 1207914"/>
                                <a:gd name="connsiteY3" fmla="*/ 630395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49851 w 1207914"/>
                                <a:gd name="connsiteY3" fmla="*/ 630395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49851 w 1207914"/>
                                <a:gd name="connsiteY3" fmla="*/ 630395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94884 w 1207914"/>
                                <a:gd name="connsiteY3" fmla="*/ 626931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94884 w 1207914"/>
                                <a:gd name="connsiteY3" fmla="*/ 626931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94884 w 1207914"/>
                                <a:gd name="connsiteY3" fmla="*/ 626931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94884 w 1207914"/>
                                <a:gd name="connsiteY3" fmla="*/ 626931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405275 w 1207914"/>
                                <a:gd name="connsiteY3" fmla="*/ 581894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9458 w 1207914"/>
                                <a:gd name="connsiteY3" fmla="*/ 536857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9458 w 1207914"/>
                                <a:gd name="connsiteY3" fmla="*/ 536857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9458 w 1207914"/>
                                <a:gd name="connsiteY3" fmla="*/ 536857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9458 w 1207914"/>
                                <a:gd name="connsiteY3" fmla="*/ 536857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9458 w 1207914"/>
                                <a:gd name="connsiteY3" fmla="*/ 536857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5994 w 1207914"/>
                                <a:gd name="connsiteY3" fmla="*/ 502213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64025 w 1207914"/>
                                <a:gd name="connsiteY0" fmla="*/ 2165849 h 2165849"/>
                                <a:gd name="connsiteX1" fmla="*/ 458487 w 1207914"/>
                                <a:gd name="connsiteY1" fmla="*/ 1093354 h 2165849"/>
                                <a:gd name="connsiteX2" fmla="*/ 16731 w 1207914"/>
                                <a:gd name="connsiteY2" fmla="*/ 824403 h 2165849"/>
                                <a:gd name="connsiteX3" fmla="*/ 335994 w 1207914"/>
                                <a:gd name="connsiteY3" fmla="*/ 502213 h 2165849"/>
                                <a:gd name="connsiteX4" fmla="*/ 407976 w 1207914"/>
                                <a:gd name="connsiteY4" fmla="*/ 0 h 2165849"/>
                                <a:gd name="connsiteX5" fmla="*/ 1207914 w 1207914"/>
                                <a:gd name="connsiteY5" fmla="*/ 0 h 2165849"/>
                                <a:gd name="connsiteX6" fmla="*/ 1205317 w 1207914"/>
                                <a:gd name="connsiteY6" fmla="*/ 866216 h 2165849"/>
                                <a:gd name="connsiteX7" fmla="*/ 1205317 w 1207914"/>
                                <a:gd name="connsiteY7" fmla="*/ 2165849 h 2165849"/>
                                <a:gd name="connsiteX8" fmla="*/ 464025 w 1207914"/>
                                <a:gd name="connsiteY8" fmla="*/ 2165849 h 2165849"/>
                                <a:gd name="connsiteX0" fmla="*/ 454959 w 1198848"/>
                                <a:gd name="connsiteY0" fmla="*/ 2165849 h 2165849"/>
                                <a:gd name="connsiteX1" fmla="*/ 449421 w 1198848"/>
                                <a:gd name="connsiteY1" fmla="*/ 1093354 h 2165849"/>
                                <a:gd name="connsiteX2" fmla="*/ 7665 w 1198848"/>
                                <a:gd name="connsiteY2" fmla="*/ 824403 h 2165849"/>
                                <a:gd name="connsiteX3" fmla="*/ 326928 w 1198848"/>
                                <a:gd name="connsiteY3" fmla="*/ 502213 h 2165849"/>
                                <a:gd name="connsiteX4" fmla="*/ 398910 w 1198848"/>
                                <a:gd name="connsiteY4" fmla="*/ 0 h 2165849"/>
                                <a:gd name="connsiteX5" fmla="*/ 1198848 w 1198848"/>
                                <a:gd name="connsiteY5" fmla="*/ 0 h 2165849"/>
                                <a:gd name="connsiteX6" fmla="*/ 1196251 w 1198848"/>
                                <a:gd name="connsiteY6" fmla="*/ 866216 h 2165849"/>
                                <a:gd name="connsiteX7" fmla="*/ 1196251 w 1198848"/>
                                <a:gd name="connsiteY7" fmla="*/ 2165849 h 2165849"/>
                                <a:gd name="connsiteX8" fmla="*/ 454959 w 1198848"/>
                                <a:gd name="connsiteY8" fmla="*/ 2165849 h 2165849"/>
                                <a:gd name="connsiteX0" fmla="*/ 448967 w 1192856"/>
                                <a:gd name="connsiteY0" fmla="*/ 2165849 h 2165849"/>
                                <a:gd name="connsiteX1" fmla="*/ 443429 w 1192856"/>
                                <a:gd name="connsiteY1" fmla="*/ 1093354 h 2165849"/>
                                <a:gd name="connsiteX2" fmla="*/ 1673 w 1192856"/>
                                <a:gd name="connsiteY2" fmla="*/ 824403 h 2165849"/>
                                <a:gd name="connsiteX3" fmla="*/ 320936 w 1192856"/>
                                <a:gd name="connsiteY3" fmla="*/ 502213 h 2165849"/>
                                <a:gd name="connsiteX4" fmla="*/ 392918 w 1192856"/>
                                <a:gd name="connsiteY4" fmla="*/ 0 h 2165849"/>
                                <a:gd name="connsiteX5" fmla="*/ 1192856 w 1192856"/>
                                <a:gd name="connsiteY5" fmla="*/ 0 h 2165849"/>
                                <a:gd name="connsiteX6" fmla="*/ 1190259 w 1192856"/>
                                <a:gd name="connsiteY6" fmla="*/ 866216 h 2165849"/>
                                <a:gd name="connsiteX7" fmla="*/ 1190259 w 1192856"/>
                                <a:gd name="connsiteY7" fmla="*/ 2165849 h 2165849"/>
                                <a:gd name="connsiteX8" fmla="*/ 448967 w 1192856"/>
                                <a:gd name="connsiteY8" fmla="*/ 2165849 h 2165849"/>
                                <a:gd name="connsiteX0" fmla="*/ 450527 w 1194416"/>
                                <a:gd name="connsiteY0" fmla="*/ 2165849 h 2165849"/>
                                <a:gd name="connsiteX1" fmla="*/ 444989 w 1194416"/>
                                <a:gd name="connsiteY1" fmla="*/ 1093354 h 2165849"/>
                                <a:gd name="connsiteX2" fmla="*/ 1560 w 1194416"/>
                                <a:gd name="connsiteY2" fmla="*/ 904085 h 2165849"/>
                                <a:gd name="connsiteX3" fmla="*/ 322496 w 1194416"/>
                                <a:gd name="connsiteY3" fmla="*/ 502213 h 2165849"/>
                                <a:gd name="connsiteX4" fmla="*/ 394478 w 1194416"/>
                                <a:gd name="connsiteY4" fmla="*/ 0 h 2165849"/>
                                <a:gd name="connsiteX5" fmla="*/ 1194416 w 1194416"/>
                                <a:gd name="connsiteY5" fmla="*/ 0 h 2165849"/>
                                <a:gd name="connsiteX6" fmla="*/ 1191819 w 1194416"/>
                                <a:gd name="connsiteY6" fmla="*/ 866216 h 2165849"/>
                                <a:gd name="connsiteX7" fmla="*/ 1191819 w 1194416"/>
                                <a:gd name="connsiteY7" fmla="*/ 2165849 h 2165849"/>
                                <a:gd name="connsiteX8" fmla="*/ 450527 w 1194416"/>
                                <a:gd name="connsiteY8" fmla="*/ 2165849 h 2165849"/>
                                <a:gd name="connsiteX0" fmla="*/ 451714 w 1195603"/>
                                <a:gd name="connsiteY0" fmla="*/ 2165849 h 2165849"/>
                                <a:gd name="connsiteX1" fmla="*/ 446176 w 1195603"/>
                                <a:gd name="connsiteY1" fmla="*/ 1093354 h 2165849"/>
                                <a:gd name="connsiteX2" fmla="*/ 2747 w 1195603"/>
                                <a:gd name="connsiteY2" fmla="*/ 904085 h 2165849"/>
                                <a:gd name="connsiteX3" fmla="*/ 323683 w 1195603"/>
                                <a:gd name="connsiteY3" fmla="*/ 502213 h 2165849"/>
                                <a:gd name="connsiteX4" fmla="*/ 395665 w 1195603"/>
                                <a:gd name="connsiteY4" fmla="*/ 0 h 2165849"/>
                                <a:gd name="connsiteX5" fmla="*/ 1195603 w 1195603"/>
                                <a:gd name="connsiteY5" fmla="*/ 0 h 2165849"/>
                                <a:gd name="connsiteX6" fmla="*/ 1193006 w 1195603"/>
                                <a:gd name="connsiteY6" fmla="*/ 866216 h 2165849"/>
                                <a:gd name="connsiteX7" fmla="*/ 1193006 w 1195603"/>
                                <a:gd name="connsiteY7" fmla="*/ 2165849 h 2165849"/>
                                <a:gd name="connsiteX8" fmla="*/ 451714 w 1195603"/>
                                <a:gd name="connsiteY8" fmla="*/ 2165849 h 2165849"/>
                                <a:gd name="connsiteX0" fmla="*/ 477955 w 1221844"/>
                                <a:gd name="connsiteY0" fmla="*/ 2165849 h 2165849"/>
                                <a:gd name="connsiteX1" fmla="*/ 472417 w 1221844"/>
                                <a:gd name="connsiteY1" fmla="*/ 1093354 h 2165849"/>
                                <a:gd name="connsiteX2" fmla="*/ 1267 w 1221844"/>
                                <a:gd name="connsiteY2" fmla="*/ 820939 h 2165849"/>
                                <a:gd name="connsiteX3" fmla="*/ 349924 w 1221844"/>
                                <a:gd name="connsiteY3" fmla="*/ 502213 h 2165849"/>
                                <a:gd name="connsiteX4" fmla="*/ 421906 w 1221844"/>
                                <a:gd name="connsiteY4" fmla="*/ 0 h 2165849"/>
                                <a:gd name="connsiteX5" fmla="*/ 1221844 w 1221844"/>
                                <a:gd name="connsiteY5" fmla="*/ 0 h 2165849"/>
                                <a:gd name="connsiteX6" fmla="*/ 1219247 w 1221844"/>
                                <a:gd name="connsiteY6" fmla="*/ 866216 h 2165849"/>
                                <a:gd name="connsiteX7" fmla="*/ 1219247 w 1221844"/>
                                <a:gd name="connsiteY7" fmla="*/ 2165849 h 2165849"/>
                                <a:gd name="connsiteX8" fmla="*/ 477955 w 1221844"/>
                                <a:gd name="connsiteY8" fmla="*/ 2165849 h 2165849"/>
                                <a:gd name="connsiteX0" fmla="*/ 476864 w 1220753"/>
                                <a:gd name="connsiteY0" fmla="*/ 2165849 h 2165849"/>
                                <a:gd name="connsiteX1" fmla="*/ 471326 w 1220753"/>
                                <a:gd name="connsiteY1" fmla="*/ 1093354 h 2165849"/>
                                <a:gd name="connsiteX2" fmla="*/ 176 w 1220753"/>
                                <a:gd name="connsiteY2" fmla="*/ 820939 h 2165849"/>
                                <a:gd name="connsiteX3" fmla="*/ 348833 w 1220753"/>
                                <a:gd name="connsiteY3" fmla="*/ 502213 h 2165849"/>
                                <a:gd name="connsiteX4" fmla="*/ 420815 w 1220753"/>
                                <a:gd name="connsiteY4" fmla="*/ 0 h 2165849"/>
                                <a:gd name="connsiteX5" fmla="*/ 1220753 w 1220753"/>
                                <a:gd name="connsiteY5" fmla="*/ 0 h 2165849"/>
                                <a:gd name="connsiteX6" fmla="*/ 1218156 w 1220753"/>
                                <a:gd name="connsiteY6" fmla="*/ 866216 h 2165849"/>
                                <a:gd name="connsiteX7" fmla="*/ 1218156 w 1220753"/>
                                <a:gd name="connsiteY7" fmla="*/ 2165849 h 2165849"/>
                                <a:gd name="connsiteX8" fmla="*/ 476864 w 1220753"/>
                                <a:gd name="connsiteY8" fmla="*/ 2165849 h 2165849"/>
                                <a:gd name="connsiteX0" fmla="*/ 656954 w 1400843"/>
                                <a:gd name="connsiteY0" fmla="*/ 2165849 h 2165849"/>
                                <a:gd name="connsiteX1" fmla="*/ 651416 w 1400843"/>
                                <a:gd name="connsiteY1" fmla="*/ 1093354 h 2165849"/>
                                <a:gd name="connsiteX2" fmla="*/ 115 w 1400843"/>
                                <a:gd name="connsiteY2" fmla="*/ 810546 h 2165849"/>
                                <a:gd name="connsiteX3" fmla="*/ 528923 w 1400843"/>
                                <a:gd name="connsiteY3" fmla="*/ 502213 h 2165849"/>
                                <a:gd name="connsiteX4" fmla="*/ 600905 w 1400843"/>
                                <a:gd name="connsiteY4" fmla="*/ 0 h 2165849"/>
                                <a:gd name="connsiteX5" fmla="*/ 1400843 w 1400843"/>
                                <a:gd name="connsiteY5" fmla="*/ 0 h 2165849"/>
                                <a:gd name="connsiteX6" fmla="*/ 1398246 w 1400843"/>
                                <a:gd name="connsiteY6" fmla="*/ 866216 h 2165849"/>
                                <a:gd name="connsiteX7" fmla="*/ 1398246 w 1400843"/>
                                <a:gd name="connsiteY7" fmla="*/ 2165849 h 2165849"/>
                                <a:gd name="connsiteX8" fmla="*/ 656954 w 1400843"/>
                                <a:gd name="connsiteY8" fmla="*/ 2165849 h 2165849"/>
                                <a:gd name="connsiteX0" fmla="*/ 656879 w 1400768"/>
                                <a:gd name="connsiteY0" fmla="*/ 2165849 h 2165849"/>
                                <a:gd name="connsiteX1" fmla="*/ 651341 w 1400768"/>
                                <a:gd name="connsiteY1" fmla="*/ 1093354 h 2165849"/>
                                <a:gd name="connsiteX2" fmla="*/ 40 w 1400768"/>
                                <a:gd name="connsiteY2" fmla="*/ 810546 h 2165849"/>
                                <a:gd name="connsiteX3" fmla="*/ 528848 w 1400768"/>
                                <a:gd name="connsiteY3" fmla="*/ 502213 h 2165849"/>
                                <a:gd name="connsiteX4" fmla="*/ 600830 w 1400768"/>
                                <a:gd name="connsiteY4" fmla="*/ 0 h 2165849"/>
                                <a:gd name="connsiteX5" fmla="*/ 1400768 w 1400768"/>
                                <a:gd name="connsiteY5" fmla="*/ 0 h 2165849"/>
                                <a:gd name="connsiteX6" fmla="*/ 1398171 w 1400768"/>
                                <a:gd name="connsiteY6" fmla="*/ 866216 h 2165849"/>
                                <a:gd name="connsiteX7" fmla="*/ 1398171 w 1400768"/>
                                <a:gd name="connsiteY7" fmla="*/ 2165849 h 2165849"/>
                                <a:gd name="connsiteX8" fmla="*/ 656879 w 1400768"/>
                                <a:gd name="connsiteY8" fmla="*/ 2165849 h 2165849"/>
                                <a:gd name="connsiteX0" fmla="*/ 656879 w 1400768"/>
                                <a:gd name="connsiteY0" fmla="*/ 2165849 h 2165849"/>
                                <a:gd name="connsiteX1" fmla="*/ 651341 w 1400768"/>
                                <a:gd name="connsiteY1" fmla="*/ 1093354 h 2165849"/>
                                <a:gd name="connsiteX2" fmla="*/ 40 w 1400768"/>
                                <a:gd name="connsiteY2" fmla="*/ 810546 h 2165849"/>
                                <a:gd name="connsiteX3" fmla="*/ 528848 w 1400768"/>
                                <a:gd name="connsiteY3" fmla="*/ 502213 h 2165849"/>
                                <a:gd name="connsiteX4" fmla="*/ 600830 w 1400768"/>
                                <a:gd name="connsiteY4" fmla="*/ 0 h 2165849"/>
                                <a:gd name="connsiteX5" fmla="*/ 1400768 w 1400768"/>
                                <a:gd name="connsiteY5" fmla="*/ 0 h 2165849"/>
                                <a:gd name="connsiteX6" fmla="*/ 1398171 w 1400768"/>
                                <a:gd name="connsiteY6" fmla="*/ 866216 h 2165849"/>
                                <a:gd name="connsiteX7" fmla="*/ 1398171 w 1400768"/>
                                <a:gd name="connsiteY7" fmla="*/ 2165849 h 2165849"/>
                                <a:gd name="connsiteX8" fmla="*/ 656879 w 1400768"/>
                                <a:gd name="connsiteY8" fmla="*/ 2165849 h 2165849"/>
                                <a:gd name="connsiteX0" fmla="*/ 656879 w 1400768"/>
                                <a:gd name="connsiteY0" fmla="*/ 2165849 h 2165849"/>
                                <a:gd name="connsiteX1" fmla="*/ 651341 w 1400768"/>
                                <a:gd name="connsiteY1" fmla="*/ 1093354 h 2165849"/>
                                <a:gd name="connsiteX2" fmla="*/ 40 w 1400768"/>
                                <a:gd name="connsiteY2" fmla="*/ 810546 h 2165849"/>
                                <a:gd name="connsiteX3" fmla="*/ 528848 w 1400768"/>
                                <a:gd name="connsiteY3" fmla="*/ 502213 h 2165849"/>
                                <a:gd name="connsiteX4" fmla="*/ 600830 w 1400768"/>
                                <a:gd name="connsiteY4" fmla="*/ 0 h 2165849"/>
                                <a:gd name="connsiteX5" fmla="*/ 1400768 w 1400768"/>
                                <a:gd name="connsiteY5" fmla="*/ 0 h 2165849"/>
                                <a:gd name="connsiteX6" fmla="*/ 1398171 w 1400768"/>
                                <a:gd name="connsiteY6" fmla="*/ 866216 h 2165849"/>
                                <a:gd name="connsiteX7" fmla="*/ 1398171 w 1400768"/>
                                <a:gd name="connsiteY7" fmla="*/ 2165849 h 2165849"/>
                                <a:gd name="connsiteX8" fmla="*/ 656879 w 1400768"/>
                                <a:gd name="connsiteY8" fmla="*/ 2165849 h 2165849"/>
                                <a:gd name="connsiteX0" fmla="*/ 656879 w 1400768"/>
                                <a:gd name="connsiteY0" fmla="*/ 2165849 h 2165849"/>
                                <a:gd name="connsiteX1" fmla="*/ 651341 w 1400768"/>
                                <a:gd name="connsiteY1" fmla="*/ 1093354 h 2165849"/>
                                <a:gd name="connsiteX2" fmla="*/ 40 w 1400768"/>
                                <a:gd name="connsiteY2" fmla="*/ 810546 h 2165849"/>
                                <a:gd name="connsiteX3" fmla="*/ 528848 w 1400768"/>
                                <a:gd name="connsiteY3" fmla="*/ 502213 h 2165849"/>
                                <a:gd name="connsiteX4" fmla="*/ 600830 w 1400768"/>
                                <a:gd name="connsiteY4" fmla="*/ 0 h 2165849"/>
                                <a:gd name="connsiteX5" fmla="*/ 1400768 w 1400768"/>
                                <a:gd name="connsiteY5" fmla="*/ 0 h 2165849"/>
                                <a:gd name="connsiteX6" fmla="*/ 1398171 w 1400768"/>
                                <a:gd name="connsiteY6" fmla="*/ 866216 h 2165849"/>
                                <a:gd name="connsiteX7" fmla="*/ 1398171 w 1400768"/>
                                <a:gd name="connsiteY7" fmla="*/ 2165849 h 2165849"/>
                                <a:gd name="connsiteX8" fmla="*/ 656879 w 1400768"/>
                                <a:gd name="connsiteY8" fmla="*/ 2165849 h 2165849"/>
                                <a:gd name="connsiteX0" fmla="*/ 657085 w 1400974"/>
                                <a:gd name="connsiteY0" fmla="*/ 2165849 h 2165849"/>
                                <a:gd name="connsiteX1" fmla="*/ 602290 w 1400974"/>
                                <a:gd name="connsiteY1" fmla="*/ 1159019 h 2165849"/>
                                <a:gd name="connsiteX2" fmla="*/ 246 w 1400974"/>
                                <a:gd name="connsiteY2" fmla="*/ 810546 h 2165849"/>
                                <a:gd name="connsiteX3" fmla="*/ 529054 w 1400974"/>
                                <a:gd name="connsiteY3" fmla="*/ 502213 h 2165849"/>
                                <a:gd name="connsiteX4" fmla="*/ 601036 w 1400974"/>
                                <a:gd name="connsiteY4" fmla="*/ 0 h 2165849"/>
                                <a:gd name="connsiteX5" fmla="*/ 1400974 w 1400974"/>
                                <a:gd name="connsiteY5" fmla="*/ 0 h 2165849"/>
                                <a:gd name="connsiteX6" fmla="*/ 1398377 w 1400974"/>
                                <a:gd name="connsiteY6" fmla="*/ 866216 h 2165849"/>
                                <a:gd name="connsiteX7" fmla="*/ 1398377 w 1400974"/>
                                <a:gd name="connsiteY7" fmla="*/ 2165849 h 2165849"/>
                                <a:gd name="connsiteX8" fmla="*/ 657085 w 1400974"/>
                                <a:gd name="connsiteY8" fmla="*/ 2165849 h 2165849"/>
                                <a:gd name="connsiteX0" fmla="*/ 656844 w 1400733"/>
                                <a:gd name="connsiteY0" fmla="*/ 2165849 h 2165849"/>
                                <a:gd name="connsiteX1" fmla="*/ 602049 w 1400733"/>
                                <a:gd name="connsiteY1" fmla="*/ 1159019 h 2165849"/>
                                <a:gd name="connsiteX2" fmla="*/ 5 w 1400733"/>
                                <a:gd name="connsiteY2" fmla="*/ 810546 h 2165849"/>
                                <a:gd name="connsiteX3" fmla="*/ 528813 w 1400733"/>
                                <a:gd name="connsiteY3" fmla="*/ 502213 h 2165849"/>
                                <a:gd name="connsiteX4" fmla="*/ 600795 w 1400733"/>
                                <a:gd name="connsiteY4" fmla="*/ 0 h 2165849"/>
                                <a:gd name="connsiteX5" fmla="*/ 1400733 w 1400733"/>
                                <a:gd name="connsiteY5" fmla="*/ 0 h 2165849"/>
                                <a:gd name="connsiteX6" fmla="*/ 1398136 w 1400733"/>
                                <a:gd name="connsiteY6" fmla="*/ 866216 h 2165849"/>
                                <a:gd name="connsiteX7" fmla="*/ 1398136 w 1400733"/>
                                <a:gd name="connsiteY7" fmla="*/ 2165849 h 2165849"/>
                                <a:gd name="connsiteX8" fmla="*/ 656844 w 1400733"/>
                                <a:gd name="connsiteY8" fmla="*/ 2165849 h 2165849"/>
                                <a:gd name="connsiteX0" fmla="*/ 656844 w 1400733"/>
                                <a:gd name="connsiteY0" fmla="*/ 2165849 h 2165849"/>
                                <a:gd name="connsiteX1" fmla="*/ 602049 w 1400733"/>
                                <a:gd name="connsiteY1" fmla="*/ 1159019 h 2165849"/>
                                <a:gd name="connsiteX2" fmla="*/ 5 w 1400733"/>
                                <a:gd name="connsiteY2" fmla="*/ 810546 h 2165849"/>
                                <a:gd name="connsiteX3" fmla="*/ 528813 w 1400733"/>
                                <a:gd name="connsiteY3" fmla="*/ 502213 h 2165849"/>
                                <a:gd name="connsiteX4" fmla="*/ 600795 w 1400733"/>
                                <a:gd name="connsiteY4" fmla="*/ 0 h 2165849"/>
                                <a:gd name="connsiteX5" fmla="*/ 1400733 w 1400733"/>
                                <a:gd name="connsiteY5" fmla="*/ 0 h 2165849"/>
                                <a:gd name="connsiteX6" fmla="*/ 1398136 w 1400733"/>
                                <a:gd name="connsiteY6" fmla="*/ 866216 h 2165849"/>
                                <a:gd name="connsiteX7" fmla="*/ 1398136 w 1400733"/>
                                <a:gd name="connsiteY7" fmla="*/ 2165849 h 2165849"/>
                                <a:gd name="connsiteX8" fmla="*/ 656844 w 1400733"/>
                                <a:gd name="connsiteY8" fmla="*/ 2165849 h 2165849"/>
                                <a:gd name="connsiteX0" fmla="*/ 657252 w 1401141"/>
                                <a:gd name="connsiteY0" fmla="*/ 2165849 h 2165849"/>
                                <a:gd name="connsiteX1" fmla="*/ 624740 w 1401141"/>
                                <a:gd name="connsiteY1" fmla="*/ 1114461 h 2165849"/>
                                <a:gd name="connsiteX2" fmla="*/ 413 w 1401141"/>
                                <a:gd name="connsiteY2" fmla="*/ 810546 h 2165849"/>
                                <a:gd name="connsiteX3" fmla="*/ 529221 w 1401141"/>
                                <a:gd name="connsiteY3" fmla="*/ 502213 h 2165849"/>
                                <a:gd name="connsiteX4" fmla="*/ 601203 w 1401141"/>
                                <a:gd name="connsiteY4" fmla="*/ 0 h 2165849"/>
                                <a:gd name="connsiteX5" fmla="*/ 1401141 w 1401141"/>
                                <a:gd name="connsiteY5" fmla="*/ 0 h 2165849"/>
                                <a:gd name="connsiteX6" fmla="*/ 1398544 w 1401141"/>
                                <a:gd name="connsiteY6" fmla="*/ 866216 h 2165849"/>
                                <a:gd name="connsiteX7" fmla="*/ 1398544 w 1401141"/>
                                <a:gd name="connsiteY7" fmla="*/ 2165849 h 2165849"/>
                                <a:gd name="connsiteX8" fmla="*/ 657252 w 1401141"/>
                                <a:gd name="connsiteY8" fmla="*/ 2165849 h 2165849"/>
                                <a:gd name="connsiteX0" fmla="*/ 657252 w 1401141"/>
                                <a:gd name="connsiteY0" fmla="*/ 2165849 h 2165849"/>
                                <a:gd name="connsiteX1" fmla="*/ 624740 w 1401141"/>
                                <a:gd name="connsiteY1" fmla="*/ 1114461 h 2165849"/>
                                <a:gd name="connsiteX2" fmla="*/ 413 w 1401141"/>
                                <a:gd name="connsiteY2" fmla="*/ 810546 h 2165849"/>
                                <a:gd name="connsiteX3" fmla="*/ 529221 w 1401141"/>
                                <a:gd name="connsiteY3" fmla="*/ 502213 h 2165849"/>
                                <a:gd name="connsiteX4" fmla="*/ 601203 w 1401141"/>
                                <a:gd name="connsiteY4" fmla="*/ 0 h 2165849"/>
                                <a:gd name="connsiteX5" fmla="*/ 1401141 w 1401141"/>
                                <a:gd name="connsiteY5" fmla="*/ 0 h 2165849"/>
                                <a:gd name="connsiteX6" fmla="*/ 1398544 w 1401141"/>
                                <a:gd name="connsiteY6" fmla="*/ 866216 h 2165849"/>
                                <a:gd name="connsiteX7" fmla="*/ 1398544 w 1401141"/>
                                <a:gd name="connsiteY7" fmla="*/ 2165849 h 2165849"/>
                                <a:gd name="connsiteX8" fmla="*/ 657252 w 1401141"/>
                                <a:gd name="connsiteY8" fmla="*/ 2165849 h 2165849"/>
                                <a:gd name="connsiteX0" fmla="*/ 672712 w 1416601"/>
                                <a:gd name="connsiteY0" fmla="*/ 2165849 h 2165849"/>
                                <a:gd name="connsiteX1" fmla="*/ 640200 w 1416601"/>
                                <a:gd name="connsiteY1" fmla="*/ 1114461 h 2165849"/>
                                <a:gd name="connsiteX2" fmla="*/ 183100 w 1416601"/>
                                <a:gd name="connsiteY2" fmla="*/ 953086 h 2165849"/>
                                <a:gd name="connsiteX3" fmla="*/ 15873 w 1416601"/>
                                <a:gd name="connsiteY3" fmla="*/ 810546 h 2165849"/>
                                <a:gd name="connsiteX4" fmla="*/ 544681 w 1416601"/>
                                <a:gd name="connsiteY4" fmla="*/ 502213 h 2165849"/>
                                <a:gd name="connsiteX5" fmla="*/ 616663 w 1416601"/>
                                <a:gd name="connsiteY5" fmla="*/ 0 h 2165849"/>
                                <a:gd name="connsiteX6" fmla="*/ 1416601 w 1416601"/>
                                <a:gd name="connsiteY6" fmla="*/ 0 h 2165849"/>
                                <a:gd name="connsiteX7" fmla="*/ 1414004 w 1416601"/>
                                <a:gd name="connsiteY7" fmla="*/ 866216 h 2165849"/>
                                <a:gd name="connsiteX8" fmla="*/ 1414004 w 1416601"/>
                                <a:gd name="connsiteY8" fmla="*/ 2165849 h 2165849"/>
                                <a:gd name="connsiteX9" fmla="*/ 672712 w 1416601"/>
                                <a:gd name="connsiteY9" fmla="*/ 2165849 h 2165849"/>
                                <a:gd name="connsiteX0" fmla="*/ 675341 w 1419230"/>
                                <a:gd name="connsiteY0" fmla="*/ 2165849 h 2165849"/>
                                <a:gd name="connsiteX1" fmla="*/ 642829 w 1419230"/>
                                <a:gd name="connsiteY1" fmla="*/ 1114461 h 2165849"/>
                                <a:gd name="connsiteX2" fmla="*/ 169311 w 1419230"/>
                                <a:gd name="connsiteY2" fmla="*/ 997644 h 2165849"/>
                                <a:gd name="connsiteX3" fmla="*/ 18502 w 1419230"/>
                                <a:gd name="connsiteY3" fmla="*/ 810546 h 2165849"/>
                                <a:gd name="connsiteX4" fmla="*/ 547310 w 1419230"/>
                                <a:gd name="connsiteY4" fmla="*/ 502213 h 2165849"/>
                                <a:gd name="connsiteX5" fmla="*/ 619292 w 1419230"/>
                                <a:gd name="connsiteY5" fmla="*/ 0 h 2165849"/>
                                <a:gd name="connsiteX6" fmla="*/ 1419230 w 1419230"/>
                                <a:gd name="connsiteY6" fmla="*/ 0 h 2165849"/>
                                <a:gd name="connsiteX7" fmla="*/ 1416633 w 1419230"/>
                                <a:gd name="connsiteY7" fmla="*/ 866216 h 2165849"/>
                                <a:gd name="connsiteX8" fmla="*/ 1416633 w 1419230"/>
                                <a:gd name="connsiteY8" fmla="*/ 2165849 h 2165849"/>
                                <a:gd name="connsiteX9" fmla="*/ 675341 w 1419230"/>
                                <a:gd name="connsiteY9" fmla="*/ 2165849 h 2165849"/>
                                <a:gd name="connsiteX0" fmla="*/ 675341 w 1419230"/>
                                <a:gd name="connsiteY0" fmla="*/ 2165849 h 2165849"/>
                                <a:gd name="connsiteX1" fmla="*/ 642829 w 1419230"/>
                                <a:gd name="connsiteY1" fmla="*/ 1114461 h 2165849"/>
                                <a:gd name="connsiteX2" fmla="*/ 169311 w 1419230"/>
                                <a:gd name="connsiteY2" fmla="*/ 997644 h 2165849"/>
                                <a:gd name="connsiteX3" fmla="*/ 18502 w 1419230"/>
                                <a:gd name="connsiteY3" fmla="*/ 810546 h 2165849"/>
                                <a:gd name="connsiteX4" fmla="*/ 547310 w 1419230"/>
                                <a:gd name="connsiteY4" fmla="*/ 502213 h 2165849"/>
                                <a:gd name="connsiteX5" fmla="*/ 619292 w 1419230"/>
                                <a:gd name="connsiteY5" fmla="*/ 0 h 2165849"/>
                                <a:gd name="connsiteX6" fmla="*/ 1419230 w 1419230"/>
                                <a:gd name="connsiteY6" fmla="*/ 0 h 2165849"/>
                                <a:gd name="connsiteX7" fmla="*/ 1416633 w 1419230"/>
                                <a:gd name="connsiteY7" fmla="*/ 866216 h 2165849"/>
                                <a:gd name="connsiteX8" fmla="*/ 1416633 w 1419230"/>
                                <a:gd name="connsiteY8" fmla="*/ 2165849 h 2165849"/>
                                <a:gd name="connsiteX9" fmla="*/ 675341 w 1419230"/>
                                <a:gd name="connsiteY9" fmla="*/ 2165849 h 2165849"/>
                                <a:gd name="connsiteX0" fmla="*/ 669096 w 1412985"/>
                                <a:gd name="connsiteY0" fmla="*/ 2165849 h 2165849"/>
                                <a:gd name="connsiteX1" fmla="*/ 636584 w 1412985"/>
                                <a:gd name="connsiteY1" fmla="*/ 1114461 h 2165849"/>
                                <a:gd name="connsiteX2" fmla="*/ 163066 w 1412985"/>
                                <a:gd name="connsiteY2" fmla="*/ 997644 h 2165849"/>
                                <a:gd name="connsiteX3" fmla="*/ 19290 w 1412985"/>
                                <a:gd name="connsiteY3" fmla="*/ 597137 h 2165849"/>
                                <a:gd name="connsiteX4" fmla="*/ 541065 w 1412985"/>
                                <a:gd name="connsiteY4" fmla="*/ 502213 h 2165849"/>
                                <a:gd name="connsiteX5" fmla="*/ 613047 w 1412985"/>
                                <a:gd name="connsiteY5" fmla="*/ 0 h 2165849"/>
                                <a:gd name="connsiteX6" fmla="*/ 1412985 w 1412985"/>
                                <a:gd name="connsiteY6" fmla="*/ 0 h 2165849"/>
                                <a:gd name="connsiteX7" fmla="*/ 1410388 w 1412985"/>
                                <a:gd name="connsiteY7" fmla="*/ 866216 h 2165849"/>
                                <a:gd name="connsiteX8" fmla="*/ 1410388 w 1412985"/>
                                <a:gd name="connsiteY8" fmla="*/ 2165849 h 2165849"/>
                                <a:gd name="connsiteX9" fmla="*/ 669096 w 1412985"/>
                                <a:gd name="connsiteY9" fmla="*/ 2165849 h 2165849"/>
                                <a:gd name="connsiteX0" fmla="*/ 702282 w 1446171"/>
                                <a:gd name="connsiteY0" fmla="*/ 2165849 h 2165849"/>
                                <a:gd name="connsiteX1" fmla="*/ 669770 w 1446171"/>
                                <a:gd name="connsiteY1" fmla="*/ 1114461 h 2165849"/>
                                <a:gd name="connsiteX2" fmla="*/ 196252 w 1446171"/>
                                <a:gd name="connsiteY2" fmla="*/ 997644 h 2165849"/>
                                <a:gd name="connsiteX3" fmla="*/ 52476 w 1446171"/>
                                <a:gd name="connsiteY3" fmla="*/ 597137 h 2165849"/>
                                <a:gd name="connsiteX4" fmla="*/ 574251 w 1446171"/>
                                <a:gd name="connsiteY4" fmla="*/ 502213 h 2165849"/>
                                <a:gd name="connsiteX5" fmla="*/ 646233 w 1446171"/>
                                <a:gd name="connsiteY5" fmla="*/ 0 h 2165849"/>
                                <a:gd name="connsiteX6" fmla="*/ 1446171 w 1446171"/>
                                <a:gd name="connsiteY6" fmla="*/ 0 h 2165849"/>
                                <a:gd name="connsiteX7" fmla="*/ 1443574 w 1446171"/>
                                <a:gd name="connsiteY7" fmla="*/ 866216 h 2165849"/>
                                <a:gd name="connsiteX8" fmla="*/ 1443574 w 1446171"/>
                                <a:gd name="connsiteY8" fmla="*/ 2165849 h 2165849"/>
                                <a:gd name="connsiteX9" fmla="*/ 702282 w 1446171"/>
                                <a:gd name="connsiteY9" fmla="*/ 2165849 h 2165849"/>
                                <a:gd name="connsiteX0" fmla="*/ 660690 w 1404579"/>
                                <a:gd name="connsiteY0" fmla="*/ 2165849 h 2165849"/>
                                <a:gd name="connsiteX1" fmla="*/ 628178 w 1404579"/>
                                <a:gd name="connsiteY1" fmla="*/ 1114461 h 2165849"/>
                                <a:gd name="connsiteX2" fmla="*/ 214460 w 1404579"/>
                                <a:gd name="connsiteY2" fmla="*/ 1056273 h 2165849"/>
                                <a:gd name="connsiteX3" fmla="*/ 10884 w 1404579"/>
                                <a:gd name="connsiteY3" fmla="*/ 597137 h 2165849"/>
                                <a:gd name="connsiteX4" fmla="*/ 532659 w 1404579"/>
                                <a:gd name="connsiteY4" fmla="*/ 502213 h 2165849"/>
                                <a:gd name="connsiteX5" fmla="*/ 604641 w 1404579"/>
                                <a:gd name="connsiteY5" fmla="*/ 0 h 2165849"/>
                                <a:gd name="connsiteX6" fmla="*/ 1404579 w 1404579"/>
                                <a:gd name="connsiteY6" fmla="*/ 0 h 2165849"/>
                                <a:gd name="connsiteX7" fmla="*/ 1401982 w 1404579"/>
                                <a:gd name="connsiteY7" fmla="*/ 866216 h 2165849"/>
                                <a:gd name="connsiteX8" fmla="*/ 1401982 w 1404579"/>
                                <a:gd name="connsiteY8" fmla="*/ 2165849 h 2165849"/>
                                <a:gd name="connsiteX9" fmla="*/ 660690 w 1404579"/>
                                <a:gd name="connsiteY9" fmla="*/ 2165849 h 2165849"/>
                                <a:gd name="connsiteX0" fmla="*/ 660690 w 1404579"/>
                                <a:gd name="connsiteY0" fmla="*/ 2165849 h 2165849"/>
                                <a:gd name="connsiteX1" fmla="*/ 628178 w 1404579"/>
                                <a:gd name="connsiteY1" fmla="*/ 1114461 h 2165849"/>
                                <a:gd name="connsiteX2" fmla="*/ 214460 w 1404579"/>
                                <a:gd name="connsiteY2" fmla="*/ 1056273 h 2165849"/>
                                <a:gd name="connsiteX3" fmla="*/ 10884 w 1404579"/>
                                <a:gd name="connsiteY3" fmla="*/ 597137 h 2165849"/>
                                <a:gd name="connsiteX4" fmla="*/ 532659 w 1404579"/>
                                <a:gd name="connsiteY4" fmla="*/ 502213 h 2165849"/>
                                <a:gd name="connsiteX5" fmla="*/ 604641 w 1404579"/>
                                <a:gd name="connsiteY5" fmla="*/ 0 h 2165849"/>
                                <a:gd name="connsiteX6" fmla="*/ 1404579 w 1404579"/>
                                <a:gd name="connsiteY6" fmla="*/ 0 h 2165849"/>
                                <a:gd name="connsiteX7" fmla="*/ 1401982 w 1404579"/>
                                <a:gd name="connsiteY7" fmla="*/ 866216 h 2165849"/>
                                <a:gd name="connsiteX8" fmla="*/ 1401982 w 1404579"/>
                                <a:gd name="connsiteY8" fmla="*/ 2165849 h 2165849"/>
                                <a:gd name="connsiteX9" fmla="*/ 660690 w 1404579"/>
                                <a:gd name="connsiteY9" fmla="*/ 2165849 h 2165849"/>
                                <a:gd name="connsiteX0" fmla="*/ 660690 w 1404579"/>
                                <a:gd name="connsiteY0" fmla="*/ 2165849 h 2165849"/>
                                <a:gd name="connsiteX1" fmla="*/ 628178 w 1404579"/>
                                <a:gd name="connsiteY1" fmla="*/ 1114461 h 2165849"/>
                                <a:gd name="connsiteX2" fmla="*/ 214460 w 1404579"/>
                                <a:gd name="connsiteY2" fmla="*/ 1056273 h 2165849"/>
                                <a:gd name="connsiteX3" fmla="*/ 10884 w 1404579"/>
                                <a:gd name="connsiteY3" fmla="*/ 597137 h 2165849"/>
                                <a:gd name="connsiteX4" fmla="*/ 532659 w 1404579"/>
                                <a:gd name="connsiteY4" fmla="*/ 502213 h 2165849"/>
                                <a:gd name="connsiteX5" fmla="*/ 604641 w 1404579"/>
                                <a:gd name="connsiteY5" fmla="*/ 0 h 2165849"/>
                                <a:gd name="connsiteX6" fmla="*/ 1404579 w 1404579"/>
                                <a:gd name="connsiteY6" fmla="*/ 0 h 2165849"/>
                                <a:gd name="connsiteX7" fmla="*/ 1401982 w 1404579"/>
                                <a:gd name="connsiteY7" fmla="*/ 866216 h 2165849"/>
                                <a:gd name="connsiteX8" fmla="*/ 1401982 w 1404579"/>
                                <a:gd name="connsiteY8" fmla="*/ 2165849 h 2165849"/>
                                <a:gd name="connsiteX9" fmla="*/ 660690 w 1404579"/>
                                <a:gd name="connsiteY9" fmla="*/ 2165849 h 2165849"/>
                                <a:gd name="connsiteX0" fmla="*/ 660690 w 1404579"/>
                                <a:gd name="connsiteY0" fmla="*/ 2165849 h 2165849"/>
                                <a:gd name="connsiteX1" fmla="*/ 628178 w 1404579"/>
                                <a:gd name="connsiteY1" fmla="*/ 1114461 h 2165849"/>
                                <a:gd name="connsiteX2" fmla="*/ 214460 w 1404579"/>
                                <a:gd name="connsiteY2" fmla="*/ 1056273 h 2165849"/>
                                <a:gd name="connsiteX3" fmla="*/ 10884 w 1404579"/>
                                <a:gd name="connsiteY3" fmla="*/ 597137 h 2165849"/>
                                <a:gd name="connsiteX4" fmla="*/ 532659 w 1404579"/>
                                <a:gd name="connsiteY4" fmla="*/ 502213 h 2165849"/>
                                <a:gd name="connsiteX5" fmla="*/ 604641 w 1404579"/>
                                <a:gd name="connsiteY5" fmla="*/ 0 h 2165849"/>
                                <a:gd name="connsiteX6" fmla="*/ 1404579 w 1404579"/>
                                <a:gd name="connsiteY6" fmla="*/ 0 h 2165849"/>
                                <a:gd name="connsiteX7" fmla="*/ 1401982 w 1404579"/>
                                <a:gd name="connsiteY7" fmla="*/ 866216 h 2165849"/>
                                <a:gd name="connsiteX8" fmla="*/ 1401982 w 1404579"/>
                                <a:gd name="connsiteY8" fmla="*/ 2165849 h 2165849"/>
                                <a:gd name="connsiteX9" fmla="*/ 660690 w 1404579"/>
                                <a:gd name="connsiteY9" fmla="*/ 2165849 h 2165849"/>
                                <a:gd name="connsiteX0" fmla="*/ 659029 w 1402918"/>
                                <a:gd name="connsiteY0" fmla="*/ 2165849 h 2165849"/>
                                <a:gd name="connsiteX1" fmla="*/ 626517 w 1402918"/>
                                <a:gd name="connsiteY1" fmla="*/ 1114461 h 2165849"/>
                                <a:gd name="connsiteX2" fmla="*/ 212799 w 1402918"/>
                                <a:gd name="connsiteY2" fmla="*/ 1056273 h 2165849"/>
                                <a:gd name="connsiteX3" fmla="*/ 9223 w 1402918"/>
                                <a:gd name="connsiteY3" fmla="*/ 597137 h 2165849"/>
                                <a:gd name="connsiteX4" fmla="*/ 530998 w 1402918"/>
                                <a:gd name="connsiteY4" fmla="*/ 502213 h 2165849"/>
                                <a:gd name="connsiteX5" fmla="*/ 602980 w 1402918"/>
                                <a:gd name="connsiteY5" fmla="*/ 0 h 2165849"/>
                                <a:gd name="connsiteX6" fmla="*/ 1402918 w 1402918"/>
                                <a:gd name="connsiteY6" fmla="*/ 0 h 2165849"/>
                                <a:gd name="connsiteX7" fmla="*/ 1400321 w 1402918"/>
                                <a:gd name="connsiteY7" fmla="*/ 866216 h 2165849"/>
                                <a:gd name="connsiteX8" fmla="*/ 1400321 w 1402918"/>
                                <a:gd name="connsiteY8" fmla="*/ 2165849 h 2165849"/>
                                <a:gd name="connsiteX9" fmla="*/ 659029 w 1402918"/>
                                <a:gd name="connsiteY9" fmla="*/ 2165849 h 2165849"/>
                                <a:gd name="connsiteX0" fmla="*/ 660893 w 1404782"/>
                                <a:gd name="connsiteY0" fmla="*/ 2165849 h 2165849"/>
                                <a:gd name="connsiteX1" fmla="*/ 628381 w 1404782"/>
                                <a:gd name="connsiteY1" fmla="*/ 1114461 h 2165849"/>
                                <a:gd name="connsiteX2" fmla="*/ 194731 w 1404782"/>
                                <a:gd name="connsiteY2" fmla="*/ 1056273 h 2165849"/>
                                <a:gd name="connsiteX3" fmla="*/ 11087 w 1404782"/>
                                <a:gd name="connsiteY3" fmla="*/ 597137 h 2165849"/>
                                <a:gd name="connsiteX4" fmla="*/ 532862 w 1404782"/>
                                <a:gd name="connsiteY4" fmla="*/ 502213 h 2165849"/>
                                <a:gd name="connsiteX5" fmla="*/ 604844 w 1404782"/>
                                <a:gd name="connsiteY5" fmla="*/ 0 h 2165849"/>
                                <a:gd name="connsiteX6" fmla="*/ 1404782 w 1404782"/>
                                <a:gd name="connsiteY6" fmla="*/ 0 h 2165849"/>
                                <a:gd name="connsiteX7" fmla="*/ 1402185 w 1404782"/>
                                <a:gd name="connsiteY7" fmla="*/ 866216 h 2165849"/>
                                <a:gd name="connsiteX8" fmla="*/ 1402185 w 1404782"/>
                                <a:gd name="connsiteY8" fmla="*/ 2165849 h 2165849"/>
                                <a:gd name="connsiteX9" fmla="*/ 660893 w 1404782"/>
                                <a:gd name="connsiteY9" fmla="*/ 2165849 h 2165849"/>
                                <a:gd name="connsiteX0" fmla="*/ 661867 w 1405756"/>
                                <a:gd name="connsiteY0" fmla="*/ 2165849 h 2165849"/>
                                <a:gd name="connsiteX1" fmla="*/ 629355 w 1405756"/>
                                <a:gd name="connsiteY1" fmla="*/ 1114461 h 2165849"/>
                                <a:gd name="connsiteX2" fmla="*/ 195705 w 1405756"/>
                                <a:gd name="connsiteY2" fmla="*/ 1056273 h 2165849"/>
                                <a:gd name="connsiteX3" fmla="*/ 12061 w 1405756"/>
                                <a:gd name="connsiteY3" fmla="*/ 597137 h 2165849"/>
                                <a:gd name="connsiteX4" fmla="*/ 533836 w 1405756"/>
                                <a:gd name="connsiteY4" fmla="*/ 502213 h 2165849"/>
                                <a:gd name="connsiteX5" fmla="*/ 605818 w 1405756"/>
                                <a:gd name="connsiteY5" fmla="*/ 0 h 2165849"/>
                                <a:gd name="connsiteX6" fmla="*/ 1405756 w 1405756"/>
                                <a:gd name="connsiteY6" fmla="*/ 0 h 2165849"/>
                                <a:gd name="connsiteX7" fmla="*/ 1403159 w 1405756"/>
                                <a:gd name="connsiteY7" fmla="*/ 866216 h 2165849"/>
                                <a:gd name="connsiteX8" fmla="*/ 1403159 w 1405756"/>
                                <a:gd name="connsiteY8" fmla="*/ 2165849 h 2165849"/>
                                <a:gd name="connsiteX9" fmla="*/ 661867 w 1405756"/>
                                <a:gd name="connsiteY9" fmla="*/ 2165849 h 2165849"/>
                                <a:gd name="connsiteX0" fmla="*/ 663322 w 1407211"/>
                                <a:gd name="connsiteY0" fmla="*/ 2165849 h 2165849"/>
                                <a:gd name="connsiteX1" fmla="*/ 665993 w 1407211"/>
                                <a:gd name="connsiteY1" fmla="*/ 1164881 h 2165849"/>
                                <a:gd name="connsiteX2" fmla="*/ 197160 w 1407211"/>
                                <a:gd name="connsiteY2" fmla="*/ 1056273 h 2165849"/>
                                <a:gd name="connsiteX3" fmla="*/ 13516 w 1407211"/>
                                <a:gd name="connsiteY3" fmla="*/ 597137 h 2165849"/>
                                <a:gd name="connsiteX4" fmla="*/ 535291 w 1407211"/>
                                <a:gd name="connsiteY4" fmla="*/ 502213 h 2165849"/>
                                <a:gd name="connsiteX5" fmla="*/ 607273 w 1407211"/>
                                <a:gd name="connsiteY5" fmla="*/ 0 h 2165849"/>
                                <a:gd name="connsiteX6" fmla="*/ 1407211 w 1407211"/>
                                <a:gd name="connsiteY6" fmla="*/ 0 h 2165849"/>
                                <a:gd name="connsiteX7" fmla="*/ 1404614 w 1407211"/>
                                <a:gd name="connsiteY7" fmla="*/ 866216 h 2165849"/>
                                <a:gd name="connsiteX8" fmla="*/ 1404614 w 1407211"/>
                                <a:gd name="connsiteY8" fmla="*/ 2165849 h 2165849"/>
                                <a:gd name="connsiteX9" fmla="*/ 663322 w 1407211"/>
                                <a:gd name="connsiteY9" fmla="*/ 2165849 h 2165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07211" h="2165849">
                                  <a:moveTo>
                                    <a:pt x="663322" y="2165849"/>
                                  </a:moveTo>
                                  <a:cubicBezTo>
                                    <a:pt x="538850" y="1987100"/>
                                    <a:pt x="743687" y="1349810"/>
                                    <a:pt x="665993" y="1164881"/>
                                  </a:cubicBezTo>
                                  <a:cubicBezTo>
                                    <a:pt x="588299" y="979952"/>
                                    <a:pt x="305906" y="1150897"/>
                                    <a:pt x="197160" y="1056273"/>
                                  </a:cubicBezTo>
                                  <a:cubicBezTo>
                                    <a:pt x="88414" y="961649"/>
                                    <a:pt x="-42839" y="689480"/>
                                    <a:pt x="13516" y="597137"/>
                                  </a:cubicBezTo>
                                  <a:cubicBezTo>
                                    <a:pt x="69871" y="504794"/>
                                    <a:pt x="436332" y="601736"/>
                                    <a:pt x="535291" y="502213"/>
                                  </a:cubicBezTo>
                                  <a:cubicBezTo>
                                    <a:pt x="634250" y="402690"/>
                                    <a:pt x="605711" y="280021"/>
                                    <a:pt x="607273" y="0"/>
                                  </a:cubicBezTo>
                                  <a:lnTo>
                                    <a:pt x="1407211" y="0"/>
                                  </a:lnTo>
                                  <a:cubicBezTo>
                                    <a:pt x="1406345" y="288739"/>
                                    <a:pt x="1405480" y="577477"/>
                                    <a:pt x="1404614" y="866216"/>
                                  </a:cubicBezTo>
                                  <a:lnTo>
                                    <a:pt x="1404614" y="2165849"/>
                                  </a:lnTo>
                                  <a:lnTo>
                                    <a:pt x="663322" y="2165849"/>
                                  </a:ln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ext Box 53"/>
                          <wps:cNvSpPr txBox="1"/>
                          <wps:spPr>
                            <a:xfrm>
                              <a:off x="2077656" y="1898248"/>
                              <a:ext cx="1251366" cy="323470"/>
                            </a:xfrm>
                            <a:prstGeom prst="rect">
                              <a:avLst/>
                            </a:prstGeom>
                            <a:noFill/>
                            <a:ln w="6350">
                              <a:noFill/>
                            </a:ln>
                          </wps:spPr>
                          <wps:txbx>
                            <w:txbxContent>
                              <w:p w14:paraId="6B6F080B" w14:textId="53628A29" w:rsidR="00527F13" w:rsidRPr="00FE4022" w:rsidRDefault="00527F13" w:rsidP="006B3F90">
                                <w:pPr>
                                  <w:jc w:val="center"/>
                                  <w:rPr>
                                    <w:rFonts w:ascii="Gotham Bold" w:hAnsi="Gotham Bold"/>
                                    <w:sz w:val="28"/>
                                  </w:rPr>
                                </w:pPr>
                                <w:r>
                                  <w:rPr>
                                    <w:rFonts w:ascii="Gotham Bold" w:hAnsi="Gotham Bold"/>
                                    <w:sz w:val="28"/>
                                  </w:rPr>
                                  <w:t>L16,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 name="Oval 205"/>
                        <wps:cNvSpPr/>
                        <wps:spPr>
                          <a:xfrm>
                            <a:off x="306729" y="1689904"/>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C8353" w14:textId="77777777" w:rsidR="00527F13" w:rsidRPr="0096251B" w:rsidRDefault="00527F13" w:rsidP="00AD4410">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7" name="Oval 207"/>
                        <wps:cNvSpPr/>
                        <wps:spPr>
                          <a:xfrm>
                            <a:off x="370390" y="607671"/>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6302AB" w14:textId="77777777" w:rsidR="00527F13" w:rsidRPr="0096251B" w:rsidRDefault="00527F13" w:rsidP="00AD4410">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8" name="Oval 208"/>
                        <wps:cNvSpPr/>
                        <wps:spPr>
                          <a:xfrm>
                            <a:off x="925974" y="491924"/>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85912" w14:textId="3F6EA2AC" w:rsidR="00527F13" w:rsidRPr="0096251B" w:rsidRDefault="00527F13" w:rsidP="00AD4410">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 name="Oval 210"/>
                        <wps:cNvSpPr/>
                        <wps:spPr>
                          <a:xfrm>
                            <a:off x="816015" y="787079"/>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795C4" w14:textId="3CF16916" w:rsidR="00527F13" w:rsidRPr="0096251B" w:rsidRDefault="00527F13" w:rsidP="00AD4410">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 name="Oval 211"/>
                        <wps:cNvSpPr/>
                        <wps:spPr>
                          <a:xfrm>
                            <a:off x="850739" y="1331089"/>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B0F264" w14:textId="4A7362CE" w:rsidR="00527F13" w:rsidRPr="0096251B" w:rsidRDefault="00527F13" w:rsidP="00196D87">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5" name="Oval 215"/>
                        <wps:cNvSpPr/>
                        <wps:spPr>
                          <a:xfrm>
                            <a:off x="1562582" y="1238491"/>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9EEA2D" w14:textId="77777777" w:rsidR="00527F13" w:rsidRPr="0096251B" w:rsidRDefault="00527F13" w:rsidP="00A36188">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6" name="Oval 216"/>
                        <wps:cNvSpPr/>
                        <wps:spPr>
                          <a:xfrm>
                            <a:off x="2187615" y="1238491"/>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9A32A" w14:textId="77777777" w:rsidR="00527F13" w:rsidRPr="0096251B" w:rsidRDefault="00527F13" w:rsidP="00A36188">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8" name="Oval 218"/>
                        <wps:cNvSpPr/>
                        <wps:spPr>
                          <a:xfrm>
                            <a:off x="1290577" y="1724628"/>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ED6AC" w14:textId="71F00103" w:rsidR="00527F13" w:rsidRPr="0096251B" w:rsidRDefault="00527F13" w:rsidP="00A36188">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9" name="Oval 219"/>
                        <wps:cNvSpPr/>
                        <wps:spPr>
                          <a:xfrm>
                            <a:off x="1973483" y="1724628"/>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357770" w14:textId="77777777" w:rsidR="00527F13" w:rsidRPr="0096251B" w:rsidRDefault="00527F13" w:rsidP="00A36188">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3" name="Oval 223"/>
                        <wps:cNvSpPr/>
                        <wps:spPr>
                          <a:xfrm>
                            <a:off x="1904035" y="1244279"/>
                            <a:ext cx="217503"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C55DFA" w14:textId="4489A247" w:rsidR="00527F13" w:rsidRPr="0096251B" w:rsidRDefault="00527F13" w:rsidP="00A36188">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42992AB" id="Group 225" o:spid="_x0000_s1040" style="position:absolute;left:0;text-align:left;margin-left:223.75pt;margin-top:6.55pt;width:262.1pt;height:175pt;z-index:251658248" coordsize="33286,2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">
                <v:group id="Group 204" o:spid="_x0000_s1041" style="position:absolute;width:33286;height:22225" coordsize="3329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Picture 203" o:spid="_x0000_s1042" type="#_x0000_t75" style="position:absolute;width:30899;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">
                    <v:imagedata r:id="rId35" o:title="" cropleft="139f" cropright="28363f"/>
                  </v:shape>
                  <v:shape id="Rectangle 46" o:spid="_x0000_s1043" style="position:absolute;left:16841;top:289;width:14067;height:21658;visibility:visible;mso-wrap-style:square;v-text-anchor:middle" coordsize="1407211,21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" path="m663322,2165849v-124472,-178749,80365,-816039,2671,-1000968c588299,979952,305906,1150897,197160,1056273,88414,961649,-42839,689480,13516,597137v56355,-92343,422816,4599,521775,-94924c634250,402690,605711,280021,607273,r799938,c1406345,288739,1405480,577477,1404614,866216r,1299633l663322,2165849xe" fillcolor="#f8f8f8 [3212]" stroked="f" strokeweight="1pt">
                    <v:fill opacity="54484f"/>
                    <v:stroke joinstyle="miter"/>
                    <v:path arrowok="t" o:connecttype="custom" o:connectlocs="663117,2165780;665788,1164844;197099,1056239;13512,597118;535126,502197;607086,0;1406777,0;1404181,866188;1404181,2165780;663117,2165780" o:connectangles="0,0,0,0,0,0,0,0,0,0"/>
                  </v:shape>
                  <v:shape id="Text Box 53" o:spid="_x0000_s1044" type="#_x0000_t202" style="position:absolute;left:20776;top:18982;width:12514;height:3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6B6F080B" w14:textId="53628A29" w:rsidR="00527F13" w:rsidRPr="00FE4022" w:rsidRDefault="00527F13" w:rsidP="006B3F90">
                          <w:pPr>
                            <w:jc w:val="center"/>
                            <w:rPr>
                              <w:rFonts w:ascii="Gotham Bold" w:hAnsi="Gotham Bold"/>
                              <w:sz w:val="28"/>
                            </w:rPr>
                          </w:pPr>
                          <w:r>
                            <w:rPr>
                              <w:rFonts w:ascii="Gotham Bold" w:hAnsi="Gotham Bold"/>
                              <w:sz w:val="28"/>
                            </w:rPr>
                            <w:t>L16, G2</w:t>
                          </w:r>
                        </w:p>
                      </w:txbxContent>
                    </v:textbox>
                  </v:shape>
                </v:group>
                <v:oval id="Oval 205" o:spid="_x0000_s1045" style="position:absolute;left:3067;top:16899;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" fillcolor="#d70902 [3205]" strokecolor="#d70902 [3205]" strokeweight="1pt">
                  <v:fill opacity="41891f"/>
                  <v:stroke joinstyle="miter"/>
                  <v:textbox inset="0,0,0,0">
                    <w:txbxContent>
                      <w:p w14:paraId="16AC8353" w14:textId="77777777" w:rsidR="00527F13" w:rsidRPr="0096251B" w:rsidRDefault="00527F13" w:rsidP="00AD4410">
                        <w:pPr>
                          <w:jc w:val="center"/>
                          <w:rPr>
                            <w:rFonts w:ascii="Gotham Bold" w:hAnsi="Gotham Bold"/>
                          </w:rPr>
                        </w:pPr>
                        <w:r w:rsidRPr="0096251B">
                          <w:rPr>
                            <w:rFonts w:ascii="Gotham Bold" w:hAnsi="Gotham Bold"/>
                          </w:rPr>
                          <w:t>1</w:t>
                        </w:r>
                      </w:p>
                    </w:txbxContent>
                  </v:textbox>
                </v:oval>
                <v:oval id="Oval 207" o:spid="_x0000_s1046" style="position:absolute;left:3703;top:607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" fillcolor="#d70902 [3205]" strokecolor="#d70902 [3205]" strokeweight="1pt">
                  <v:fill opacity="41891f"/>
                  <v:stroke joinstyle="miter"/>
                  <v:textbox inset="0,0,0,0">
                    <w:txbxContent>
                      <w:p w14:paraId="4A6302AB" w14:textId="77777777" w:rsidR="00527F13" w:rsidRPr="0096251B" w:rsidRDefault="00527F13" w:rsidP="00AD4410">
                        <w:pPr>
                          <w:jc w:val="center"/>
                          <w:rPr>
                            <w:rFonts w:ascii="Gotham Bold" w:hAnsi="Gotham Bold"/>
                          </w:rPr>
                        </w:pPr>
                        <w:r>
                          <w:rPr>
                            <w:rFonts w:ascii="Gotham Bold" w:hAnsi="Gotham Bold"/>
                          </w:rPr>
                          <w:t>2</w:t>
                        </w:r>
                      </w:p>
                    </w:txbxContent>
                  </v:textbox>
                </v:oval>
                <v:oval id="Oval 208" o:spid="_x0000_s1047" style="position:absolute;left:9259;top:4919;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" fillcolor="#d70902 [3205]" strokecolor="#d70902 [3205]" strokeweight="1pt">
                  <v:fill opacity="41891f"/>
                  <v:stroke joinstyle="miter"/>
                  <v:textbox inset="0,0,0,0">
                    <w:txbxContent>
                      <w:p w14:paraId="50385912" w14:textId="3F6EA2AC" w:rsidR="00527F13" w:rsidRPr="0096251B" w:rsidRDefault="00527F13" w:rsidP="00AD4410">
                        <w:pPr>
                          <w:jc w:val="center"/>
                          <w:rPr>
                            <w:rFonts w:ascii="Gotham Bold" w:hAnsi="Gotham Bold"/>
                          </w:rPr>
                        </w:pPr>
                        <w:r>
                          <w:rPr>
                            <w:rFonts w:ascii="Gotham Bold" w:hAnsi="Gotham Bold"/>
                          </w:rPr>
                          <w:t>3</w:t>
                        </w:r>
                      </w:p>
                    </w:txbxContent>
                  </v:textbox>
                </v:oval>
                <v:oval id="Oval 210" o:spid="_x0000_s1048" style="position:absolute;left:8160;top:7870;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" fillcolor="#d70902 [3205]" strokecolor="#d70902 [3205]" strokeweight="1pt">
                  <v:fill opacity="41891f"/>
                  <v:stroke joinstyle="miter"/>
                  <v:textbox inset="0,0,0,0">
                    <w:txbxContent>
                      <w:p w14:paraId="5C2795C4" w14:textId="3CF16916" w:rsidR="00527F13" w:rsidRPr="0096251B" w:rsidRDefault="00527F13" w:rsidP="00AD4410">
                        <w:pPr>
                          <w:jc w:val="center"/>
                          <w:rPr>
                            <w:rFonts w:ascii="Gotham Bold" w:hAnsi="Gotham Bold"/>
                          </w:rPr>
                        </w:pPr>
                        <w:r>
                          <w:rPr>
                            <w:rFonts w:ascii="Gotham Bold" w:hAnsi="Gotham Bold"/>
                          </w:rPr>
                          <w:t>4</w:t>
                        </w:r>
                      </w:p>
                    </w:txbxContent>
                  </v:textbox>
                </v:oval>
                <v:oval id="Oval 211" o:spid="_x0000_s1049" style="position:absolute;left:8507;top:13310;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" fillcolor="#d70902 [3205]" strokecolor="#d70902 [3205]" strokeweight="1pt">
                  <v:fill opacity="41891f"/>
                  <v:stroke joinstyle="miter"/>
                  <v:textbox inset="0,0,0,0">
                    <w:txbxContent>
                      <w:p w14:paraId="40B0F264" w14:textId="4A7362CE" w:rsidR="00527F13" w:rsidRPr="0096251B" w:rsidRDefault="00527F13" w:rsidP="00196D87">
                        <w:pPr>
                          <w:jc w:val="center"/>
                          <w:rPr>
                            <w:rFonts w:ascii="Gotham Bold" w:hAnsi="Gotham Bold"/>
                          </w:rPr>
                        </w:pPr>
                        <w:r>
                          <w:rPr>
                            <w:rFonts w:ascii="Gotham Bold" w:hAnsi="Gotham Bold"/>
                          </w:rPr>
                          <w:t>5</w:t>
                        </w:r>
                      </w:p>
                    </w:txbxContent>
                  </v:textbox>
                </v:oval>
                <v:oval id="Oval 215" o:spid="_x0000_s1050" style="position:absolute;left:15625;top:12384;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" fillcolor="#d70902 [3205]" strokecolor="#d70902 [3205]" strokeweight="1pt">
                  <v:fill opacity="41891f"/>
                  <v:stroke joinstyle="miter"/>
                  <v:textbox inset="0,0,0,0">
                    <w:txbxContent>
                      <w:p w14:paraId="799EEA2D" w14:textId="77777777" w:rsidR="00527F13" w:rsidRPr="0096251B" w:rsidRDefault="00527F13" w:rsidP="00A36188">
                        <w:pPr>
                          <w:jc w:val="center"/>
                          <w:rPr>
                            <w:rFonts w:ascii="Gotham Bold" w:hAnsi="Gotham Bold"/>
                          </w:rPr>
                        </w:pPr>
                        <w:r>
                          <w:rPr>
                            <w:rFonts w:ascii="Gotham Bold" w:hAnsi="Gotham Bold"/>
                          </w:rPr>
                          <w:t>6</w:t>
                        </w:r>
                      </w:p>
                    </w:txbxContent>
                  </v:textbox>
                </v:oval>
                <v:oval id="Oval 216" o:spid="_x0000_s1051" style="position:absolute;left:21876;top:12384;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" fillcolor="#d70902 [3205]" strokecolor="#d70902 [3205]" strokeweight="1pt">
                  <v:fill opacity="41891f"/>
                  <v:stroke joinstyle="miter"/>
                  <v:textbox inset="0,0,0,0">
                    <w:txbxContent>
                      <w:p w14:paraId="0CE9A32A" w14:textId="77777777" w:rsidR="00527F13" w:rsidRPr="0096251B" w:rsidRDefault="00527F13" w:rsidP="00A36188">
                        <w:pPr>
                          <w:jc w:val="center"/>
                          <w:rPr>
                            <w:rFonts w:ascii="Gotham Bold" w:hAnsi="Gotham Bold"/>
                          </w:rPr>
                        </w:pPr>
                        <w:r>
                          <w:rPr>
                            <w:rFonts w:ascii="Gotham Bold" w:hAnsi="Gotham Bold"/>
                          </w:rPr>
                          <w:t>6</w:t>
                        </w:r>
                      </w:p>
                    </w:txbxContent>
                  </v:textbox>
                </v:oval>
                <v:oval id="Oval 218" o:spid="_x0000_s1052" style="position:absolute;left:12905;top:1724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" fillcolor="#d70902 [3205]" strokecolor="#d70902 [3205]" strokeweight="1pt">
                  <v:fill opacity="41891f"/>
                  <v:stroke joinstyle="miter"/>
                  <v:textbox inset="0,0,0,0">
                    <w:txbxContent>
                      <w:p w14:paraId="54EED6AC" w14:textId="71F00103" w:rsidR="00527F13" w:rsidRPr="0096251B" w:rsidRDefault="00527F13" w:rsidP="00A36188">
                        <w:pPr>
                          <w:jc w:val="center"/>
                          <w:rPr>
                            <w:rFonts w:ascii="Gotham Bold" w:hAnsi="Gotham Bold"/>
                          </w:rPr>
                        </w:pPr>
                        <w:r>
                          <w:rPr>
                            <w:rFonts w:ascii="Gotham Bold" w:hAnsi="Gotham Bold"/>
                          </w:rPr>
                          <w:t>7</w:t>
                        </w:r>
                      </w:p>
                    </w:txbxContent>
                  </v:textbox>
                </v:oval>
                <v:oval id="Oval 219" o:spid="_x0000_s1053" style="position:absolute;left:19734;top:1724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" fillcolor="#d70902 [3205]" strokecolor="#d70902 [3205]" strokeweight="1pt">
                  <v:fill opacity="41891f"/>
                  <v:stroke joinstyle="miter"/>
                  <v:textbox inset="0,0,0,0">
                    <w:txbxContent>
                      <w:p w14:paraId="2A357770" w14:textId="77777777" w:rsidR="00527F13" w:rsidRPr="0096251B" w:rsidRDefault="00527F13" w:rsidP="00A36188">
                        <w:pPr>
                          <w:jc w:val="center"/>
                          <w:rPr>
                            <w:rFonts w:ascii="Gotham Bold" w:hAnsi="Gotham Bold"/>
                          </w:rPr>
                        </w:pPr>
                        <w:r>
                          <w:rPr>
                            <w:rFonts w:ascii="Gotham Bold" w:hAnsi="Gotham Bold"/>
                          </w:rPr>
                          <w:t>7</w:t>
                        </w:r>
                      </w:p>
                    </w:txbxContent>
                  </v:textbox>
                </v:oval>
                <v:oval id="Oval 223" o:spid="_x0000_s1054" style="position:absolute;left:19040;top:12442;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" fillcolor="#d70902 [3205]" strokecolor="#d70902 [3205]" strokeweight="1pt">
                  <v:fill opacity="41891f"/>
                  <v:stroke joinstyle="miter"/>
                  <v:textbox inset="0,0,0,0">
                    <w:txbxContent>
                      <w:p w14:paraId="12C55DFA" w14:textId="4489A247" w:rsidR="00527F13" w:rsidRPr="0096251B" w:rsidRDefault="00527F13" w:rsidP="00A36188">
                        <w:pPr>
                          <w:jc w:val="center"/>
                          <w:rPr>
                            <w:rFonts w:ascii="Gotham Bold" w:hAnsi="Gotham Bold"/>
                          </w:rPr>
                        </w:pPr>
                        <w:r>
                          <w:rPr>
                            <w:rFonts w:ascii="Gotham Bold" w:hAnsi="Gotham Bold"/>
                          </w:rPr>
                          <w:t>8</w:t>
                        </w:r>
                      </w:p>
                    </w:txbxContent>
                  </v:textbox>
                </v:oval>
                <w10:wrap type="topAndBottom"/>
              </v:group>
            </w:pict>
          </mc:Fallback>
        </mc:AlternateContent>
      </w: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5A5DE4" w14:paraId="23FA7E05"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4D415306" w14:textId="070249BB" w:rsidR="005A5DE4" w:rsidRPr="00285111" w:rsidRDefault="005A5DE4" w:rsidP="00F4486F">
            <w:pPr>
              <w:pStyle w:val="00bodytext"/>
              <w:jc w:val="center"/>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5E1ADEB3" w14:textId="5BE52D50" w:rsidR="005A5DE4" w:rsidRPr="00D53FC2" w:rsidRDefault="006725DA" w:rsidP="006725DA">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This section provides EMI filtering for the power inlet, contains the main fuse, and is the first stage of the main power supply when the system is on</w:t>
            </w:r>
            <w:r>
              <w:rPr>
                <w:b w:val="0"/>
                <w:color w:val="auto"/>
                <w:sz w:val="20"/>
                <w:szCs w:val="20"/>
              </w:rPr>
              <w:t>.</w:t>
            </w:r>
          </w:p>
        </w:tc>
      </w:tr>
    </w:tbl>
    <w:p w14:paraId="385BE39E" w14:textId="77777777" w:rsidR="006725DA" w:rsidRDefault="006725DA" w:rsidP="00D53FC2">
      <w:pPr>
        <w:pStyle w:val="00bodytext"/>
      </w:pPr>
    </w:p>
    <w:p w14:paraId="2DC8C698" w14:textId="1A7FEAB5" w:rsidR="00285111" w:rsidRDefault="008B3861" w:rsidP="00D53FC2">
      <w:pPr>
        <w:pStyle w:val="00bodytext"/>
      </w:pPr>
      <w:r>
        <w:t xml:space="preserve">AC power is supplied from the IEC power inlet, located in the IO panel </w:t>
      </w:r>
      <w:r w:rsidR="00987DBC">
        <w:t>(all except L32) or product housing (L32)</w:t>
      </w:r>
      <w:r w:rsidR="00905518">
        <w:t xml:space="preserve">, and tied to line/neutral connections on CN1 </w:t>
      </w:r>
      <w:r w:rsidR="0075061B">
        <w:t xml:space="preserve">(L8, L32, G1) </w:t>
      </w:r>
      <w:r w:rsidR="002353BF">
        <w:t>or</w:t>
      </w:r>
      <w:r w:rsidR="0075061B">
        <w:t xml:space="preserve"> J4 (L16, G2). </w:t>
      </w:r>
      <w:r w:rsidR="00987DBC">
        <w:t xml:space="preserve">The IEC earth ground connection is tied to a safety ground point on the panel (all except L32) or the </w:t>
      </w:r>
      <w:r w:rsidR="006E469D">
        <w:t xml:space="preserve">aluminum heatsink/array base assembly (L32). Additional AC line, neutral, and ground connections are made in the L32 for </w:t>
      </w:r>
      <w:proofErr w:type="spellStart"/>
      <w:r w:rsidR="006E469D">
        <w:t>SubMatch</w:t>
      </w:r>
      <w:proofErr w:type="spellEnd"/>
      <w:r w:rsidR="006E469D">
        <w:t xml:space="preserve"> power.</w:t>
      </w:r>
    </w:p>
    <w:p w14:paraId="6B39EB57" w14:textId="0C2FF44A" w:rsidR="0075061B" w:rsidRDefault="007F3C7A" w:rsidP="00D53FC2">
      <w:pPr>
        <w:pStyle w:val="00bodytext"/>
      </w:pPr>
      <w:r>
        <w:t xml:space="preserve">Varistor </w:t>
      </w:r>
      <w:r w:rsidR="002353BF">
        <w:t>RT2</w:t>
      </w:r>
      <w:r w:rsidR="005A2701">
        <w:t xml:space="preserve"> </w:t>
      </w:r>
      <w:r w:rsidR="005E6733" w:rsidRPr="005E6733">
        <w:rPr>
          <w:rFonts w:ascii="Gotham Bold" w:hAnsi="Gotham Bold"/>
          <w:color w:val="D70902" w:themeColor="accent2"/>
        </w:rPr>
        <w:t>(1)</w:t>
      </w:r>
      <w:r w:rsidR="002353BF">
        <w:t xml:space="preserve"> (L8, L32, G1) or </w:t>
      </w:r>
      <w:r>
        <w:t>RT1</w:t>
      </w:r>
      <w:r w:rsidR="002353BF">
        <w:t xml:space="preserve"> (L16, G2)</w:t>
      </w:r>
      <w:r>
        <w:t xml:space="preserve"> serves as a voltage surge suppressor, and clamps </w:t>
      </w:r>
      <w:r w:rsidR="006D4630">
        <w:t xml:space="preserve">if excessive voltage transients are present, causing fuse F1 to open. Resistors </w:t>
      </w:r>
      <w:r w:rsidR="00BE7641">
        <w:t xml:space="preserve">R4, R10, etc. (L8, L32, G1) or R164, R166, etc. (L16, G2) </w:t>
      </w:r>
      <w:r w:rsidR="00B911A3">
        <w:t xml:space="preserve">bleed charge stored in X-capacitors and Y-capacitors CX1, CY1, etc. </w:t>
      </w:r>
      <w:r w:rsidR="00817435">
        <w:t>to prevent voltage from being present at the IEC power inlet when the power cord is removed.</w:t>
      </w:r>
    </w:p>
    <w:p w14:paraId="5FB6773F" w14:textId="74F6EA2B" w:rsidR="00817435" w:rsidRDefault="00817435" w:rsidP="00D53FC2">
      <w:pPr>
        <w:pStyle w:val="00bodytext"/>
      </w:pPr>
      <w:r>
        <w:t xml:space="preserve">X-capacitors and Y-capacitors, in conjunction with </w:t>
      </w:r>
      <w:r w:rsidR="00356C63">
        <w:t xml:space="preserve">common-mode chokes L2, L3, L7 (L8, L32, G1) </w:t>
      </w:r>
      <w:r w:rsidR="005A544C">
        <w:t>or</w:t>
      </w:r>
      <w:r w:rsidR="009A71D7">
        <w:t xml:space="preserve"> L4, L5, L6, L9 (L16, G2), form a filter</w:t>
      </w:r>
      <w:r w:rsidR="005E6733">
        <w:t xml:space="preserve"> </w:t>
      </w:r>
      <w:r w:rsidR="005E6733" w:rsidRPr="005E6733">
        <w:rPr>
          <w:rFonts w:ascii="Gotham Bold" w:hAnsi="Gotham Bold"/>
          <w:color w:val="D70902" w:themeColor="accent2"/>
        </w:rPr>
        <w:t>(</w:t>
      </w:r>
      <w:r w:rsidR="005E6733">
        <w:rPr>
          <w:rFonts w:ascii="Gotham Bold" w:hAnsi="Gotham Bold"/>
          <w:color w:val="D70902" w:themeColor="accent2"/>
        </w:rPr>
        <w:t>2</w:t>
      </w:r>
      <w:r w:rsidR="005E6733" w:rsidRPr="005E6733">
        <w:rPr>
          <w:rFonts w:ascii="Gotham Bold" w:hAnsi="Gotham Bold"/>
          <w:color w:val="D70902" w:themeColor="accent2"/>
        </w:rPr>
        <w:t>)</w:t>
      </w:r>
      <w:r w:rsidR="009A71D7">
        <w:t xml:space="preserve"> to reduce </w:t>
      </w:r>
      <w:r w:rsidR="00BA11B9">
        <w:t xml:space="preserve">conducted emissions at the AC inlet port for regulatory purposes. The capacitors and chokes are installed differently per product variant, </w:t>
      </w:r>
      <w:r w:rsidR="00685E59">
        <w:t xml:space="preserve">and the L2/L7 pair (L8, L32, G1) </w:t>
      </w:r>
      <w:r w:rsidR="005A544C">
        <w:t>or</w:t>
      </w:r>
      <w:r w:rsidR="00685E59">
        <w:t xml:space="preserve"> L6/L9 pair (L16, G2) are dual-footprint configurations </w:t>
      </w:r>
      <w:r w:rsidR="004A582A">
        <w:t>to allow the proper turns, core size, and component height for each product variant.</w:t>
      </w:r>
    </w:p>
    <w:p w14:paraId="6B7E4109" w14:textId="2B4F863E" w:rsidR="004A582A" w:rsidRDefault="004A582A" w:rsidP="00D53FC2">
      <w:pPr>
        <w:pStyle w:val="00bodytext"/>
      </w:pPr>
      <w:r>
        <w:t>Inrush limiting is provided by either an NTC</w:t>
      </w:r>
      <w:r w:rsidR="005E6733">
        <w:t xml:space="preserve"> </w:t>
      </w:r>
      <w:r w:rsidR="001C6DE0">
        <w:t xml:space="preserve">RT1 </w:t>
      </w:r>
      <w:r w:rsidR="00FC120C" w:rsidRPr="005E6733">
        <w:rPr>
          <w:rFonts w:ascii="Gotham Bold" w:hAnsi="Gotham Bold"/>
          <w:color w:val="D70902" w:themeColor="accent2"/>
        </w:rPr>
        <w:t>(</w:t>
      </w:r>
      <w:r w:rsidR="00FC120C">
        <w:rPr>
          <w:rFonts w:ascii="Gotham Bold" w:hAnsi="Gotham Bold"/>
          <w:color w:val="D70902" w:themeColor="accent2"/>
        </w:rPr>
        <w:t>3</w:t>
      </w:r>
      <w:r w:rsidR="00FC120C" w:rsidRPr="005E6733">
        <w:rPr>
          <w:rFonts w:ascii="Gotham Bold" w:hAnsi="Gotham Bold"/>
          <w:color w:val="D70902" w:themeColor="accent2"/>
        </w:rPr>
        <w:t>)</w:t>
      </w:r>
      <w:r w:rsidR="00FC120C">
        <w:t xml:space="preserve"> </w:t>
      </w:r>
      <w:r w:rsidR="001C6DE0">
        <w:t>(L8, L32, G1) or an NTC RT2</w:t>
      </w:r>
      <w:r w:rsidR="00FC120C">
        <w:t xml:space="preserve"> </w:t>
      </w:r>
      <w:r w:rsidR="00FC120C" w:rsidRPr="005E6733">
        <w:rPr>
          <w:rFonts w:ascii="Gotham Bold" w:hAnsi="Gotham Bold"/>
          <w:color w:val="D70902" w:themeColor="accent2"/>
        </w:rPr>
        <w:t>(</w:t>
      </w:r>
      <w:r w:rsidR="00FC120C">
        <w:rPr>
          <w:rFonts w:ascii="Gotham Bold" w:hAnsi="Gotham Bold"/>
          <w:color w:val="D70902" w:themeColor="accent2"/>
        </w:rPr>
        <w:t>3</w:t>
      </w:r>
      <w:r w:rsidR="00FC120C" w:rsidRPr="005E6733">
        <w:rPr>
          <w:rFonts w:ascii="Gotham Bold" w:hAnsi="Gotham Bold"/>
          <w:color w:val="D70902" w:themeColor="accent2"/>
        </w:rPr>
        <w:t>)</w:t>
      </w:r>
      <w:r w:rsidR="001C6DE0">
        <w:t xml:space="preserve"> and relay </w:t>
      </w:r>
      <w:r w:rsidR="00BB3CBE">
        <w:t xml:space="preserve">K1 </w:t>
      </w:r>
      <w:r w:rsidR="00FC120C" w:rsidRPr="005E6733">
        <w:rPr>
          <w:rFonts w:ascii="Gotham Bold" w:hAnsi="Gotham Bold"/>
          <w:color w:val="D70902" w:themeColor="accent2"/>
        </w:rPr>
        <w:t>(</w:t>
      </w:r>
      <w:r w:rsidR="00FC120C">
        <w:rPr>
          <w:rFonts w:ascii="Gotham Bold" w:hAnsi="Gotham Bold"/>
          <w:color w:val="D70902" w:themeColor="accent2"/>
        </w:rPr>
        <w:t>4</w:t>
      </w:r>
      <w:r w:rsidR="00FC120C" w:rsidRPr="005E6733">
        <w:rPr>
          <w:rFonts w:ascii="Gotham Bold" w:hAnsi="Gotham Bold"/>
          <w:color w:val="D70902" w:themeColor="accent2"/>
        </w:rPr>
        <w:t>)</w:t>
      </w:r>
      <w:r w:rsidR="00FC120C">
        <w:t xml:space="preserve"> </w:t>
      </w:r>
      <w:r w:rsidR="00BB3CBE">
        <w:t xml:space="preserve">(L16, G2). In the former case, </w:t>
      </w:r>
      <w:r w:rsidR="005A68FD">
        <w:t xml:space="preserve">the NTC’s resistance is high when cold (acting as a resistor and limiting inrush current to the downstream bulk capacitors) but decreases when warm (once </w:t>
      </w:r>
      <w:r w:rsidR="009D260F">
        <w:t xml:space="preserve">power demand ramps up as the system turns on) so that the required system power can be sourced without excessive dissipation in the NTC. In the latter case, the </w:t>
      </w:r>
      <w:r w:rsidR="007B5259">
        <w:t xml:space="preserve">NTC still acts to limit inrush current when the system is in Standby mode, but the </w:t>
      </w:r>
      <w:r w:rsidR="009D260F">
        <w:t xml:space="preserve">relay is </w:t>
      </w:r>
      <w:r w:rsidR="0069639F">
        <w:t>closed by the P_VCC signal</w:t>
      </w:r>
      <w:r w:rsidR="00B02865">
        <w:t xml:space="preserve"> turning on (when the system moves from the Standby to the On power state and the microcontroller sends a logic-high ON_STBY signal)</w:t>
      </w:r>
      <w:r w:rsidR="007B5259">
        <w:t xml:space="preserve"> to bypass the NTC and prevent the higher power demand of the L16 and G2 from causing excessive dissipation in the NTC.</w:t>
      </w:r>
    </w:p>
    <w:p w14:paraId="755F455A" w14:textId="6FCEA54C" w:rsidR="003B3012" w:rsidRDefault="005728E1" w:rsidP="00D53FC2">
      <w:pPr>
        <w:pStyle w:val="00bodytext"/>
      </w:pPr>
      <w:r>
        <w:t xml:space="preserve">Bridge BD1 </w:t>
      </w:r>
      <w:r w:rsidR="00FC120C" w:rsidRPr="005E6733">
        <w:rPr>
          <w:rFonts w:ascii="Gotham Bold" w:hAnsi="Gotham Bold"/>
          <w:color w:val="D70902" w:themeColor="accent2"/>
        </w:rPr>
        <w:t>(</w:t>
      </w:r>
      <w:r w:rsidR="00FC120C">
        <w:rPr>
          <w:rFonts w:ascii="Gotham Bold" w:hAnsi="Gotham Bold"/>
          <w:color w:val="D70902" w:themeColor="accent2"/>
        </w:rPr>
        <w:t>5</w:t>
      </w:r>
      <w:r w:rsidR="00FC120C" w:rsidRPr="005E6733">
        <w:rPr>
          <w:rFonts w:ascii="Gotham Bold" w:hAnsi="Gotham Bold"/>
          <w:color w:val="D70902" w:themeColor="accent2"/>
        </w:rPr>
        <w:t>)</w:t>
      </w:r>
      <w:r w:rsidR="00FC120C">
        <w:t xml:space="preserve"> </w:t>
      </w:r>
      <w:r>
        <w:t xml:space="preserve">rectifies the AC line voltage. PFC controller IC </w:t>
      </w:r>
      <w:r w:rsidR="005A544C">
        <w:t xml:space="preserve">U1 (L8, L32, G1) or </w:t>
      </w:r>
      <w:r>
        <w:t xml:space="preserve">U7 </w:t>
      </w:r>
      <w:r w:rsidR="005A544C">
        <w:t>(L16, G2)</w:t>
      </w:r>
      <w:r w:rsidR="005A062D">
        <w:t xml:space="preserve"> controls a two-phase interleaved Power Factor Correction boost converter to provide a regulated </w:t>
      </w:r>
      <w:r w:rsidR="00EB2B54">
        <w:t xml:space="preserve">rail at PFC-OUT. </w:t>
      </w:r>
      <w:r w:rsidR="00F15CE8">
        <w:t xml:space="preserve">Feed-forward (VAC) and feedback (PFC-OUT) voltages are provided to the controller IC when the system is </w:t>
      </w:r>
      <w:r w:rsidR="00CB7AAC">
        <w:t xml:space="preserve">in ON mode, via FETs </w:t>
      </w:r>
      <w:r w:rsidR="002013C9">
        <w:t xml:space="preserve">controlled by </w:t>
      </w:r>
      <w:r w:rsidR="00597E96">
        <w:t xml:space="preserve">VCC_DR (L8, L32, G1) or </w:t>
      </w:r>
      <w:r w:rsidR="002013C9">
        <w:t>P_VCC</w:t>
      </w:r>
      <w:r w:rsidR="00597E96">
        <w:t xml:space="preserve"> (L16, G2)</w:t>
      </w:r>
      <w:r w:rsidR="002013C9">
        <w:t xml:space="preserve">. </w:t>
      </w:r>
      <w:r w:rsidR="001650D3">
        <w:t>In the same way, the power supply to the controller IC is provided only when the system is turned ON</w:t>
      </w:r>
      <w:r w:rsidR="00597E96">
        <w:t>. When the system is in Standby mode, the rectified AC line voltage is passed through the boost converter and available at PFC-OUT for the standby power supply.</w:t>
      </w:r>
    </w:p>
    <w:p w14:paraId="7E274E0B" w14:textId="0F3A2DE2" w:rsidR="00597E96" w:rsidRDefault="000B1D78" w:rsidP="00D53FC2">
      <w:pPr>
        <w:pStyle w:val="00bodytext"/>
      </w:pPr>
      <w:r>
        <w:t xml:space="preserve">The </w:t>
      </w:r>
      <w:r w:rsidR="00F9447B">
        <w:t xml:space="preserve">PFC </w:t>
      </w:r>
      <w:r>
        <w:t>boost converter in the L8, L32, and G1 has one FET (Q1/Q3)</w:t>
      </w:r>
      <w:r w:rsidR="00FC120C">
        <w:t xml:space="preserve"> </w:t>
      </w:r>
      <w:r w:rsidR="00FC120C" w:rsidRPr="005E6733">
        <w:rPr>
          <w:rFonts w:ascii="Gotham Bold" w:hAnsi="Gotham Bold"/>
          <w:color w:val="D70902" w:themeColor="accent2"/>
        </w:rPr>
        <w:t>(</w:t>
      </w:r>
      <w:r w:rsidR="00FC120C">
        <w:rPr>
          <w:rFonts w:ascii="Gotham Bold" w:hAnsi="Gotham Bold"/>
          <w:color w:val="D70902" w:themeColor="accent2"/>
        </w:rPr>
        <w:t>6</w:t>
      </w:r>
      <w:r w:rsidR="00FC120C" w:rsidRPr="005E6733">
        <w:rPr>
          <w:rFonts w:ascii="Gotham Bold" w:hAnsi="Gotham Bold"/>
          <w:color w:val="D70902" w:themeColor="accent2"/>
        </w:rPr>
        <w:t>)</w:t>
      </w:r>
      <w:r>
        <w:t>, inductor (L1/L4)</w:t>
      </w:r>
      <w:r w:rsidR="00FC120C" w:rsidRPr="00FC120C">
        <w:rPr>
          <w:rFonts w:ascii="Gotham Bold" w:hAnsi="Gotham Bold"/>
          <w:color w:val="D70902" w:themeColor="accent2"/>
        </w:rPr>
        <w:t xml:space="preserve"> </w:t>
      </w:r>
      <w:r w:rsidR="00FC120C" w:rsidRPr="005E6733">
        <w:rPr>
          <w:rFonts w:ascii="Gotham Bold" w:hAnsi="Gotham Bold"/>
          <w:color w:val="D70902" w:themeColor="accent2"/>
        </w:rPr>
        <w:t>(</w:t>
      </w:r>
      <w:r w:rsidR="00FC120C">
        <w:rPr>
          <w:rFonts w:ascii="Gotham Bold" w:hAnsi="Gotham Bold"/>
          <w:color w:val="D70902" w:themeColor="accent2"/>
        </w:rPr>
        <w:t>7</w:t>
      </w:r>
      <w:r w:rsidR="00FC120C" w:rsidRPr="005E6733">
        <w:rPr>
          <w:rFonts w:ascii="Gotham Bold" w:hAnsi="Gotham Bold"/>
          <w:color w:val="D70902" w:themeColor="accent2"/>
        </w:rPr>
        <w:t>)</w:t>
      </w:r>
      <w:r>
        <w:t>, and synchronous rectifier (D</w:t>
      </w:r>
      <w:r w:rsidR="006C5C03">
        <w:t xml:space="preserve">6/D7) </w:t>
      </w:r>
      <w:r w:rsidR="00FC120C" w:rsidRPr="005E6733">
        <w:rPr>
          <w:rFonts w:ascii="Gotham Bold" w:hAnsi="Gotham Bold"/>
          <w:color w:val="D70902" w:themeColor="accent2"/>
        </w:rPr>
        <w:t>(</w:t>
      </w:r>
      <w:r w:rsidR="00FC120C">
        <w:rPr>
          <w:rFonts w:ascii="Gotham Bold" w:hAnsi="Gotham Bold"/>
          <w:color w:val="D70902" w:themeColor="accent2"/>
        </w:rPr>
        <w:t>8</w:t>
      </w:r>
      <w:r w:rsidR="00FC120C" w:rsidRPr="005E6733">
        <w:rPr>
          <w:rFonts w:ascii="Gotham Bold" w:hAnsi="Gotham Bold"/>
          <w:color w:val="D70902" w:themeColor="accent2"/>
        </w:rPr>
        <w:t>)</w:t>
      </w:r>
      <w:r w:rsidR="00FC120C">
        <w:t xml:space="preserve"> </w:t>
      </w:r>
      <w:r w:rsidR="006C5C03">
        <w:t>per phase.</w:t>
      </w:r>
      <w:r w:rsidR="00F9447B">
        <w:t xml:space="preserve"> </w:t>
      </w:r>
      <w:r w:rsidR="00BB0227">
        <w:t xml:space="preserve">These power devices sink their heat through the PCB to a heat spreader on the opposite side. </w:t>
      </w:r>
      <w:r w:rsidR="00F9447B">
        <w:t>The PFC in the L16 and G2 has two parallel FETs (</w:t>
      </w:r>
      <w:r w:rsidR="00897AF7">
        <w:t>Q1-Q3/Q6-Q8)</w:t>
      </w:r>
      <w:r w:rsidR="00FC120C" w:rsidRPr="00FC120C">
        <w:rPr>
          <w:rFonts w:ascii="Gotham Bold" w:hAnsi="Gotham Bold"/>
          <w:color w:val="D70902" w:themeColor="accent2"/>
        </w:rPr>
        <w:t xml:space="preserve"> </w:t>
      </w:r>
      <w:r w:rsidR="00FC120C" w:rsidRPr="005E6733">
        <w:rPr>
          <w:rFonts w:ascii="Gotham Bold" w:hAnsi="Gotham Bold"/>
          <w:color w:val="D70902" w:themeColor="accent2"/>
        </w:rPr>
        <w:t>(</w:t>
      </w:r>
      <w:r w:rsidR="00FC120C">
        <w:rPr>
          <w:rFonts w:ascii="Gotham Bold" w:hAnsi="Gotham Bold"/>
          <w:color w:val="D70902" w:themeColor="accent2"/>
        </w:rPr>
        <w:t>6</w:t>
      </w:r>
      <w:r w:rsidR="00FC120C" w:rsidRPr="005E6733">
        <w:rPr>
          <w:rFonts w:ascii="Gotham Bold" w:hAnsi="Gotham Bold"/>
          <w:color w:val="D70902" w:themeColor="accent2"/>
        </w:rPr>
        <w:t>)</w:t>
      </w:r>
      <w:r w:rsidR="00897AF7">
        <w:t>, one inductor (L2/L7)</w:t>
      </w:r>
      <w:r w:rsidR="00FC120C" w:rsidRPr="00FC120C">
        <w:rPr>
          <w:rFonts w:ascii="Gotham Bold" w:hAnsi="Gotham Bold"/>
          <w:color w:val="D70902" w:themeColor="accent2"/>
        </w:rPr>
        <w:t xml:space="preserve"> </w:t>
      </w:r>
      <w:r w:rsidR="00FC120C" w:rsidRPr="005E6733">
        <w:rPr>
          <w:rFonts w:ascii="Gotham Bold" w:hAnsi="Gotham Bold"/>
          <w:color w:val="D70902" w:themeColor="accent2"/>
        </w:rPr>
        <w:t>(</w:t>
      </w:r>
      <w:r w:rsidR="00FC120C">
        <w:rPr>
          <w:rFonts w:ascii="Gotham Bold" w:hAnsi="Gotham Bold"/>
          <w:color w:val="D70902" w:themeColor="accent2"/>
        </w:rPr>
        <w:t>7</w:t>
      </w:r>
      <w:r w:rsidR="00FC120C" w:rsidRPr="005E6733">
        <w:rPr>
          <w:rFonts w:ascii="Gotham Bold" w:hAnsi="Gotham Bold"/>
          <w:color w:val="D70902" w:themeColor="accent2"/>
        </w:rPr>
        <w:t>)</w:t>
      </w:r>
      <w:r w:rsidR="00897AF7">
        <w:t>, and one dual-in-package diode pair</w:t>
      </w:r>
      <w:r w:rsidR="004E318C">
        <w:t xml:space="preserve"> (D9/D15)</w:t>
      </w:r>
      <w:r w:rsidR="00FC120C" w:rsidRPr="00FC120C">
        <w:rPr>
          <w:rFonts w:ascii="Gotham Bold" w:hAnsi="Gotham Bold"/>
          <w:color w:val="D70902" w:themeColor="accent2"/>
        </w:rPr>
        <w:t xml:space="preserve"> </w:t>
      </w:r>
      <w:r w:rsidR="00FC120C" w:rsidRPr="005E6733">
        <w:rPr>
          <w:rFonts w:ascii="Gotham Bold" w:hAnsi="Gotham Bold"/>
          <w:color w:val="D70902" w:themeColor="accent2"/>
        </w:rPr>
        <w:t>(</w:t>
      </w:r>
      <w:r w:rsidR="00FC120C">
        <w:rPr>
          <w:rFonts w:ascii="Gotham Bold" w:hAnsi="Gotham Bold"/>
          <w:color w:val="D70902" w:themeColor="accent2"/>
        </w:rPr>
        <w:t>8</w:t>
      </w:r>
      <w:r w:rsidR="00FC120C" w:rsidRPr="005E6733">
        <w:rPr>
          <w:rFonts w:ascii="Gotham Bold" w:hAnsi="Gotham Bold"/>
          <w:color w:val="D70902" w:themeColor="accent2"/>
        </w:rPr>
        <w:t>)</w:t>
      </w:r>
      <w:r w:rsidR="004E318C">
        <w:t xml:space="preserve"> per phase, for higher current handling.</w:t>
      </w:r>
      <w:r w:rsidR="006A4632">
        <w:t xml:space="preserve"> These power devices sink their heat through the PCB as with the other PCBA, but also sink some heat through the PCB as with the other power PCBA but also sink some heat from their cases to a heatsink on the component side of the PCB.</w:t>
      </w:r>
    </w:p>
    <w:p w14:paraId="62CFA255" w14:textId="77777777" w:rsidR="00006981" w:rsidRDefault="00006981">
      <w:pPr>
        <w:spacing w:after="160" w:line="0" w:lineRule="auto"/>
        <w:rPr>
          <w:rFonts w:eastAsiaTheme="minorHAnsi"/>
          <w:spacing w:val="15"/>
        </w:rPr>
      </w:pPr>
      <w:r>
        <w:br w:type="page"/>
      </w:r>
    </w:p>
    <w:p w14:paraId="71333635" w14:textId="18DFE7A3" w:rsidR="004E318C" w:rsidRDefault="004E318C" w:rsidP="004E318C">
      <w:pPr>
        <w:pStyle w:val="20subsubheading"/>
      </w:pPr>
      <w:bookmarkStart w:id="36" w:name="_Toc152921981"/>
      <w:r>
        <w:t>Isolation converter</w:t>
      </w:r>
      <w:bookmarkEnd w:id="36"/>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C57BE9" w14:paraId="0DE74CFA"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40228D8D" w14:textId="77777777" w:rsidR="00C57BE9" w:rsidRPr="00285111" w:rsidRDefault="00C57BE9"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089D41ED" w14:textId="77777777" w:rsidR="00C57BE9" w:rsidRPr="00D53FC2" w:rsidRDefault="00C57BE9"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13F6E390" w14:textId="77777777" w:rsidR="00C57BE9" w:rsidRPr="00214319" w:rsidRDefault="00C57BE9"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0184C337" w14:textId="77777777" w:rsidR="00C57BE9" w:rsidRPr="00214319" w:rsidRDefault="00C57BE9"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5D41B56C" w14:textId="77777777" w:rsidR="00C57BE9" w:rsidRPr="00214319" w:rsidRDefault="00C57BE9"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3CD9E307" w14:textId="77777777" w:rsidR="00C57BE9" w:rsidRPr="00214319" w:rsidRDefault="00C57BE9"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C57BE9" w:rsidRPr="00214319" w14:paraId="1D97B4F9"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7D80C698" w14:textId="77777777" w:rsidR="00C57BE9" w:rsidRPr="003C36DC" w:rsidRDefault="00C57BE9"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504FA2C3" w14:textId="1A5EFAFF" w:rsidR="00C57BE9" w:rsidRPr="00214319" w:rsidRDefault="00C57BE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c>
          <w:tcPr>
            <w:tcW w:w="0" w:type="auto"/>
          </w:tcPr>
          <w:p w14:paraId="1A240243" w14:textId="3BDB3C7C" w:rsidR="00C57BE9" w:rsidRPr="00214319" w:rsidRDefault="00C57BE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c>
          <w:tcPr>
            <w:tcW w:w="0" w:type="auto"/>
          </w:tcPr>
          <w:p w14:paraId="72777BA2" w14:textId="3D30F596" w:rsidR="00C57BE9" w:rsidRPr="00214319" w:rsidRDefault="00C57BE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c>
          <w:tcPr>
            <w:tcW w:w="0" w:type="auto"/>
          </w:tcPr>
          <w:p w14:paraId="6CCEF800" w14:textId="31A424F2" w:rsidR="00C57BE9" w:rsidRPr="00214319" w:rsidRDefault="00C57BE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c>
          <w:tcPr>
            <w:tcW w:w="0" w:type="auto"/>
          </w:tcPr>
          <w:p w14:paraId="5B0D0578" w14:textId="4BCBFEE3" w:rsidR="00C57BE9" w:rsidRPr="00214319" w:rsidRDefault="00C57BE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r>
      <w:tr w:rsidR="00C57BE9" w:rsidRPr="00214319" w14:paraId="7AB6C0FF"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600668E8" w14:textId="77777777" w:rsidR="00C57BE9" w:rsidRPr="003C36DC" w:rsidRDefault="00C57BE9"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70F36BD0" w14:textId="77777777" w:rsidR="00C57BE9" w:rsidRPr="00214319" w:rsidRDefault="00C57BE9"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457BFB1B" w14:textId="77777777" w:rsidR="00C57BE9" w:rsidRPr="00214319" w:rsidRDefault="00C57BE9"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405D0E0E" w14:textId="77777777" w:rsidR="00C57BE9" w:rsidRPr="00214319" w:rsidRDefault="00C57BE9"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4CF1015B" w14:textId="77777777" w:rsidR="00C57BE9" w:rsidRPr="00214319" w:rsidRDefault="00C57BE9"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54CDEAD5" w14:textId="77777777" w:rsidR="00C57BE9" w:rsidRPr="00214319" w:rsidRDefault="00C57BE9"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r>
    </w:tbl>
    <w:p w14:paraId="343C8F4F" w14:textId="7E4C927D" w:rsidR="004E318C" w:rsidRDefault="00EA7158" w:rsidP="004E318C">
      <w:pPr>
        <w:pStyle w:val="00bodytext"/>
      </w:pPr>
      <w:r>
        <w:rPr>
          <w:noProof/>
          <w:color w:val="2B579A"/>
          <w:shd w:val="clear" w:color="auto" w:fill="E6E6E6"/>
        </w:rPr>
        <mc:AlternateContent>
          <mc:Choice Requires="wpg">
            <w:drawing>
              <wp:anchor distT="0" distB="0" distL="114300" distR="114300" simplePos="0" relativeHeight="251658249" behindDoc="0" locked="0" layoutInCell="1" allowOverlap="1" wp14:anchorId="025F1446" wp14:editId="2151C77A">
                <wp:simplePos x="0" y="0"/>
                <wp:positionH relativeFrom="column">
                  <wp:posOffset>4642</wp:posOffset>
                </wp:positionH>
                <wp:positionV relativeFrom="paragraph">
                  <wp:posOffset>236091</wp:posOffset>
                </wp:positionV>
                <wp:extent cx="2759710" cy="2339340"/>
                <wp:effectExtent l="0" t="0" r="2540" b="3810"/>
                <wp:wrapTopAndBottom/>
                <wp:docPr id="243" name="Group 243"/>
                <wp:cNvGraphicFramePr/>
                <a:graphic xmlns:a="http://schemas.openxmlformats.org/drawingml/2006/main">
                  <a:graphicData uri="http://schemas.microsoft.com/office/word/2010/wordprocessingGroup">
                    <wpg:wgp>
                      <wpg:cNvGrpSpPr/>
                      <wpg:grpSpPr>
                        <a:xfrm>
                          <a:off x="0" y="0"/>
                          <a:ext cx="2759710" cy="2339340"/>
                          <a:chOff x="0" y="0"/>
                          <a:chExt cx="2759710" cy="2339340"/>
                        </a:xfrm>
                      </wpg:grpSpPr>
                      <wpg:grpSp>
                        <wpg:cNvPr id="193" name="Group 193"/>
                        <wpg:cNvGrpSpPr/>
                        <wpg:grpSpPr>
                          <a:xfrm>
                            <a:off x="0" y="0"/>
                            <a:ext cx="2759710" cy="2339340"/>
                            <a:chOff x="3599" y="0"/>
                            <a:chExt cx="2760426" cy="2339340"/>
                          </a:xfrm>
                        </wpg:grpSpPr>
                        <pic:pic xmlns:pic="http://schemas.openxmlformats.org/drawingml/2006/picture">
                          <pic:nvPicPr>
                            <pic:cNvPr id="56" name="Picture 56"/>
                            <pic:cNvPicPr>
                              <a:picLocks noChangeAspect="1"/>
                            </pic:cNvPicPr>
                          </pic:nvPicPr>
                          <pic:blipFill rotWithShape="1">
                            <a:blip r:embed="rId26" cstate="print">
                              <a:extLst>
                                <a:ext uri="{28A0092B-C50C-407E-A947-70E740481C1C}">
                                  <a14:useLocalDpi xmlns:a14="http://schemas.microsoft.com/office/drawing/2010/main" val="0"/>
                                </a:ext>
                              </a:extLst>
                            </a:blip>
                            <a:srcRect l="10734" r="26260"/>
                            <a:stretch/>
                          </pic:blipFill>
                          <pic:spPr bwMode="auto">
                            <a:xfrm>
                              <a:off x="3599" y="0"/>
                              <a:ext cx="2757381" cy="2339340"/>
                            </a:xfrm>
                            <a:prstGeom prst="rect">
                              <a:avLst/>
                            </a:prstGeom>
                            <a:ln>
                              <a:noFill/>
                            </a:ln>
                            <a:extLst>
                              <a:ext uri="{53640926-AAD7-44D8-BBD7-CCE9431645EC}">
                                <a14:shadowObscured xmlns:a14="http://schemas.microsoft.com/office/drawing/2010/main"/>
                              </a:ext>
                            </a:extLst>
                          </pic:spPr>
                        </pic:pic>
                        <wps:wsp>
                          <wps:cNvPr id="63" name="Rectangle 46"/>
                          <wps:cNvSpPr/>
                          <wps:spPr>
                            <a:xfrm flipH="1" flipV="1">
                              <a:off x="3600" y="72000"/>
                              <a:ext cx="2760425" cy="2165350"/>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546298 w 2761505"/>
                                <a:gd name="connsiteY1" fmla="*/ 826486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761293" h="2165849">
                                  <a:moveTo>
                                    <a:pt x="2912" y="906128"/>
                                  </a:moveTo>
                                  <a:cubicBezTo>
                                    <a:pt x="531235" y="823868"/>
                                    <a:pt x="1176966" y="859255"/>
                                    <a:pt x="1546086" y="826486"/>
                                  </a:cubicBezTo>
                                  <a:cubicBezTo>
                                    <a:pt x="1915206" y="793717"/>
                                    <a:pt x="1808082" y="730206"/>
                                    <a:pt x="2217634" y="709511"/>
                                  </a:cubicBezTo>
                                  <a:cubicBezTo>
                                    <a:pt x="2238264" y="335933"/>
                                    <a:pt x="2219478" y="694051"/>
                                    <a:pt x="2240191" y="0"/>
                                  </a:cubicBezTo>
                                  <a:lnTo>
                                    <a:pt x="2761293" y="0"/>
                                  </a:lnTo>
                                  <a:cubicBezTo>
                                    <a:pt x="2760427" y="288739"/>
                                    <a:pt x="2759562" y="577477"/>
                                    <a:pt x="2758696" y="866216"/>
                                  </a:cubicBezTo>
                                  <a:lnTo>
                                    <a:pt x="2758696" y="2165849"/>
                                  </a:lnTo>
                                  <a:lnTo>
                                    <a:pt x="2088" y="2165849"/>
                                  </a:lnTo>
                                  <a:cubicBezTo>
                                    <a:pt x="3266" y="1754465"/>
                                    <a:pt x="-3746" y="1516168"/>
                                    <a:pt x="2912" y="906128"/>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3600" y="43200"/>
                              <a:ext cx="1251599" cy="323480"/>
                            </a:xfrm>
                            <a:prstGeom prst="rect">
                              <a:avLst/>
                            </a:prstGeom>
                            <a:noFill/>
                            <a:ln w="6350">
                              <a:noFill/>
                            </a:ln>
                          </wps:spPr>
                          <wps:txbx>
                            <w:txbxContent>
                              <w:p w14:paraId="543D200F" w14:textId="77777777" w:rsidR="00527F13" w:rsidRPr="00FE4022" w:rsidRDefault="00527F13" w:rsidP="00C54B1A">
                                <w:pPr>
                                  <w:jc w:val="center"/>
                                  <w:rPr>
                                    <w:rFonts w:ascii="Gotham Bold" w:hAnsi="Gotham Bold"/>
                                    <w:sz w:val="28"/>
                                  </w:rPr>
                                </w:pPr>
                                <w:r w:rsidRPr="00FE4022">
                                  <w:rPr>
                                    <w:rFonts w:ascii="Gotham Bold" w:hAnsi="Gotham Bold"/>
                                    <w:sz w:val="28"/>
                                  </w:rPr>
                                  <w:t>L8, L32, 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7" name="Oval 227"/>
                        <wps:cNvSpPr/>
                        <wps:spPr>
                          <a:xfrm>
                            <a:off x="538428" y="1787025"/>
                            <a:ext cx="217447"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0F2D0" w14:textId="77777777" w:rsidR="00527F13" w:rsidRPr="0096251B" w:rsidRDefault="00527F13" w:rsidP="00F673B0">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8" name="Oval 228"/>
                        <wps:cNvSpPr/>
                        <wps:spPr>
                          <a:xfrm>
                            <a:off x="840134" y="175453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F285ED" w14:textId="61E2695F" w:rsidR="00527F13" w:rsidRPr="0096251B" w:rsidRDefault="00527F13" w:rsidP="00533F8E">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0" name="Oval 230"/>
                        <wps:cNvSpPr/>
                        <wps:spPr>
                          <a:xfrm>
                            <a:off x="2149072" y="1494603"/>
                            <a:ext cx="217447"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A85AF" w14:textId="42A50209" w:rsidR="00527F13" w:rsidRPr="0096251B" w:rsidRDefault="00527F13" w:rsidP="00570094">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1" name="Oval 241"/>
                        <wps:cNvSpPr/>
                        <wps:spPr>
                          <a:xfrm>
                            <a:off x="2436852" y="140177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69DA7" w14:textId="77777777" w:rsidR="00527F13" w:rsidRPr="0096251B" w:rsidRDefault="00527F13" w:rsidP="00EA7158">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2" name="Oval 242"/>
                        <wps:cNvSpPr/>
                        <wps:spPr>
                          <a:xfrm>
                            <a:off x="2460061" y="174525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EA77A" w14:textId="77777777" w:rsidR="00527F13" w:rsidRPr="0096251B" w:rsidRDefault="00527F13" w:rsidP="00EA7158">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25F1446" id="Group 243" o:spid="_x0000_s1055" style="position:absolute;margin-left:.35pt;margin-top:18.6pt;width:217.3pt;height:184.2pt;z-index:251658249" coordsize="27597,23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">
                <v:group id="Group 193" o:spid="_x0000_s1056" style="position:absolute;width:27597;height:23393" coordorigin="35" coordsize="27604,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Picture 56" o:spid="_x0000_s1057" type="#_x0000_t75" style="position:absolute;left:35;width:27574;height:2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">
                    <v:imagedata r:id="rId27" o:title="" cropleft="7035f" cropright="17210f"/>
                  </v:shape>
                  <v:shape id="Rectangle 46" o:spid="_x0000_s1058" style="position:absolute;left:36;top:720;width:27604;height:21653;flip:x y;visibility:visible;mso-wrap-style:square;v-text-anchor:middle" coordsize="2761293,21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" path="m2912,906128c531235,823868,1176966,859255,1546086,826486v369120,-32769,261996,-96280,671548,-116975c2238264,335933,2219478,694051,2240191,r521102,c2760427,288739,2759562,577477,2758696,866216r,1299633l2088,2165849c3266,1754465,-3746,1516168,2912,906128xe" fillcolor="#f8f8f8 [3212]" stroked="f" strokeweight="1pt">
                    <v:fill opacity="54484f"/>
                    <v:stroke joinstyle="miter"/>
                    <v:path arrowok="t" o:connecttype="custom" o:connectlocs="2911,905919;1545600,826296;2216937,709348;2239487,0;2760425,0;2757829,866016;2757829,2165350;2087,2165350;2911,905919" o:connectangles="0,0,0,0,0,0,0,0,0"/>
                  </v:shape>
                  <v:shape id="Text Box 58" o:spid="_x0000_s1059" type="#_x0000_t202" style="position:absolute;left:36;top:432;width:12515;height:3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543D200F" w14:textId="77777777" w:rsidR="00527F13" w:rsidRPr="00FE4022" w:rsidRDefault="00527F13" w:rsidP="00C54B1A">
                          <w:pPr>
                            <w:jc w:val="center"/>
                            <w:rPr>
                              <w:rFonts w:ascii="Gotham Bold" w:hAnsi="Gotham Bold"/>
                              <w:sz w:val="28"/>
                            </w:rPr>
                          </w:pPr>
                          <w:r w:rsidRPr="00FE4022">
                            <w:rPr>
                              <w:rFonts w:ascii="Gotham Bold" w:hAnsi="Gotham Bold"/>
                              <w:sz w:val="28"/>
                            </w:rPr>
                            <w:t>L8, L32, G1</w:t>
                          </w:r>
                        </w:p>
                      </w:txbxContent>
                    </v:textbox>
                  </v:shape>
                </v:group>
                <v:oval id="Oval 227" o:spid="_x0000_s1060" style="position:absolute;left:5384;top:17870;width:2174;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" fillcolor="#d70902 [3205]" strokecolor="#d70902 [3205]" strokeweight="1pt">
                  <v:fill opacity="41891f"/>
                  <v:stroke joinstyle="miter"/>
                  <v:textbox inset="0,0,0,0">
                    <w:txbxContent>
                      <w:p w14:paraId="3480F2D0" w14:textId="77777777" w:rsidR="00527F13" w:rsidRPr="0096251B" w:rsidRDefault="00527F13" w:rsidP="00F673B0">
                        <w:pPr>
                          <w:jc w:val="center"/>
                          <w:rPr>
                            <w:rFonts w:ascii="Gotham Bold" w:hAnsi="Gotham Bold"/>
                          </w:rPr>
                        </w:pPr>
                        <w:r w:rsidRPr="0096251B">
                          <w:rPr>
                            <w:rFonts w:ascii="Gotham Bold" w:hAnsi="Gotham Bold"/>
                          </w:rPr>
                          <w:t>1</w:t>
                        </w:r>
                      </w:p>
                    </w:txbxContent>
                  </v:textbox>
                </v:oval>
                <v:oval id="Oval 228" o:spid="_x0000_s1061" style="position:absolute;left:8401;top:17545;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" fillcolor="#d70902 [3205]" strokecolor="#d70902 [3205]" strokeweight="1pt">
                  <v:fill opacity="41891f"/>
                  <v:stroke joinstyle="miter"/>
                  <v:textbox inset="0,0,0,0">
                    <w:txbxContent>
                      <w:p w14:paraId="0DF285ED" w14:textId="61E2695F" w:rsidR="00527F13" w:rsidRPr="0096251B" w:rsidRDefault="00527F13" w:rsidP="00533F8E">
                        <w:pPr>
                          <w:jc w:val="center"/>
                          <w:rPr>
                            <w:rFonts w:ascii="Gotham Bold" w:hAnsi="Gotham Bold"/>
                          </w:rPr>
                        </w:pPr>
                        <w:r>
                          <w:rPr>
                            <w:rFonts w:ascii="Gotham Bold" w:hAnsi="Gotham Bold"/>
                          </w:rPr>
                          <w:t>2</w:t>
                        </w:r>
                      </w:p>
                    </w:txbxContent>
                  </v:textbox>
                </v:oval>
                <v:oval id="Oval 230" o:spid="_x0000_s1062" style="position:absolute;left:21490;top:14946;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" fillcolor="#d70902 [3205]" strokecolor="#d70902 [3205]" strokeweight="1pt">
                  <v:fill opacity="41891f"/>
                  <v:stroke joinstyle="miter"/>
                  <v:textbox inset="0,0,0,0">
                    <w:txbxContent>
                      <w:p w14:paraId="2ADA85AF" w14:textId="42A50209" w:rsidR="00527F13" w:rsidRPr="0096251B" w:rsidRDefault="00527F13" w:rsidP="00570094">
                        <w:pPr>
                          <w:jc w:val="center"/>
                          <w:rPr>
                            <w:rFonts w:ascii="Gotham Bold" w:hAnsi="Gotham Bold"/>
                          </w:rPr>
                        </w:pPr>
                        <w:r>
                          <w:rPr>
                            <w:rFonts w:ascii="Gotham Bold" w:hAnsi="Gotham Bold"/>
                          </w:rPr>
                          <w:t>3</w:t>
                        </w:r>
                      </w:p>
                    </w:txbxContent>
                  </v:textbox>
                </v:oval>
                <v:oval id="Oval 241" o:spid="_x0000_s1063" style="position:absolute;left:24368;top:1401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" fillcolor="#d70902 [3205]" strokecolor="#d70902 [3205]" strokeweight="1pt">
                  <v:fill opacity="41891f"/>
                  <v:stroke joinstyle="miter"/>
                  <v:textbox inset="0,0,0,0">
                    <w:txbxContent>
                      <w:p w14:paraId="14A69DA7" w14:textId="77777777" w:rsidR="00527F13" w:rsidRPr="0096251B" w:rsidRDefault="00527F13" w:rsidP="00EA7158">
                        <w:pPr>
                          <w:jc w:val="center"/>
                          <w:rPr>
                            <w:rFonts w:ascii="Gotham Bold" w:hAnsi="Gotham Bold"/>
                          </w:rPr>
                        </w:pPr>
                        <w:r>
                          <w:rPr>
                            <w:rFonts w:ascii="Gotham Bold" w:hAnsi="Gotham Bold"/>
                          </w:rPr>
                          <w:t>4</w:t>
                        </w:r>
                      </w:p>
                    </w:txbxContent>
                  </v:textbox>
                </v:oval>
                <v:oval id="Oval 242" o:spid="_x0000_s1064" style="position:absolute;left:24600;top:17452;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" fillcolor="#d70902 [3205]" strokecolor="#d70902 [3205]" strokeweight="1pt">
                  <v:fill opacity="41891f"/>
                  <v:stroke joinstyle="miter"/>
                  <v:textbox inset="0,0,0,0">
                    <w:txbxContent>
                      <w:p w14:paraId="270EA77A" w14:textId="77777777" w:rsidR="00527F13" w:rsidRPr="0096251B" w:rsidRDefault="00527F13" w:rsidP="00EA7158">
                        <w:pPr>
                          <w:jc w:val="center"/>
                          <w:rPr>
                            <w:rFonts w:ascii="Gotham Bold" w:hAnsi="Gotham Bold"/>
                          </w:rPr>
                        </w:pPr>
                        <w:r>
                          <w:rPr>
                            <w:rFonts w:ascii="Gotham Bold" w:hAnsi="Gotham Bold"/>
                          </w:rPr>
                          <w:t>4</w:t>
                        </w:r>
                      </w:p>
                    </w:txbxContent>
                  </v:textbox>
                </v:oval>
                <w10:wrap type="topAndBottom"/>
              </v:group>
            </w:pict>
          </mc:Fallback>
        </mc:AlternateContent>
      </w:r>
      <w:r w:rsidR="00237903">
        <w:rPr>
          <w:noProof/>
          <w:color w:val="2B579A"/>
          <w:shd w:val="clear" w:color="auto" w:fill="E6E6E6"/>
        </w:rPr>
        <mc:AlternateContent>
          <mc:Choice Requires="wpg">
            <w:drawing>
              <wp:anchor distT="0" distB="0" distL="114300" distR="114300" simplePos="0" relativeHeight="251658250" behindDoc="0" locked="0" layoutInCell="1" allowOverlap="1" wp14:anchorId="3F4C1BF6" wp14:editId="595E66A4">
                <wp:simplePos x="0" y="0"/>
                <wp:positionH relativeFrom="column">
                  <wp:posOffset>2617470</wp:posOffset>
                </wp:positionH>
                <wp:positionV relativeFrom="paragraph">
                  <wp:posOffset>291465</wp:posOffset>
                </wp:positionV>
                <wp:extent cx="3312795" cy="2215515"/>
                <wp:effectExtent l="0" t="0" r="1905" b="0"/>
                <wp:wrapTopAndBottom/>
                <wp:docPr id="240" name="Group 240"/>
                <wp:cNvGraphicFramePr/>
                <a:graphic xmlns:a="http://schemas.openxmlformats.org/drawingml/2006/main">
                  <a:graphicData uri="http://schemas.microsoft.com/office/word/2010/wordprocessingGroup">
                    <wpg:wgp>
                      <wpg:cNvGrpSpPr/>
                      <wpg:grpSpPr>
                        <a:xfrm>
                          <a:off x="0" y="0"/>
                          <a:ext cx="3312795" cy="2215515"/>
                          <a:chOff x="0" y="0"/>
                          <a:chExt cx="3312795" cy="2215515"/>
                        </a:xfrm>
                      </wpg:grpSpPr>
                      <wpg:grpSp>
                        <wpg:cNvPr id="200" name="Group 200"/>
                        <wpg:cNvGrpSpPr/>
                        <wpg:grpSpPr>
                          <a:xfrm>
                            <a:off x="0" y="0"/>
                            <a:ext cx="3312795" cy="2215515"/>
                            <a:chOff x="0" y="0"/>
                            <a:chExt cx="3315549" cy="2216150"/>
                          </a:xfrm>
                        </wpg:grpSpPr>
                        <pic:pic xmlns:pic="http://schemas.openxmlformats.org/drawingml/2006/picture">
                          <pic:nvPicPr>
                            <pic:cNvPr id="199" name="Picture 199"/>
                            <pic:cNvPicPr>
                              <a:picLocks noChangeAspect="1"/>
                            </pic:cNvPicPr>
                          </pic:nvPicPr>
                          <pic:blipFill rotWithShape="1">
                            <a:blip r:embed="rId36" cstate="print">
                              <a:extLst>
                                <a:ext uri="{28A0092B-C50C-407E-A947-70E740481C1C}">
                                  <a14:useLocalDpi xmlns:a14="http://schemas.microsoft.com/office/drawing/2010/main" val="0"/>
                                </a:ext>
                              </a:extLst>
                            </a:blip>
                            <a:srcRect l="32589" r="11134"/>
                            <a:stretch/>
                          </pic:blipFill>
                          <pic:spPr bwMode="auto">
                            <a:xfrm>
                              <a:off x="250648" y="0"/>
                              <a:ext cx="3061970" cy="2216150"/>
                            </a:xfrm>
                            <a:prstGeom prst="rect">
                              <a:avLst/>
                            </a:prstGeom>
                            <a:ln>
                              <a:noFill/>
                            </a:ln>
                            <a:extLst>
                              <a:ext uri="{53640926-AAD7-44D8-BBD7-CCE9431645EC}">
                                <a14:shadowObscured xmlns:a14="http://schemas.microsoft.com/office/drawing/2010/main"/>
                              </a:ext>
                            </a:extLst>
                          </pic:spPr>
                        </pic:pic>
                        <wps:wsp>
                          <wps:cNvPr id="198" name="Rectangle 46"/>
                          <wps:cNvSpPr/>
                          <wps:spPr>
                            <a:xfrm flipH="1">
                              <a:off x="222800" y="23208"/>
                              <a:ext cx="3092749" cy="2167965"/>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332927 w 3091592"/>
                                <a:gd name="connsiteY0" fmla="*/ 841343 h 2165849"/>
                                <a:gd name="connsiteX1" fmla="*/ 1741731 w 3091592"/>
                                <a:gd name="connsiteY1" fmla="*/ 783131 h 2165849"/>
                                <a:gd name="connsiteX2" fmla="*/ 2278625 w 3091592"/>
                                <a:gd name="connsiteY2" fmla="*/ 709511 h 2165849"/>
                                <a:gd name="connsiteX3" fmla="*/ 2296539 w 3091592"/>
                                <a:gd name="connsiteY3" fmla="*/ 0 h 2165849"/>
                                <a:gd name="connsiteX4" fmla="*/ 3091592 w 3091592"/>
                                <a:gd name="connsiteY4" fmla="*/ 0 h 2165849"/>
                                <a:gd name="connsiteX5" fmla="*/ 3088995 w 3091592"/>
                                <a:gd name="connsiteY5" fmla="*/ 866216 h 2165849"/>
                                <a:gd name="connsiteX6" fmla="*/ 3088995 w 3091592"/>
                                <a:gd name="connsiteY6" fmla="*/ 2165849 h 2165849"/>
                                <a:gd name="connsiteX7" fmla="*/ 0 w 3091592"/>
                                <a:gd name="connsiteY7" fmla="*/ 2160974 h 2165849"/>
                                <a:gd name="connsiteX8" fmla="*/ 332927 w 3091592"/>
                                <a:gd name="connsiteY8" fmla="*/ 841343 h 2165849"/>
                                <a:gd name="connsiteX0" fmla="*/ 2631 w 3094606"/>
                                <a:gd name="connsiteY0" fmla="*/ 32 h 2165881"/>
                                <a:gd name="connsiteX1" fmla="*/ 1744745 w 3094606"/>
                                <a:gd name="connsiteY1" fmla="*/ 783163 h 2165881"/>
                                <a:gd name="connsiteX2" fmla="*/ 2281639 w 3094606"/>
                                <a:gd name="connsiteY2" fmla="*/ 709543 h 2165881"/>
                                <a:gd name="connsiteX3" fmla="*/ 2299553 w 3094606"/>
                                <a:gd name="connsiteY3" fmla="*/ 32 h 2165881"/>
                                <a:gd name="connsiteX4" fmla="*/ 3094606 w 3094606"/>
                                <a:gd name="connsiteY4" fmla="*/ 32 h 2165881"/>
                                <a:gd name="connsiteX5" fmla="*/ 3092009 w 3094606"/>
                                <a:gd name="connsiteY5" fmla="*/ 866248 h 2165881"/>
                                <a:gd name="connsiteX6" fmla="*/ 3092009 w 3094606"/>
                                <a:gd name="connsiteY6" fmla="*/ 2165881 h 2165881"/>
                                <a:gd name="connsiteX7" fmla="*/ 3014 w 3094606"/>
                                <a:gd name="connsiteY7" fmla="*/ 2161006 h 2165881"/>
                                <a:gd name="connsiteX8" fmla="*/ 2631 w 3094606"/>
                                <a:gd name="connsiteY8" fmla="*/ 32 h 2165881"/>
                                <a:gd name="connsiteX0" fmla="*/ 2631 w 3094606"/>
                                <a:gd name="connsiteY0" fmla="*/ 53800 h 2219649"/>
                                <a:gd name="connsiteX1" fmla="*/ 566534 w 3094606"/>
                                <a:gd name="connsiteY1" fmla="*/ 53768 h 2219649"/>
                                <a:gd name="connsiteX2" fmla="*/ 2281639 w 3094606"/>
                                <a:gd name="connsiteY2" fmla="*/ 763311 h 2219649"/>
                                <a:gd name="connsiteX3" fmla="*/ 2299553 w 3094606"/>
                                <a:gd name="connsiteY3" fmla="*/ 53800 h 2219649"/>
                                <a:gd name="connsiteX4" fmla="*/ 3094606 w 3094606"/>
                                <a:gd name="connsiteY4" fmla="*/ 53800 h 2219649"/>
                                <a:gd name="connsiteX5" fmla="*/ 3092009 w 3094606"/>
                                <a:gd name="connsiteY5" fmla="*/ 920016 h 2219649"/>
                                <a:gd name="connsiteX6" fmla="*/ 3092009 w 3094606"/>
                                <a:gd name="connsiteY6" fmla="*/ 2219649 h 2219649"/>
                                <a:gd name="connsiteX7" fmla="*/ 3014 w 3094606"/>
                                <a:gd name="connsiteY7" fmla="*/ 2214774 h 2219649"/>
                                <a:gd name="connsiteX8" fmla="*/ 2631 w 3094606"/>
                                <a:gd name="connsiteY8" fmla="*/ 53800 h 2219649"/>
                                <a:gd name="connsiteX0" fmla="*/ 2631 w 3094606"/>
                                <a:gd name="connsiteY0" fmla="*/ 53800 h 2219649"/>
                                <a:gd name="connsiteX1" fmla="*/ 566534 w 3094606"/>
                                <a:gd name="connsiteY1" fmla="*/ 53768 h 2219649"/>
                                <a:gd name="connsiteX2" fmla="*/ 2281639 w 3094606"/>
                                <a:gd name="connsiteY2" fmla="*/ 763311 h 2219649"/>
                                <a:gd name="connsiteX3" fmla="*/ 2299553 w 3094606"/>
                                <a:gd name="connsiteY3" fmla="*/ 53800 h 2219649"/>
                                <a:gd name="connsiteX4" fmla="*/ 3094606 w 3094606"/>
                                <a:gd name="connsiteY4" fmla="*/ 53800 h 2219649"/>
                                <a:gd name="connsiteX5" fmla="*/ 3092009 w 3094606"/>
                                <a:gd name="connsiteY5" fmla="*/ 920016 h 2219649"/>
                                <a:gd name="connsiteX6" fmla="*/ 3092009 w 3094606"/>
                                <a:gd name="connsiteY6" fmla="*/ 2219649 h 2219649"/>
                                <a:gd name="connsiteX7" fmla="*/ 3014 w 3094606"/>
                                <a:gd name="connsiteY7" fmla="*/ 2214774 h 2219649"/>
                                <a:gd name="connsiteX8" fmla="*/ 2631 w 3094606"/>
                                <a:gd name="connsiteY8" fmla="*/ 53800 h 2219649"/>
                                <a:gd name="connsiteX0" fmla="*/ 2631 w 3094606"/>
                                <a:gd name="connsiteY0" fmla="*/ 2615 h 2168464"/>
                                <a:gd name="connsiteX1" fmla="*/ 566534 w 3094606"/>
                                <a:gd name="connsiteY1" fmla="*/ 2583 h 2168464"/>
                                <a:gd name="connsiteX2" fmla="*/ 2281639 w 3094606"/>
                                <a:gd name="connsiteY2" fmla="*/ 712126 h 2168464"/>
                                <a:gd name="connsiteX3" fmla="*/ 2299553 w 3094606"/>
                                <a:gd name="connsiteY3" fmla="*/ 2615 h 2168464"/>
                                <a:gd name="connsiteX4" fmla="*/ 3094606 w 3094606"/>
                                <a:gd name="connsiteY4" fmla="*/ 2615 h 2168464"/>
                                <a:gd name="connsiteX5" fmla="*/ 3092009 w 3094606"/>
                                <a:gd name="connsiteY5" fmla="*/ 868831 h 2168464"/>
                                <a:gd name="connsiteX6" fmla="*/ 3092009 w 3094606"/>
                                <a:gd name="connsiteY6" fmla="*/ 2168464 h 2168464"/>
                                <a:gd name="connsiteX7" fmla="*/ 3014 w 3094606"/>
                                <a:gd name="connsiteY7" fmla="*/ 2163589 h 2168464"/>
                                <a:gd name="connsiteX8" fmla="*/ 2631 w 3094606"/>
                                <a:gd name="connsiteY8" fmla="*/ 2615 h 2168464"/>
                                <a:gd name="connsiteX0" fmla="*/ 2631 w 3094606"/>
                                <a:gd name="connsiteY0" fmla="*/ 2615 h 2168464"/>
                                <a:gd name="connsiteX1" fmla="*/ 566534 w 3094606"/>
                                <a:gd name="connsiteY1" fmla="*/ 2583 h 2168464"/>
                                <a:gd name="connsiteX2" fmla="*/ 2281639 w 3094606"/>
                                <a:gd name="connsiteY2" fmla="*/ 712126 h 2168464"/>
                                <a:gd name="connsiteX3" fmla="*/ 2299553 w 3094606"/>
                                <a:gd name="connsiteY3" fmla="*/ 2615 h 2168464"/>
                                <a:gd name="connsiteX4" fmla="*/ 3094606 w 3094606"/>
                                <a:gd name="connsiteY4" fmla="*/ 2615 h 2168464"/>
                                <a:gd name="connsiteX5" fmla="*/ 3092009 w 3094606"/>
                                <a:gd name="connsiteY5" fmla="*/ 868831 h 2168464"/>
                                <a:gd name="connsiteX6" fmla="*/ 3092009 w 3094606"/>
                                <a:gd name="connsiteY6" fmla="*/ 2168464 h 2168464"/>
                                <a:gd name="connsiteX7" fmla="*/ 3014 w 3094606"/>
                                <a:gd name="connsiteY7" fmla="*/ 2163589 h 2168464"/>
                                <a:gd name="connsiteX8" fmla="*/ 2631 w 3094606"/>
                                <a:gd name="connsiteY8" fmla="*/ 2615 h 2168464"/>
                                <a:gd name="connsiteX0" fmla="*/ 2631 w 3094606"/>
                                <a:gd name="connsiteY0" fmla="*/ 2615 h 2168464"/>
                                <a:gd name="connsiteX1" fmla="*/ 566534 w 3094606"/>
                                <a:gd name="connsiteY1" fmla="*/ 2583 h 2168464"/>
                                <a:gd name="connsiteX2" fmla="*/ 993106 w 3094606"/>
                                <a:gd name="connsiteY2" fmla="*/ 420883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993106 w 3094606"/>
                                <a:gd name="connsiteY2" fmla="*/ 420883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88223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88223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52104 w 3094606"/>
                                <a:gd name="connsiteY4" fmla="*/ 902470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494997 w 3094606"/>
                                <a:gd name="connsiteY5" fmla="*/ 631324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494997 w 3094606"/>
                                <a:gd name="connsiteY5" fmla="*/ 631324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737928 w 3094606"/>
                                <a:gd name="connsiteY5" fmla="*/ 590853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737928 w 3094606"/>
                                <a:gd name="connsiteY5" fmla="*/ 590853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37928 w 3094606"/>
                                <a:gd name="connsiteY4" fmla="*/ 590853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98661 w 3094606"/>
                                <a:gd name="connsiteY4" fmla="*/ 805349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98661 w 3094606"/>
                                <a:gd name="connsiteY4" fmla="*/ 805349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62221 w 3094606"/>
                                <a:gd name="connsiteY4" fmla="*/ 906526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62221 w 3094606"/>
                                <a:gd name="connsiteY4" fmla="*/ 906526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813443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818905 w 3094606"/>
                                <a:gd name="connsiteY4" fmla="*/ 813443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00327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00327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3066741 w 3094606"/>
                                <a:gd name="connsiteY5" fmla="*/ 674161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7358"/>
                                <a:gd name="connsiteY0" fmla="*/ 2615 h 2168464"/>
                                <a:gd name="connsiteX1" fmla="*/ 566534 w 3097358"/>
                                <a:gd name="connsiteY1" fmla="*/ 2583 h 2168464"/>
                                <a:gd name="connsiteX2" fmla="*/ 576076 w 3097358"/>
                                <a:gd name="connsiteY2" fmla="*/ 955099 h 2168464"/>
                                <a:gd name="connsiteX3" fmla="*/ 1453493 w 3097358"/>
                                <a:gd name="connsiteY3" fmla="*/ 962450 h 2168464"/>
                                <a:gd name="connsiteX4" fmla="*/ 2774096 w 3097358"/>
                                <a:gd name="connsiteY4" fmla="*/ 1146746 h 2168464"/>
                                <a:gd name="connsiteX5" fmla="*/ 3066741 w 3097358"/>
                                <a:gd name="connsiteY5" fmla="*/ 674161 h 2168464"/>
                                <a:gd name="connsiteX6" fmla="*/ 2161893 w 3097358"/>
                                <a:gd name="connsiteY6" fmla="*/ 0 h 2168464"/>
                                <a:gd name="connsiteX7" fmla="*/ 3094606 w 3097358"/>
                                <a:gd name="connsiteY7" fmla="*/ 2615 h 2168464"/>
                                <a:gd name="connsiteX8" fmla="*/ 3092009 w 3097358"/>
                                <a:gd name="connsiteY8" fmla="*/ 868831 h 2168464"/>
                                <a:gd name="connsiteX9" fmla="*/ 3092009 w 3097358"/>
                                <a:gd name="connsiteY9" fmla="*/ 2168464 h 2168464"/>
                                <a:gd name="connsiteX10" fmla="*/ 3014 w 3097358"/>
                                <a:gd name="connsiteY10" fmla="*/ 2163589 h 2168464"/>
                                <a:gd name="connsiteX11" fmla="*/ 2631 w 3097358"/>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88262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873084 w 3094606"/>
                                <a:gd name="connsiteY1" fmla="*/ 369356 h 2168464"/>
                                <a:gd name="connsiteX2" fmla="*/ 88262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334035 w 3091592"/>
                                <a:gd name="connsiteY0" fmla="*/ 369388 h 2168464"/>
                                <a:gd name="connsiteX1" fmla="*/ 870070 w 3091592"/>
                                <a:gd name="connsiteY1" fmla="*/ 369356 h 2168464"/>
                                <a:gd name="connsiteX2" fmla="*/ 879612 w 3091592"/>
                                <a:gd name="connsiteY2" fmla="*/ 955099 h 2168464"/>
                                <a:gd name="connsiteX3" fmla="*/ 1450479 w 3091592"/>
                                <a:gd name="connsiteY3" fmla="*/ 962450 h 2168464"/>
                                <a:gd name="connsiteX4" fmla="*/ 2771082 w 3091592"/>
                                <a:gd name="connsiteY4" fmla="*/ 1146746 h 2168464"/>
                                <a:gd name="connsiteX5" fmla="*/ 2994057 w 3091592"/>
                                <a:gd name="connsiteY5" fmla="*/ 641663 h 2168464"/>
                                <a:gd name="connsiteX6" fmla="*/ 2479364 w 3091592"/>
                                <a:gd name="connsiteY6" fmla="*/ 0 h 2168464"/>
                                <a:gd name="connsiteX7" fmla="*/ 3091592 w 3091592"/>
                                <a:gd name="connsiteY7" fmla="*/ 2615 h 2168464"/>
                                <a:gd name="connsiteX8" fmla="*/ 3088995 w 3091592"/>
                                <a:gd name="connsiteY8" fmla="*/ 868831 h 2168464"/>
                                <a:gd name="connsiteX9" fmla="*/ 3088995 w 3091592"/>
                                <a:gd name="connsiteY9" fmla="*/ 2168464 h 2168464"/>
                                <a:gd name="connsiteX10" fmla="*/ 0 w 3091592"/>
                                <a:gd name="connsiteY10" fmla="*/ 2163589 h 2168464"/>
                                <a:gd name="connsiteX11" fmla="*/ 334035 w 3091592"/>
                                <a:gd name="connsiteY11" fmla="*/ 369388 h 2168464"/>
                                <a:gd name="connsiteX0" fmla="*/ 4246 w 2761803"/>
                                <a:gd name="connsiteY0" fmla="*/ 369388 h 2168464"/>
                                <a:gd name="connsiteX1" fmla="*/ 540281 w 2761803"/>
                                <a:gd name="connsiteY1" fmla="*/ 369356 h 2168464"/>
                                <a:gd name="connsiteX2" fmla="*/ 549823 w 2761803"/>
                                <a:gd name="connsiteY2" fmla="*/ 955099 h 2168464"/>
                                <a:gd name="connsiteX3" fmla="*/ 1120690 w 2761803"/>
                                <a:gd name="connsiteY3" fmla="*/ 962450 h 2168464"/>
                                <a:gd name="connsiteX4" fmla="*/ 2441293 w 2761803"/>
                                <a:gd name="connsiteY4" fmla="*/ 1146746 h 2168464"/>
                                <a:gd name="connsiteX5" fmla="*/ 2664268 w 2761803"/>
                                <a:gd name="connsiteY5" fmla="*/ 641663 h 2168464"/>
                                <a:gd name="connsiteX6" fmla="*/ 2149575 w 2761803"/>
                                <a:gd name="connsiteY6" fmla="*/ 0 h 2168464"/>
                                <a:gd name="connsiteX7" fmla="*/ 2761803 w 2761803"/>
                                <a:gd name="connsiteY7" fmla="*/ 2615 h 2168464"/>
                                <a:gd name="connsiteX8" fmla="*/ 2759206 w 2761803"/>
                                <a:gd name="connsiteY8" fmla="*/ 868831 h 2168464"/>
                                <a:gd name="connsiteX9" fmla="*/ 2759206 w 2761803"/>
                                <a:gd name="connsiteY9" fmla="*/ 2168464 h 2168464"/>
                                <a:gd name="connsiteX10" fmla="*/ 0 w 2761803"/>
                                <a:gd name="connsiteY10" fmla="*/ 2168464 h 2168464"/>
                                <a:gd name="connsiteX11" fmla="*/ 4246 w 2761803"/>
                                <a:gd name="connsiteY11" fmla="*/ 369388 h 2168464"/>
                                <a:gd name="connsiteX0" fmla="*/ 208058 w 2965615"/>
                                <a:gd name="connsiteY0" fmla="*/ 369388 h 2168464"/>
                                <a:gd name="connsiteX1" fmla="*/ 744093 w 2965615"/>
                                <a:gd name="connsiteY1" fmla="*/ 369356 h 2168464"/>
                                <a:gd name="connsiteX2" fmla="*/ 753635 w 2965615"/>
                                <a:gd name="connsiteY2" fmla="*/ 955099 h 2168464"/>
                                <a:gd name="connsiteX3" fmla="*/ 1324502 w 2965615"/>
                                <a:gd name="connsiteY3" fmla="*/ 962450 h 2168464"/>
                                <a:gd name="connsiteX4" fmla="*/ 2645105 w 2965615"/>
                                <a:gd name="connsiteY4" fmla="*/ 1146746 h 2168464"/>
                                <a:gd name="connsiteX5" fmla="*/ 2868080 w 2965615"/>
                                <a:gd name="connsiteY5" fmla="*/ 641663 h 2168464"/>
                                <a:gd name="connsiteX6" fmla="*/ 2353387 w 2965615"/>
                                <a:gd name="connsiteY6" fmla="*/ 0 h 2168464"/>
                                <a:gd name="connsiteX7" fmla="*/ 2965615 w 2965615"/>
                                <a:gd name="connsiteY7" fmla="*/ 2615 h 2168464"/>
                                <a:gd name="connsiteX8" fmla="*/ 2963018 w 2965615"/>
                                <a:gd name="connsiteY8" fmla="*/ 868831 h 2168464"/>
                                <a:gd name="connsiteX9" fmla="*/ 2963018 w 2965615"/>
                                <a:gd name="connsiteY9" fmla="*/ 2168464 h 2168464"/>
                                <a:gd name="connsiteX10" fmla="*/ 203812 w 2965615"/>
                                <a:gd name="connsiteY10" fmla="*/ 2168464 h 2168464"/>
                                <a:gd name="connsiteX11" fmla="*/ 206005 w 2965615"/>
                                <a:gd name="connsiteY11" fmla="*/ 1657441 h 2168464"/>
                                <a:gd name="connsiteX12" fmla="*/ 208058 w 2965615"/>
                                <a:gd name="connsiteY12" fmla="*/ 369388 h 2168464"/>
                                <a:gd name="connsiteX0" fmla="*/ 208144 w 2965701"/>
                                <a:gd name="connsiteY0" fmla="*/ 369388 h 2168464"/>
                                <a:gd name="connsiteX1" fmla="*/ 744179 w 2965701"/>
                                <a:gd name="connsiteY1" fmla="*/ 369356 h 2168464"/>
                                <a:gd name="connsiteX2" fmla="*/ 753721 w 2965701"/>
                                <a:gd name="connsiteY2" fmla="*/ 955099 h 2168464"/>
                                <a:gd name="connsiteX3" fmla="*/ 1324588 w 2965701"/>
                                <a:gd name="connsiteY3" fmla="*/ 962450 h 2168464"/>
                                <a:gd name="connsiteX4" fmla="*/ 2645191 w 2965701"/>
                                <a:gd name="connsiteY4" fmla="*/ 1146746 h 2168464"/>
                                <a:gd name="connsiteX5" fmla="*/ 2868166 w 2965701"/>
                                <a:gd name="connsiteY5" fmla="*/ 641663 h 2168464"/>
                                <a:gd name="connsiteX6" fmla="*/ 2353473 w 2965701"/>
                                <a:gd name="connsiteY6" fmla="*/ 0 h 2168464"/>
                                <a:gd name="connsiteX7" fmla="*/ 2965701 w 2965701"/>
                                <a:gd name="connsiteY7" fmla="*/ 2615 h 2168464"/>
                                <a:gd name="connsiteX8" fmla="*/ 2963104 w 2965701"/>
                                <a:gd name="connsiteY8" fmla="*/ 868831 h 2168464"/>
                                <a:gd name="connsiteX9" fmla="*/ 2963104 w 2965701"/>
                                <a:gd name="connsiteY9" fmla="*/ 2168464 h 2168464"/>
                                <a:gd name="connsiteX10" fmla="*/ 203898 w 2965701"/>
                                <a:gd name="connsiteY10" fmla="*/ 2168464 h 2168464"/>
                                <a:gd name="connsiteX11" fmla="*/ 206091 w 2965701"/>
                                <a:gd name="connsiteY11" fmla="*/ 1657441 h 2168464"/>
                                <a:gd name="connsiteX12" fmla="*/ 208144 w 2965701"/>
                                <a:gd name="connsiteY12" fmla="*/ 369388 h 2168464"/>
                                <a:gd name="connsiteX0" fmla="*/ 277102 w 3034659"/>
                                <a:gd name="connsiteY0" fmla="*/ 369388 h 2168464"/>
                                <a:gd name="connsiteX1" fmla="*/ 813137 w 3034659"/>
                                <a:gd name="connsiteY1" fmla="*/ 369356 h 2168464"/>
                                <a:gd name="connsiteX2" fmla="*/ 822679 w 3034659"/>
                                <a:gd name="connsiteY2" fmla="*/ 955099 h 2168464"/>
                                <a:gd name="connsiteX3" fmla="*/ 1393546 w 3034659"/>
                                <a:gd name="connsiteY3" fmla="*/ 962450 h 2168464"/>
                                <a:gd name="connsiteX4" fmla="*/ 2714149 w 3034659"/>
                                <a:gd name="connsiteY4" fmla="*/ 1146746 h 2168464"/>
                                <a:gd name="connsiteX5" fmla="*/ 2937124 w 3034659"/>
                                <a:gd name="connsiteY5" fmla="*/ 641663 h 2168464"/>
                                <a:gd name="connsiteX6" fmla="*/ 2422431 w 3034659"/>
                                <a:gd name="connsiteY6" fmla="*/ 0 h 2168464"/>
                                <a:gd name="connsiteX7" fmla="*/ 3034659 w 3034659"/>
                                <a:gd name="connsiteY7" fmla="*/ 2615 h 2168464"/>
                                <a:gd name="connsiteX8" fmla="*/ 3032062 w 3034659"/>
                                <a:gd name="connsiteY8" fmla="*/ 868831 h 2168464"/>
                                <a:gd name="connsiteX9" fmla="*/ 3032062 w 3034659"/>
                                <a:gd name="connsiteY9" fmla="*/ 2168464 h 2168464"/>
                                <a:gd name="connsiteX10" fmla="*/ 272856 w 3034659"/>
                                <a:gd name="connsiteY10" fmla="*/ 2168464 h 2168464"/>
                                <a:gd name="connsiteX11" fmla="*/ 275049 w 3034659"/>
                                <a:gd name="connsiteY11" fmla="*/ 1657441 h 2168464"/>
                                <a:gd name="connsiteX12" fmla="*/ 277102 w 3034659"/>
                                <a:gd name="connsiteY12" fmla="*/ 369388 h 2168464"/>
                                <a:gd name="connsiteX0" fmla="*/ 273443 w 3031000"/>
                                <a:gd name="connsiteY0" fmla="*/ 369388 h 2168464"/>
                                <a:gd name="connsiteX1" fmla="*/ 809478 w 3031000"/>
                                <a:gd name="connsiteY1" fmla="*/ 369356 h 2168464"/>
                                <a:gd name="connsiteX2" fmla="*/ 819020 w 3031000"/>
                                <a:gd name="connsiteY2" fmla="*/ 955099 h 2168464"/>
                                <a:gd name="connsiteX3" fmla="*/ 1389887 w 3031000"/>
                                <a:gd name="connsiteY3" fmla="*/ 962450 h 2168464"/>
                                <a:gd name="connsiteX4" fmla="*/ 2710490 w 3031000"/>
                                <a:gd name="connsiteY4" fmla="*/ 1146746 h 2168464"/>
                                <a:gd name="connsiteX5" fmla="*/ 2933465 w 3031000"/>
                                <a:gd name="connsiteY5" fmla="*/ 641663 h 2168464"/>
                                <a:gd name="connsiteX6" fmla="*/ 2418772 w 3031000"/>
                                <a:gd name="connsiteY6" fmla="*/ 0 h 2168464"/>
                                <a:gd name="connsiteX7" fmla="*/ 3031000 w 3031000"/>
                                <a:gd name="connsiteY7" fmla="*/ 2615 h 2168464"/>
                                <a:gd name="connsiteX8" fmla="*/ 3028403 w 3031000"/>
                                <a:gd name="connsiteY8" fmla="*/ 868831 h 2168464"/>
                                <a:gd name="connsiteX9" fmla="*/ 3028403 w 3031000"/>
                                <a:gd name="connsiteY9" fmla="*/ 2168464 h 2168464"/>
                                <a:gd name="connsiteX10" fmla="*/ 269197 w 3031000"/>
                                <a:gd name="connsiteY10" fmla="*/ 2168464 h 2168464"/>
                                <a:gd name="connsiteX11" fmla="*/ 280681 w 3031000"/>
                                <a:gd name="connsiteY11" fmla="*/ 1633574 h 2168464"/>
                                <a:gd name="connsiteX12" fmla="*/ 273443 w 3031000"/>
                                <a:gd name="connsiteY12" fmla="*/ 369388 h 2168464"/>
                                <a:gd name="connsiteX0" fmla="*/ 273443 w 3031000"/>
                                <a:gd name="connsiteY0" fmla="*/ 369388 h 2168464"/>
                                <a:gd name="connsiteX1" fmla="*/ 809478 w 3031000"/>
                                <a:gd name="connsiteY1" fmla="*/ 369356 h 2168464"/>
                                <a:gd name="connsiteX2" fmla="*/ 819020 w 3031000"/>
                                <a:gd name="connsiteY2" fmla="*/ 955099 h 2168464"/>
                                <a:gd name="connsiteX3" fmla="*/ 1389887 w 3031000"/>
                                <a:gd name="connsiteY3" fmla="*/ 962450 h 2168464"/>
                                <a:gd name="connsiteX4" fmla="*/ 2710490 w 3031000"/>
                                <a:gd name="connsiteY4" fmla="*/ 1146746 h 2168464"/>
                                <a:gd name="connsiteX5" fmla="*/ 2933465 w 3031000"/>
                                <a:gd name="connsiteY5" fmla="*/ 641663 h 2168464"/>
                                <a:gd name="connsiteX6" fmla="*/ 2418772 w 3031000"/>
                                <a:gd name="connsiteY6" fmla="*/ 0 h 2168464"/>
                                <a:gd name="connsiteX7" fmla="*/ 3031000 w 3031000"/>
                                <a:gd name="connsiteY7" fmla="*/ 2615 h 2168464"/>
                                <a:gd name="connsiteX8" fmla="*/ 3028403 w 3031000"/>
                                <a:gd name="connsiteY8" fmla="*/ 868831 h 2168464"/>
                                <a:gd name="connsiteX9" fmla="*/ 3028403 w 3031000"/>
                                <a:gd name="connsiteY9" fmla="*/ 2168464 h 2168464"/>
                                <a:gd name="connsiteX10" fmla="*/ 269197 w 3031000"/>
                                <a:gd name="connsiteY10" fmla="*/ 2168464 h 2168464"/>
                                <a:gd name="connsiteX11" fmla="*/ 280681 w 3031000"/>
                                <a:gd name="connsiteY11" fmla="*/ 1633574 h 2168464"/>
                                <a:gd name="connsiteX12" fmla="*/ 273443 w 3031000"/>
                                <a:gd name="connsiteY12" fmla="*/ 369388 h 2168464"/>
                                <a:gd name="connsiteX0" fmla="*/ 281045 w 3038602"/>
                                <a:gd name="connsiteY0" fmla="*/ 369388 h 2168464"/>
                                <a:gd name="connsiteX1" fmla="*/ 817080 w 3038602"/>
                                <a:gd name="connsiteY1" fmla="*/ 369356 h 2168464"/>
                                <a:gd name="connsiteX2" fmla="*/ 826622 w 3038602"/>
                                <a:gd name="connsiteY2" fmla="*/ 955099 h 2168464"/>
                                <a:gd name="connsiteX3" fmla="*/ 1397489 w 3038602"/>
                                <a:gd name="connsiteY3" fmla="*/ 962450 h 2168464"/>
                                <a:gd name="connsiteX4" fmla="*/ 2718092 w 3038602"/>
                                <a:gd name="connsiteY4" fmla="*/ 1146746 h 2168464"/>
                                <a:gd name="connsiteX5" fmla="*/ 2941067 w 3038602"/>
                                <a:gd name="connsiteY5" fmla="*/ 641663 h 2168464"/>
                                <a:gd name="connsiteX6" fmla="*/ 2426374 w 3038602"/>
                                <a:gd name="connsiteY6" fmla="*/ 0 h 2168464"/>
                                <a:gd name="connsiteX7" fmla="*/ 3038602 w 3038602"/>
                                <a:gd name="connsiteY7" fmla="*/ 2615 h 2168464"/>
                                <a:gd name="connsiteX8" fmla="*/ 3036005 w 3038602"/>
                                <a:gd name="connsiteY8" fmla="*/ 868831 h 2168464"/>
                                <a:gd name="connsiteX9" fmla="*/ 3036005 w 3038602"/>
                                <a:gd name="connsiteY9" fmla="*/ 2168464 h 2168464"/>
                                <a:gd name="connsiteX10" fmla="*/ 276799 w 3038602"/>
                                <a:gd name="connsiteY10" fmla="*/ 2168464 h 2168464"/>
                                <a:gd name="connsiteX11" fmla="*/ 97811 w 3038602"/>
                                <a:gd name="connsiteY11" fmla="*/ 2098497 h 2168464"/>
                                <a:gd name="connsiteX12" fmla="*/ 288283 w 3038602"/>
                                <a:gd name="connsiteY12" fmla="*/ 1633574 h 2168464"/>
                                <a:gd name="connsiteX13" fmla="*/ 281045 w 3038602"/>
                                <a:gd name="connsiteY13" fmla="*/ 369388 h 2168464"/>
                                <a:gd name="connsiteX0" fmla="*/ 281045 w 3038602"/>
                                <a:gd name="connsiteY0" fmla="*/ 369388 h 2168464"/>
                                <a:gd name="connsiteX1" fmla="*/ 817080 w 3038602"/>
                                <a:gd name="connsiteY1" fmla="*/ 369356 h 2168464"/>
                                <a:gd name="connsiteX2" fmla="*/ 826622 w 3038602"/>
                                <a:gd name="connsiteY2" fmla="*/ 955099 h 2168464"/>
                                <a:gd name="connsiteX3" fmla="*/ 1397489 w 3038602"/>
                                <a:gd name="connsiteY3" fmla="*/ 962450 h 2168464"/>
                                <a:gd name="connsiteX4" fmla="*/ 2718092 w 3038602"/>
                                <a:gd name="connsiteY4" fmla="*/ 1146746 h 2168464"/>
                                <a:gd name="connsiteX5" fmla="*/ 2941067 w 3038602"/>
                                <a:gd name="connsiteY5" fmla="*/ 641663 h 2168464"/>
                                <a:gd name="connsiteX6" fmla="*/ 2426374 w 3038602"/>
                                <a:gd name="connsiteY6" fmla="*/ 0 h 2168464"/>
                                <a:gd name="connsiteX7" fmla="*/ 3038602 w 3038602"/>
                                <a:gd name="connsiteY7" fmla="*/ 2615 h 2168464"/>
                                <a:gd name="connsiteX8" fmla="*/ 3036005 w 3038602"/>
                                <a:gd name="connsiteY8" fmla="*/ 868831 h 2168464"/>
                                <a:gd name="connsiteX9" fmla="*/ 3036005 w 3038602"/>
                                <a:gd name="connsiteY9" fmla="*/ 2168464 h 2168464"/>
                                <a:gd name="connsiteX10" fmla="*/ 276799 w 3038602"/>
                                <a:gd name="connsiteY10" fmla="*/ 2168464 h 2168464"/>
                                <a:gd name="connsiteX11" fmla="*/ 97811 w 3038602"/>
                                <a:gd name="connsiteY11" fmla="*/ 2098497 h 2168464"/>
                                <a:gd name="connsiteX12" fmla="*/ 213952 w 3038602"/>
                                <a:gd name="connsiteY12" fmla="*/ 1884933 h 2168464"/>
                                <a:gd name="connsiteX13" fmla="*/ 288283 w 3038602"/>
                                <a:gd name="connsiteY13" fmla="*/ 1633574 h 2168464"/>
                                <a:gd name="connsiteX14" fmla="*/ 281045 w 3038602"/>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59764 w 3117321"/>
                                <a:gd name="connsiteY0" fmla="*/ 369388 h 2198439"/>
                                <a:gd name="connsiteX1" fmla="*/ 895799 w 3117321"/>
                                <a:gd name="connsiteY1" fmla="*/ 369356 h 2198439"/>
                                <a:gd name="connsiteX2" fmla="*/ 905341 w 3117321"/>
                                <a:gd name="connsiteY2" fmla="*/ 955099 h 2198439"/>
                                <a:gd name="connsiteX3" fmla="*/ 1476208 w 3117321"/>
                                <a:gd name="connsiteY3" fmla="*/ 962450 h 2198439"/>
                                <a:gd name="connsiteX4" fmla="*/ 2796811 w 3117321"/>
                                <a:gd name="connsiteY4" fmla="*/ 1146746 h 2198439"/>
                                <a:gd name="connsiteX5" fmla="*/ 3019786 w 3117321"/>
                                <a:gd name="connsiteY5" fmla="*/ 641663 h 2198439"/>
                                <a:gd name="connsiteX6" fmla="*/ 2505093 w 3117321"/>
                                <a:gd name="connsiteY6" fmla="*/ 0 h 2198439"/>
                                <a:gd name="connsiteX7" fmla="*/ 3117321 w 3117321"/>
                                <a:gd name="connsiteY7" fmla="*/ 2615 h 2198439"/>
                                <a:gd name="connsiteX8" fmla="*/ 3114724 w 3117321"/>
                                <a:gd name="connsiteY8" fmla="*/ 868831 h 2198439"/>
                                <a:gd name="connsiteX9" fmla="*/ 3114724 w 3117321"/>
                                <a:gd name="connsiteY9" fmla="*/ 2168464 h 2198439"/>
                                <a:gd name="connsiteX10" fmla="*/ 355518 w 3117321"/>
                                <a:gd name="connsiteY10" fmla="*/ 2168464 h 2198439"/>
                                <a:gd name="connsiteX11" fmla="*/ 25821 w 3117321"/>
                                <a:gd name="connsiteY11" fmla="*/ 2158939 h 2198439"/>
                                <a:gd name="connsiteX12" fmla="*/ 25819 w 3117321"/>
                                <a:gd name="connsiteY12" fmla="*/ 1633574 h 2198439"/>
                                <a:gd name="connsiteX13" fmla="*/ 367002 w 3117321"/>
                                <a:gd name="connsiteY13" fmla="*/ 1633574 h 2198439"/>
                                <a:gd name="connsiteX14" fmla="*/ 359764 w 3117321"/>
                                <a:gd name="connsiteY14" fmla="*/ 369388 h 2198439"/>
                                <a:gd name="connsiteX0" fmla="*/ 350681 w 3108238"/>
                                <a:gd name="connsiteY0" fmla="*/ 369388 h 2168464"/>
                                <a:gd name="connsiteX1" fmla="*/ 886716 w 3108238"/>
                                <a:gd name="connsiteY1" fmla="*/ 369356 h 2168464"/>
                                <a:gd name="connsiteX2" fmla="*/ 896258 w 3108238"/>
                                <a:gd name="connsiteY2" fmla="*/ 955099 h 2168464"/>
                                <a:gd name="connsiteX3" fmla="*/ 1467125 w 3108238"/>
                                <a:gd name="connsiteY3" fmla="*/ 962450 h 2168464"/>
                                <a:gd name="connsiteX4" fmla="*/ 2787728 w 3108238"/>
                                <a:gd name="connsiteY4" fmla="*/ 1146746 h 2168464"/>
                                <a:gd name="connsiteX5" fmla="*/ 3010703 w 3108238"/>
                                <a:gd name="connsiteY5" fmla="*/ 641663 h 2168464"/>
                                <a:gd name="connsiteX6" fmla="*/ 2496010 w 3108238"/>
                                <a:gd name="connsiteY6" fmla="*/ 0 h 2168464"/>
                                <a:gd name="connsiteX7" fmla="*/ 3108238 w 3108238"/>
                                <a:gd name="connsiteY7" fmla="*/ 2615 h 2168464"/>
                                <a:gd name="connsiteX8" fmla="*/ 3105641 w 3108238"/>
                                <a:gd name="connsiteY8" fmla="*/ 868831 h 2168464"/>
                                <a:gd name="connsiteX9" fmla="*/ 3105641 w 3108238"/>
                                <a:gd name="connsiteY9" fmla="*/ 2168464 h 2168464"/>
                                <a:gd name="connsiteX10" fmla="*/ 346435 w 3108238"/>
                                <a:gd name="connsiteY10" fmla="*/ 2168464 h 2168464"/>
                                <a:gd name="connsiteX11" fmla="*/ 16738 w 3108238"/>
                                <a:gd name="connsiteY11" fmla="*/ 2158939 h 2168464"/>
                                <a:gd name="connsiteX12" fmla="*/ 16736 w 3108238"/>
                                <a:gd name="connsiteY12" fmla="*/ 1633574 h 2168464"/>
                                <a:gd name="connsiteX13" fmla="*/ 357919 w 3108238"/>
                                <a:gd name="connsiteY13" fmla="*/ 1633574 h 2168464"/>
                                <a:gd name="connsiteX14" fmla="*/ 350681 w 3108238"/>
                                <a:gd name="connsiteY14" fmla="*/ 369388 h 2168464"/>
                                <a:gd name="connsiteX0" fmla="*/ 348320 w 3105877"/>
                                <a:gd name="connsiteY0" fmla="*/ 369388 h 2168464"/>
                                <a:gd name="connsiteX1" fmla="*/ 884355 w 3105877"/>
                                <a:gd name="connsiteY1" fmla="*/ 369356 h 2168464"/>
                                <a:gd name="connsiteX2" fmla="*/ 893897 w 3105877"/>
                                <a:gd name="connsiteY2" fmla="*/ 955099 h 2168464"/>
                                <a:gd name="connsiteX3" fmla="*/ 1464764 w 3105877"/>
                                <a:gd name="connsiteY3" fmla="*/ 962450 h 2168464"/>
                                <a:gd name="connsiteX4" fmla="*/ 2785367 w 3105877"/>
                                <a:gd name="connsiteY4" fmla="*/ 1146746 h 2168464"/>
                                <a:gd name="connsiteX5" fmla="*/ 3008342 w 3105877"/>
                                <a:gd name="connsiteY5" fmla="*/ 641663 h 2168464"/>
                                <a:gd name="connsiteX6" fmla="*/ 2493649 w 3105877"/>
                                <a:gd name="connsiteY6" fmla="*/ 0 h 2168464"/>
                                <a:gd name="connsiteX7" fmla="*/ 3105877 w 3105877"/>
                                <a:gd name="connsiteY7" fmla="*/ 2615 h 2168464"/>
                                <a:gd name="connsiteX8" fmla="*/ 3103280 w 3105877"/>
                                <a:gd name="connsiteY8" fmla="*/ 868831 h 2168464"/>
                                <a:gd name="connsiteX9" fmla="*/ 3103280 w 3105877"/>
                                <a:gd name="connsiteY9" fmla="*/ 2168464 h 2168464"/>
                                <a:gd name="connsiteX10" fmla="*/ 344074 w 3105877"/>
                                <a:gd name="connsiteY10" fmla="*/ 2168464 h 2168464"/>
                                <a:gd name="connsiteX11" fmla="*/ 14377 w 3105877"/>
                                <a:gd name="connsiteY11" fmla="*/ 2158939 h 2168464"/>
                                <a:gd name="connsiteX12" fmla="*/ 14375 w 3105877"/>
                                <a:gd name="connsiteY12" fmla="*/ 1633574 h 2168464"/>
                                <a:gd name="connsiteX13" fmla="*/ 355558 w 3105877"/>
                                <a:gd name="connsiteY13" fmla="*/ 1633574 h 2168464"/>
                                <a:gd name="connsiteX14" fmla="*/ 348320 w 3105877"/>
                                <a:gd name="connsiteY14" fmla="*/ 369388 h 2168464"/>
                                <a:gd name="connsiteX0" fmla="*/ 335955 w 3093512"/>
                                <a:gd name="connsiteY0" fmla="*/ 369388 h 2168464"/>
                                <a:gd name="connsiteX1" fmla="*/ 871990 w 3093512"/>
                                <a:gd name="connsiteY1" fmla="*/ 369356 h 2168464"/>
                                <a:gd name="connsiteX2" fmla="*/ 881532 w 3093512"/>
                                <a:gd name="connsiteY2" fmla="*/ 955099 h 2168464"/>
                                <a:gd name="connsiteX3" fmla="*/ 1452399 w 3093512"/>
                                <a:gd name="connsiteY3" fmla="*/ 962450 h 2168464"/>
                                <a:gd name="connsiteX4" fmla="*/ 2773002 w 3093512"/>
                                <a:gd name="connsiteY4" fmla="*/ 1146746 h 2168464"/>
                                <a:gd name="connsiteX5" fmla="*/ 2995977 w 3093512"/>
                                <a:gd name="connsiteY5" fmla="*/ 641663 h 2168464"/>
                                <a:gd name="connsiteX6" fmla="*/ 2481284 w 3093512"/>
                                <a:gd name="connsiteY6" fmla="*/ 0 h 2168464"/>
                                <a:gd name="connsiteX7" fmla="*/ 3093512 w 3093512"/>
                                <a:gd name="connsiteY7" fmla="*/ 2615 h 2168464"/>
                                <a:gd name="connsiteX8" fmla="*/ 3090915 w 3093512"/>
                                <a:gd name="connsiteY8" fmla="*/ 868831 h 2168464"/>
                                <a:gd name="connsiteX9" fmla="*/ 3090915 w 3093512"/>
                                <a:gd name="connsiteY9" fmla="*/ 2168464 h 2168464"/>
                                <a:gd name="connsiteX10" fmla="*/ 331709 w 3093512"/>
                                <a:gd name="connsiteY10" fmla="*/ 2168464 h 2168464"/>
                                <a:gd name="connsiteX11" fmla="*/ 2012 w 3093512"/>
                                <a:gd name="connsiteY11" fmla="*/ 2158939 h 2168464"/>
                                <a:gd name="connsiteX12" fmla="*/ 2010 w 3093512"/>
                                <a:gd name="connsiteY12" fmla="*/ 1633574 h 2168464"/>
                                <a:gd name="connsiteX13" fmla="*/ 343193 w 3093512"/>
                                <a:gd name="connsiteY13" fmla="*/ 1633574 h 2168464"/>
                                <a:gd name="connsiteX14" fmla="*/ 335955 w 309351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453319 w 3094432"/>
                                <a:gd name="connsiteY3" fmla="*/ 962450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9383 w 3094432"/>
                                <a:gd name="connsiteY3" fmla="*/ 957806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094432" h="2168464">
                                  <a:moveTo>
                                    <a:pt x="336875" y="369388"/>
                                  </a:moveTo>
                                  <a:cubicBezTo>
                                    <a:pt x="625002" y="363988"/>
                                    <a:pt x="379707" y="368489"/>
                                    <a:pt x="872910" y="369356"/>
                                  </a:cubicBezTo>
                                  <a:cubicBezTo>
                                    <a:pt x="871987" y="653563"/>
                                    <a:pt x="863823" y="683053"/>
                                    <a:pt x="882452" y="955099"/>
                                  </a:cubicBezTo>
                                  <a:lnTo>
                                    <a:pt x="1764735" y="953161"/>
                                  </a:lnTo>
                                  <a:cubicBezTo>
                                    <a:pt x="2028915" y="1620416"/>
                                    <a:pt x="2444096" y="1166925"/>
                                    <a:pt x="2773922" y="1146746"/>
                                  </a:cubicBezTo>
                                  <a:cubicBezTo>
                                    <a:pt x="3001491" y="1121912"/>
                                    <a:pt x="3045517" y="832787"/>
                                    <a:pt x="2996897" y="641663"/>
                                  </a:cubicBezTo>
                                  <a:cubicBezTo>
                                    <a:pt x="2948277" y="450539"/>
                                    <a:pt x="2427160" y="863606"/>
                                    <a:pt x="2482204" y="0"/>
                                  </a:cubicBezTo>
                                  <a:lnTo>
                                    <a:pt x="3094432" y="2615"/>
                                  </a:lnTo>
                                  <a:cubicBezTo>
                                    <a:pt x="3093566" y="291354"/>
                                    <a:pt x="3092701" y="580092"/>
                                    <a:pt x="3091835" y="868831"/>
                                  </a:cubicBezTo>
                                  <a:lnTo>
                                    <a:pt x="3091835" y="2168464"/>
                                  </a:lnTo>
                                  <a:lnTo>
                                    <a:pt x="332629" y="2168464"/>
                                  </a:lnTo>
                                  <a:lnTo>
                                    <a:pt x="920" y="2168464"/>
                                  </a:lnTo>
                                  <a:cubicBezTo>
                                    <a:pt x="-259" y="1879719"/>
                                    <a:pt x="-933" y="1822517"/>
                                    <a:pt x="2930" y="1633574"/>
                                  </a:cubicBezTo>
                                  <a:cubicBezTo>
                                    <a:pt x="178695" y="1630370"/>
                                    <a:pt x="95994" y="1630817"/>
                                    <a:pt x="344113" y="1633574"/>
                                  </a:cubicBezTo>
                                  <a:cubicBezTo>
                                    <a:pt x="344821" y="1333728"/>
                                    <a:pt x="340107" y="700136"/>
                                    <a:pt x="336875" y="369388"/>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Text Box 62"/>
                          <wps:cNvSpPr txBox="1"/>
                          <wps:spPr>
                            <a:xfrm>
                              <a:off x="0" y="1859061"/>
                              <a:ext cx="1251585" cy="323215"/>
                            </a:xfrm>
                            <a:prstGeom prst="rect">
                              <a:avLst/>
                            </a:prstGeom>
                            <a:noFill/>
                            <a:ln w="6350">
                              <a:noFill/>
                            </a:ln>
                          </wps:spPr>
                          <wps:txbx>
                            <w:txbxContent>
                              <w:p w14:paraId="513025D5" w14:textId="77777777" w:rsidR="00527F13" w:rsidRPr="00FE4022" w:rsidRDefault="00527F13" w:rsidP="00C54B1A">
                                <w:pPr>
                                  <w:jc w:val="center"/>
                                  <w:rPr>
                                    <w:rFonts w:ascii="Gotham Bold" w:hAnsi="Gotham Bold"/>
                                    <w:sz w:val="28"/>
                                  </w:rPr>
                                </w:pPr>
                                <w:r>
                                  <w:rPr>
                                    <w:rFonts w:ascii="Gotham Bold" w:hAnsi="Gotham Bold"/>
                                    <w:sz w:val="28"/>
                                  </w:rPr>
                                  <w:t>L16,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6" name="Oval 226"/>
                        <wps:cNvSpPr/>
                        <wps:spPr>
                          <a:xfrm>
                            <a:off x="1151123" y="1058290"/>
                            <a:ext cx="217348" cy="217441"/>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C0543" w14:textId="77777777" w:rsidR="00527F13" w:rsidRPr="0096251B" w:rsidRDefault="00527F13" w:rsidP="00FD4E44">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9" name="Oval 229"/>
                        <wps:cNvSpPr/>
                        <wps:spPr>
                          <a:xfrm>
                            <a:off x="543070" y="840134"/>
                            <a:ext cx="217348" cy="217441"/>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6792C" w14:textId="77777777" w:rsidR="00527F13" w:rsidRPr="0096251B" w:rsidRDefault="00527F13" w:rsidP="00533F8E">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1" name="Oval 231"/>
                        <wps:cNvSpPr/>
                        <wps:spPr>
                          <a:xfrm>
                            <a:off x="2162997" y="366688"/>
                            <a:ext cx="217348" cy="217441"/>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1668D" w14:textId="77777777" w:rsidR="00527F13" w:rsidRPr="0096251B" w:rsidRDefault="00527F13" w:rsidP="00570094">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4" name="Oval 234"/>
                        <wps:cNvSpPr/>
                        <wps:spPr>
                          <a:xfrm>
                            <a:off x="2455419" y="11139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07152" w14:textId="30A0929F"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5" name="Oval 235"/>
                        <wps:cNvSpPr/>
                        <wps:spPr>
                          <a:xfrm>
                            <a:off x="2789616" y="11139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941CD" w14:textId="77777777"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6" name="Oval 236"/>
                        <wps:cNvSpPr/>
                        <wps:spPr>
                          <a:xfrm>
                            <a:off x="3021698" y="352763"/>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94806" w14:textId="77777777"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7" name="Oval 237"/>
                        <wps:cNvSpPr/>
                        <wps:spPr>
                          <a:xfrm>
                            <a:off x="3021698" y="686960"/>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11ADB" w14:textId="77777777"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8" name="Oval 238"/>
                        <wps:cNvSpPr/>
                        <wps:spPr>
                          <a:xfrm>
                            <a:off x="3021698" y="1021157"/>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CE777" w14:textId="77777777"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9" name="Oval 239"/>
                        <wps:cNvSpPr/>
                        <wps:spPr>
                          <a:xfrm>
                            <a:off x="3021698" y="135535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30D6B" w14:textId="77777777" w:rsidR="00527F13" w:rsidRPr="0096251B" w:rsidRDefault="00527F13" w:rsidP="00237903">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F4C1BF6" id="Group 240" o:spid="_x0000_s1065" style="position:absolute;margin-left:206.1pt;margin-top:22.95pt;width:260.85pt;height:174.45pt;z-index:251658250" coordsize="33127,2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">
                <v:group id="Group 200" o:spid="_x0000_s1066" style="position:absolute;width:33127;height:22155" coordsize="33155,2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Picture 199" o:spid="_x0000_s1067" type="#_x0000_t75" style="position:absolute;left:2506;width:30620;height:2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">
                    <v:imagedata r:id="rId37" o:title="" cropleft="21358f" cropright="7297f"/>
                  </v:shape>
                  <v:shape id="Rectangle 46" o:spid="_x0000_s1068" style="position:absolute;left:2228;top:232;width:30927;height:21679;flip:x;visibility:visible;mso-wrap-style:square;v-text-anchor:middle" coordsize="3094432,216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" path="m336875,369388v288127,-5400,42832,-899,536035,-32c871987,653563,863823,683053,882452,955099r882283,-1938c2028915,1620416,2444096,1166925,2773922,1146746v227569,-24834,271595,-313959,222975,-505083c2948277,450539,2427160,863606,2482204,r612228,2615c3093566,291354,3092701,580092,3091835,868831r,1299633l332629,2168464r-331709,c-259,1879719,-933,1822517,2930,1633574v175765,-3204,93064,-2757,341183,c344821,1333728,340107,700136,336875,369388xe" fillcolor="#f8f8f8 [3212]" stroked="f" strokeweight="1pt">
                    <v:fill opacity="54484f"/>
                    <v:stroke joinstyle="miter"/>
                    <v:path arrowok="t" o:connecttype="custom" o:connectlocs="336692,369303;872435,369271;881972,954879;1763775,952942;2772413,1146482;2995267,641515;2480854,0;3092749,2614;3090153,868631;3090153,2167965;332448,2167965;919,2167965;2928,1633198;343926,1633198;336692,369303" o:connectangles="0,0,0,0,0,0,0,0,0,0,0,0,0,0,0"/>
                  </v:shape>
                  <v:shape id="Text Box 62" o:spid="_x0000_s1069" type="#_x0000_t202" style="position:absolute;top:18590;width:1251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513025D5" w14:textId="77777777" w:rsidR="00527F13" w:rsidRPr="00FE4022" w:rsidRDefault="00527F13" w:rsidP="00C54B1A">
                          <w:pPr>
                            <w:jc w:val="center"/>
                            <w:rPr>
                              <w:rFonts w:ascii="Gotham Bold" w:hAnsi="Gotham Bold"/>
                              <w:sz w:val="28"/>
                            </w:rPr>
                          </w:pPr>
                          <w:r>
                            <w:rPr>
                              <w:rFonts w:ascii="Gotham Bold" w:hAnsi="Gotham Bold"/>
                              <w:sz w:val="28"/>
                            </w:rPr>
                            <w:t>L16, G2</w:t>
                          </w:r>
                        </w:p>
                      </w:txbxContent>
                    </v:textbox>
                  </v:shape>
                </v:group>
                <v:oval id="Oval 226" o:spid="_x0000_s1070" style="position:absolute;left:11511;top:10582;width:2173;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" fillcolor="#d70902 [3205]" strokecolor="#d70902 [3205]" strokeweight="1pt">
                  <v:fill opacity="41891f"/>
                  <v:stroke joinstyle="miter"/>
                  <v:textbox inset="0,0,0,0">
                    <w:txbxContent>
                      <w:p w14:paraId="4DCC0543" w14:textId="77777777" w:rsidR="00527F13" w:rsidRPr="0096251B" w:rsidRDefault="00527F13" w:rsidP="00FD4E44">
                        <w:pPr>
                          <w:jc w:val="center"/>
                          <w:rPr>
                            <w:rFonts w:ascii="Gotham Bold" w:hAnsi="Gotham Bold"/>
                          </w:rPr>
                        </w:pPr>
                        <w:r w:rsidRPr="0096251B">
                          <w:rPr>
                            <w:rFonts w:ascii="Gotham Bold" w:hAnsi="Gotham Bold"/>
                          </w:rPr>
                          <w:t>1</w:t>
                        </w:r>
                      </w:p>
                    </w:txbxContent>
                  </v:textbox>
                </v:oval>
                <v:oval id="Oval 229" o:spid="_x0000_s1071" style="position:absolute;left:5430;top:8401;width:2174;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" fillcolor="#d70902 [3205]" strokecolor="#d70902 [3205]" strokeweight="1pt">
                  <v:fill opacity="41891f"/>
                  <v:stroke joinstyle="miter"/>
                  <v:textbox inset="0,0,0,0">
                    <w:txbxContent>
                      <w:p w14:paraId="75E6792C" w14:textId="77777777" w:rsidR="00527F13" w:rsidRPr="0096251B" w:rsidRDefault="00527F13" w:rsidP="00533F8E">
                        <w:pPr>
                          <w:jc w:val="center"/>
                          <w:rPr>
                            <w:rFonts w:ascii="Gotham Bold" w:hAnsi="Gotham Bold"/>
                          </w:rPr>
                        </w:pPr>
                        <w:r>
                          <w:rPr>
                            <w:rFonts w:ascii="Gotham Bold" w:hAnsi="Gotham Bold"/>
                          </w:rPr>
                          <w:t>2</w:t>
                        </w:r>
                      </w:p>
                    </w:txbxContent>
                  </v:textbox>
                </v:oval>
                <v:oval id="Oval 231" o:spid="_x0000_s1072" style="position:absolute;left:21629;top:3666;width:2174;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" fillcolor="#d70902 [3205]" strokecolor="#d70902 [3205]" strokeweight="1pt">
                  <v:fill opacity="41891f"/>
                  <v:stroke joinstyle="miter"/>
                  <v:textbox inset="0,0,0,0">
                    <w:txbxContent>
                      <w:p w14:paraId="3941668D" w14:textId="77777777" w:rsidR="00527F13" w:rsidRPr="0096251B" w:rsidRDefault="00527F13" w:rsidP="00570094">
                        <w:pPr>
                          <w:jc w:val="center"/>
                          <w:rPr>
                            <w:rFonts w:ascii="Gotham Bold" w:hAnsi="Gotham Bold"/>
                          </w:rPr>
                        </w:pPr>
                        <w:r>
                          <w:rPr>
                            <w:rFonts w:ascii="Gotham Bold" w:hAnsi="Gotham Bold"/>
                          </w:rPr>
                          <w:t>3</w:t>
                        </w:r>
                      </w:p>
                    </w:txbxContent>
                  </v:textbox>
                </v:oval>
                <v:oval id="Oval 234" o:spid="_x0000_s1073" style="position:absolute;left:24554;top:1113;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" fillcolor="#d70902 [3205]" strokecolor="#d70902 [3205]" strokeweight="1pt">
                  <v:fill opacity="41891f"/>
                  <v:stroke joinstyle="miter"/>
                  <v:textbox inset="0,0,0,0">
                    <w:txbxContent>
                      <w:p w14:paraId="17207152" w14:textId="30A0929F" w:rsidR="00527F13" w:rsidRPr="0096251B" w:rsidRDefault="00527F13" w:rsidP="00237903">
                        <w:pPr>
                          <w:jc w:val="center"/>
                          <w:rPr>
                            <w:rFonts w:ascii="Gotham Bold" w:hAnsi="Gotham Bold"/>
                          </w:rPr>
                        </w:pPr>
                        <w:r>
                          <w:rPr>
                            <w:rFonts w:ascii="Gotham Bold" w:hAnsi="Gotham Bold"/>
                          </w:rPr>
                          <w:t>4</w:t>
                        </w:r>
                      </w:p>
                    </w:txbxContent>
                  </v:textbox>
                </v:oval>
                <v:oval id="Oval 235" o:spid="_x0000_s1074" style="position:absolute;left:27896;top:1113;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" fillcolor="#d70902 [3205]" strokecolor="#d70902 [3205]" strokeweight="1pt">
                  <v:fill opacity="41891f"/>
                  <v:stroke joinstyle="miter"/>
                  <v:textbox inset="0,0,0,0">
                    <w:txbxContent>
                      <w:p w14:paraId="44F941CD" w14:textId="77777777" w:rsidR="00527F13" w:rsidRPr="0096251B" w:rsidRDefault="00527F13" w:rsidP="00237903">
                        <w:pPr>
                          <w:jc w:val="center"/>
                          <w:rPr>
                            <w:rFonts w:ascii="Gotham Bold" w:hAnsi="Gotham Bold"/>
                          </w:rPr>
                        </w:pPr>
                        <w:r>
                          <w:rPr>
                            <w:rFonts w:ascii="Gotham Bold" w:hAnsi="Gotham Bold"/>
                          </w:rPr>
                          <w:t>4</w:t>
                        </w:r>
                      </w:p>
                    </w:txbxContent>
                  </v:textbox>
                </v:oval>
                <v:oval id="Oval 236" o:spid="_x0000_s1075" style="position:absolute;left:30216;top:352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" fillcolor="#d70902 [3205]" strokecolor="#d70902 [3205]" strokeweight="1pt">
                  <v:fill opacity="41891f"/>
                  <v:stroke joinstyle="miter"/>
                  <v:textbox inset="0,0,0,0">
                    <w:txbxContent>
                      <w:p w14:paraId="16494806" w14:textId="77777777" w:rsidR="00527F13" w:rsidRPr="0096251B" w:rsidRDefault="00527F13" w:rsidP="00237903">
                        <w:pPr>
                          <w:jc w:val="center"/>
                          <w:rPr>
                            <w:rFonts w:ascii="Gotham Bold" w:hAnsi="Gotham Bold"/>
                          </w:rPr>
                        </w:pPr>
                        <w:r>
                          <w:rPr>
                            <w:rFonts w:ascii="Gotham Bold" w:hAnsi="Gotham Bold"/>
                          </w:rPr>
                          <w:t>4</w:t>
                        </w:r>
                      </w:p>
                    </w:txbxContent>
                  </v:textbox>
                </v:oval>
                <v:oval id="Oval 237" o:spid="_x0000_s1076" style="position:absolute;left:30216;top:6869;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" fillcolor="#d70902 [3205]" strokecolor="#d70902 [3205]" strokeweight="1pt">
                  <v:fill opacity="41891f"/>
                  <v:stroke joinstyle="miter"/>
                  <v:textbox inset="0,0,0,0">
                    <w:txbxContent>
                      <w:p w14:paraId="58111ADB" w14:textId="77777777" w:rsidR="00527F13" w:rsidRPr="0096251B" w:rsidRDefault="00527F13" w:rsidP="00237903">
                        <w:pPr>
                          <w:jc w:val="center"/>
                          <w:rPr>
                            <w:rFonts w:ascii="Gotham Bold" w:hAnsi="Gotham Bold"/>
                          </w:rPr>
                        </w:pPr>
                        <w:r>
                          <w:rPr>
                            <w:rFonts w:ascii="Gotham Bold" w:hAnsi="Gotham Bold"/>
                          </w:rPr>
                          <w:t>4</w:t>
                        </w:r>
                      </w:p>
                    </w:txbxContent>
                  </v:textbox>
                </v:oval>
                <v:oval id="Oval 238" o:spid="_x0000_s1077" style="position:absolute;left:30216;top:10211;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" fillcolor="#d70902 [3205]" strokecolor="#d70902 [3205]" strokeweight="1pt">
                  <v:fill opacity="41891f"/>
                  <v:stroke joinstyle="miter"/>
                  <v:textbox inset="0,0,0,0">
                    <w:txbxContent>
                      <w:p w14:paraId="195CE777" w14:textId="77777777" w:rsidR="00527F13" w:rsidRPr="0096251B" w:rsidRDefault="00527F13" w:rsidP="00237903">
                        <w:pPr>
                          <w:jc w:val="center"/>
                          <w:rPr>
                            <w:rFonts w:ascii="Gotham Bold" w:hAnsi="Gotham Bold"/>
                          </w:rPr>
                        </w:pPr>
                        <w:r>
                          <w:rPr>
                            <w:rFonts w:ascii="Gotham Bold" w:hAnsi="Gotham Bold"/>
                          </w:rPr>
                          <w:t>4</w:t>
                        </w:r>
                      </w:p>
                    </w:txbxContent>
                  </v:textbox>
                </v:oval>
                <v:oval id="Oval 239" o:spid="_x0000_s1078" style="position:absolute;left:30216;top:13553;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" fillcolor="#d70902 [3205]" strokecolor="#d70902 [3205]" strokeweight="1pt">
                  <v:fill opacity="41891f"/>
                  <v:stroke joinstyle="miter"/>
                  <v:textbox inset="0,0,0,0">
                    <w:txbxContent>
                      <w:p w14:paraId="7E930D6B" w14:textId="77777777" w:rsidR="00527F13" w:rsidRPr="0096251B" w:rsidRDefault="00527F13" w:rsidP="00237903">
                        <w:pPr>
                          <w:jc w:val="center"/>
                          <w:rPr>
                            <w:rFonts w:ascii="Gotham Bold" w:hAnsi="Gotham Bold"/>
                          </w:rPr>
                        </w:pPr>
                        <w:r>
                          <w:rPr>
                            <w:rFonts w:ascii="Gotham Bold" w:hAnsi="Gotham Bold"/>
                          </w:rPr>
                          <w:t>4</w:t>
                        </w:r>
                      </w:p>
                    </w:txbxContent>
                  </v:textbox>
                </v:oval>
                <w10:wrap type="topAndBottom"/>
              </v:group>
            </w:pict>
          </mc:Fallback>
        </mc:AlternateContent>
      </w:r>
    </w:p>
    <w:tbl>
      <w:tblPr>
        <w:tblStyle w:val="ListTable4"/>
        <w:tblW w:w="5000" w:type="pct"/>
        <w:tblLook w:val="04A0" w:firstRow="1" w:lastRow="0" w:firstColumn="1" w:lastColumn="0" w:noHBand="0" w:noVBand="1"/>
      </w:tblPr>
      <w:tblGrid>
        <w:gridCol w:w="1527"/>
        <w:gridCol w:w="7828"/>
      </w:tblGrid>
      <w:tr w:rsidR="006725DA" w14:paraId="2C87917C"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vAlign w:val="center"/>
          </w:tcPr>
          <w:p w14:paraId="30C3DEAA" w14:textId="77777777" w:rsidR="006725DA" w:rsidRPr="00285111" w:rsidRDefault="006725DA" w:rsidP="00F4486F">
            <w:pPr>
              <w:pStyle w:val="00bodytext"/>
              <w:jc w:val="center"/>
              <w:rPr>
                <w:rFonts w:ascii="Gotham Bold" w:hAnsi="Gotham Bold"/>
                <w:sz w:val="20"/>
                <w:szCs w:val="20"/>
              </w:rPr>
            </w:pPr>
            <w:r>
              <w:rPr>
                <w:rFonts w:ascii="Gotham Bold" w:hAnsi="Gotham Bold"/>
                <w:sz w:val="20"/>
                <w:szCs w:val="20"/>
              </w:rPr>
              <w:t>Purpose</w:t>
            </w:r>
          </w:p>
        </w:tc>
        <w:tc>
          <w:tcPr>
            <w:tcW w:w="4184" w:type="pct"/>
            <w:tcBorders>
              <w:top w:val="nil"/>
              <w:bottom w:val="nil"/>
              <w:right w:val="nil"/>
            </w:tcBorders>
            <w:shd w:val="clear" w:color="auto" w:fill="DDDDDD" w:themeFill="background2"/>
            <w:vAlign w:val="center"/>
          </w:tcPr>
          <w:p w14:paraId="6541E8A9" w14:textId="0909FECE" w:rsidR="006725DA" w:rsidRPr="00D53FC2" w:rsidRDefault="006725DA"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provides </w:t>
            </w:r>
            <w:r>
              <w:rPr>
                <w:b w:val="0"/>
                <w:color w:val="auto"/>
                <w:sz w:val="20"/>
                <w:szCs w:val="20"/>
              </w:rPr>
              <w:t>a high-power, isolated supply for the power amplifier.</w:t>
            </w:r>
          </w:p>
        </w:tc>
      </w:tr>
    </w:tbl>
    <w:p w14:paraId="5732D5C3" w14:textId="77777777" w:rsidR="006725DA" w:rsidRDefault="006725DA" w:rsidP="004E318C">
      <w:pPr>
        <w:pStyle w:val="00bodytext"/>
      </w:pPr>
    </w:p>
    <w:p w14:paraId="105EDA7E" w14:textId="67E4FFB6" w:rsidR="00C57BE9" w:rsidRDefault="00AB7F8C" w:rsidP="004E318C">
      <w:pPr>
        <w:pStyle w:val="00bodytext"/>
      </w:pPr>
      <w:r>
        <w:t>All product variants use an LLC (inductor-inductor-capacitor) isolation converter to provide primary-to-secondary conversion for the amplifier power rail(s).</w:t>
      </w:r>
      <w:r w:rsidR="005F1787">
        <w:t xml:space="preserve"> U7 (L8, L32, G1) or U8 (L16, G2) </w:t>
      </w:r>
      <w:r w:rsidR="00F673B0" w:rsidRPr="005E6733">
        <w:rPr>
          <w:rFonts w:ascii="Gotham Bold" w:hAnsi="Gotham Bold"/>
          <w:color w:val="D70902" w:themeColor="accent2"/>
        </w:rPr>
        <w:t>(</w:t>
      </w:r>
      <w:r w:rsidR="00F673B0">
        <w:rPr>
          <w:rFonts w:ascii="Gotham Bold" w:hAnsi="Gotham Bold"/>
          <w:color w:val="D70902" w:themeColor="accent2"/>
        </w:rPr>
        <w:t>1</w:t>
      </w:r>
      <w:r w:rsidR="00F673B0" w:rsidRPr="005E6733">
        <w:rPr>
          <w:rFonts w:ascii="Gotham Bold" w:hAnsi="Gotham Bold"/>
          <w:color w:val="D70902" w:themeColor="accent2"/>
        </w:rPr>
        <w:t>)</w:t>
      </w:r>
      <w:r w:rsidR="00F673B0">
        <w:t xml:space="preserve"> </w:t>
      </w:r>
      <w:r w:rsidR="005F1787">
        <w:t xml:space="preserve">is the controller IC. </w:t>
      </w:r>
      <w:r w:rsidR="004D409B">
        <w:t>The power supply to the controller IC is switched just as with the PFC controller IC.</w:t>
      </w:r>
    </w:p>
    <w:p w14:paraId="7EBBE980" w14:textId="46A88D81" w:rsidR="00273018" w:rsidRDefault="00481A1E" w:rsidP="004E318C">
      <w:pPr>
        <w:pStyle w:val="00bodytext"/>
      </w:pPr>
      <w:r>
        <w:t xml:space="preserve">In L8, L32, and G1, a single </w:t>
      </w:r>
      <w:r w:rsidR="00485837">
        <w:t xml:space="preserve">primary </w:t>
      </w:r>
      <w:r>
        <w:t>half-bridge of FETs Q11 and Q12</w:t>
      </w:r>
      <w:r w:rsidR="00570094">
        <w:t xml:space="preserve"> </w:t>
      </w:r>
      <w:r w:rsidR="00570094" w:rsidRPr="005E6733">
        <w:rPr>
          <w:rFonts w:ascii="Gotham Bold" w:hAnsi="Gotham Bold"/>
          <w:color w:val="D70902" w:themeColor="accent2"/>
        </w:rPr>
        <w:t>(</w:t>
      </w:r>
      <w:r w:rsidR="00570094">
        <w:rPr>
          <w:rFonts w:ascii="Gotham Bold" w:hAnsi="Gotham Bold"/>
          <w:color w:val="D70902" w:themeColor="accent2"/>
        </w:rPr>
        <w:t>2</w:t>
      </w:r>
      <w:r w:rsidR="00570094" w:rsidRPr="005E6733">
        <w:rPr>
          <w:rFonts w:ascii="Gotham Bold" w:hAnsi="Gotham Bold"/>
          <w:color w:val="D70902" w:themeColor="accent2"/>
        </w:rPr>
        <w:t>)</w:t>
      </w:r>
      <w:r>
        <w:t xml:space="preserve"> drives through transformer T2 to </w:t>
      </w:r>
      <w:r w:rsidR="00485837">
        <w:t>a single secondary half-bridge of diodes D25 and D27</w:t>
      </w:r>
      <w:r w:rsidR="00570094">
        <w:t xml:space="preserve"> </w:t>
      </w:r>
      <w:r w:rsidR="00570094" w:rsidRPr="005E6733">
        <w:rPr>
          <w:rFonts w:ascii="Gotham Bold" w:hAnsi="Gotham Bold"/>
          <w:color w:val="D70902" w:themeColor="accent2"/>
        </w:rPr>
        <w:t>(</w:t>
      </w:r>
      <w:r w:rsidR="00570094">
        <w:rPr>
          <w:rFonts w:ascii="Gotham Bold" w:hAnsi="Gotham Bold"/>
          <w:color w:val="D70902" w:themeColor="accent2"/>
        </w:rPr>
        <w:t>3</w:t>
      </w:r>
      <w:r w:rsidR="00570094" w:rsidRPr="005E6733">
        <w:rPr>
          <w:rFonts w:ascii="Gotham Bold" w:hAnsi="Gotham Bold"/>
          <w:color w:val="D70902" w:themeColor="accent2"/>
        </w:rPr>
        <w:t>)</w:t>
      </w:r>
      <w:r w:rsidR="00DF65FF">
        <w:t>. A single voltage rail of PVDD+50V is created across bulk capacitors C87 and C88 to power the amplifier IC.</w:t>
      </w:r>
      <w:r w:rsidR="00A46ADA">
        <w:t xml:space="preserve"> The primary FETs sink their heat through the PCB to </w:t>
      </w:r>
      <w:r w:rsidR="005077A1">
        <w:t xml:space="preserve">a heat spreader on the opposite side; the secondary diodes’ cases mate to a rail on the </w:t>
      </w:r>
      <w:r w:rsidR="00887CCB">
        <w:t>main heatsink extrusion via thermal interface material.</w:t>
      </w:r>
    </w:p>
    <w:p w14:paraId="753971C4" w14:textId="4E8EAEC5" w:rsidR="00DF65FF" w:rsidRDefault="00DF65FF" w:rsidP="004E318C">
      <w:pPr>
        <w:pStyle w:val="00bodytext"/>
      </w:pPr>
      <w:r>
        <w:t xml:space="preserve">In L16 and G2, a </w:t>
      </w:r>
      <w:r w:rsidR="00186936">
        <w:t xml:space="preserve">parallel primary half-bridge of FET pairs Q10-Q11 and Q13-Q14 </w:t>
      </w:r>
      <w:r w:rsidR="00570094" w:rsidRPr="005E6733">
        <w:rPr>
          <w:rFonts w:ascii="Gotham Bold" w:hAnsi="Gotham Bold"/>
          <w:color w:val="D70902" w:themeColor="accent2"/>
        </w:rPr>
        <w:t>(</w:t>
      </w:r>
      <w:r w:rsidR="00570094">
        <w:rPr>
          <w:rFonts w:ascii="Gotham Bold" w:hAnsi="Gotham Bold"/>
          <w:color w:val="D70902" w:themeColor="accent2"/>
        </w:rPr>
        <w:t>2</w:t>
      </w:r>
      <w:r w:rsidR="00570094" w:rsidRPr="005E6733">
        <w:rPr>
          <w:rFonts w:ascii="Gotham Bold" w:hAnsi="Gotham Bold"/>
          <w:color w:val="D70902" w:themeColor="accent2"/>
        </w:rPr>
        <w:t>)</w:t>
      </w:r>
      <w:r w:rsidR="00570094">
        <w:t xml:space="preserve"> </w:t>
      </w:r>
      <w:r w:rsidR="00186936">
        <w:t>drives through transformer T2</w:t>
      </w:r>
      <w:r w:rsidR="00E90959">
        <w:t xml:space="preserve"> to a parallel secondary half-bridge of diode pairs D19-D20 and D21-D24</w:t>
      </w:r>
      <w:r w:rsidR="00570094">
        <w:t xml:space="preserve"> </w:t>
      </w:r>
      <w:r w:rsidR="00570094" w:rsidRPr="005E6733">
        <w:rPr>
          <w:rFonts w:ascii="Gotham Bold" w:hAnsi="Gotham Bold"/>
          <w:color w:val="D70902" w:themeColor="accent2"/>
        </w:rPr>
        <w:t>(</w:t>
      </w:r>
      <w:r w:rsidR="00570094">
        <w:rPr>
          <w:rFonts w:ascii="Gotham Bold" w:hAnsi="Gotham Bold"/>
          <w:color w:val="D70902" w:themeColor="accent2"/>
        </w:rPr>
        <w:t>3</w:t>
      </w:r>
      <w:r w:rsidR="00570094" w:rsidRPr="005E6733">
        <w:rPr>
          <w:rFonts w:ascii="Gotham Bold" w:hAnsi="Gotham Bold"/>
          <w:color w:val="D70902" w:themeColor="accent2"/>
        </w:rPr>
        <w:t>)</w:t>
      </w:r>
      <w:r w:rsidR="00E90959">
        <w:t xml:space="preserve">. A dual voltage rail of SMPS_+60V and SMPS_-60V </w:t>
      </w:r>
      <w:r w:rsidR="00047037">
        <w:t xml:space="preserve">is created across bulk capacitor </w:t>
      </w:r>
      <w:r w:rsidR="00483DD7">
        <w:t>banks</w:t>
      </w:r>
      <w:r w:rsidR="00047037">
        <w:t xml:space="preserve"> C8</w:t>
      </w:r>
      <w:r w:rsidR="00F40DE8">
        <w:t>5</w:t>
      </w:r>
      <w:r w:rsidR="00047037">
        <w:t>-C87 (positive rail) and C9</w:t>
      </w:r>
      <w:r w:rsidR="00F40DE8">
        <w:t>6</w:t>
      </w:r>
      <w:r w:rsidR="00047037">
        <w:t xml:space="preserve">-C98 (negative rail) </w:t>
      </w:r>
      <w:r w:rsidR="001C42A0">
        <w:t>to power the amplifier switching stage.</w:t>
      </w:r>
      <w:r w:rsidR="00887CCB">
        <w:t xml:space="preserve"> The primary FETs </w:t>
      </w:r>
      <w:r w:rsidR="009A4F5D">
        <w:t xml:space="preserve">sink their heat </w:t>
      </w:r>
      <w:r w:rsidR="000331B8">
        <w:t xml:space="preserve">through the PCB as with the other power PCBA but also sink some heat from their cases to a </w:t>
      </w:r>
      <w:r w:rsidR="00C806DE">
        <w:t>heatsink on the component side of the PCB. The secondary diodes sink heat in both directions as well, but they are mounted on the other side of the PCB</w:t>
      </w:r>
      <w:r w:rsidR="00130DE7">
        <w:t>; their cases sink to the main heatsink extrusion and their thermal pads sink through the board to a small finned heatsink</w:t>
      </w:r>
      <w:r w:rsidR="00EB4C9E">
        <w:t>.</w:t>
      </w:r>
      <w:r w:rsidR="009A4F5D">
        <w:t xml:space="preserve"> </w:t>
      </w:r>
    </w:p>
    <w:p w14:paraId="427E6DFF" w14:textId="3BBA0BFA" w:rsidR="00AB7F8C" w:rsidRDefault="003C29BB" w:rsidP="00B25E08">
      <w:pPr>
        <w:pStyle w:val="20subsubheading"/>
      </w:pPr>
      <w:bookmarkStart w:id="37" w:name="_Toc152921982"/>
      <w:r>
        <w:rPr>
          <w:noProof/>
          <w:color w:val="2B579A"/>
          <w:shd w:val="clear" w:color="auto" w:fill="E6E6E6"/>
        </w:rPr>
        <mc:AlternateContent>
          <mc:Choice Requires="wpg">
            <w:drawing>
              <wp:anchor distT="0" distB="0" distL="114300" distR="114300" simplePos="0" relativeHeight="251658251" behindDoc="0" locked="0" layoutInCell="1" allowOverlap="1" wp14:anchorId="770D0087" wp14:editId="15947AD2">
                <wp:simplePos x="0" y="0"/>
                <wp:positionH relativeFrom="column">
                  <wp:posOffset>2789616</wp:posOffset>
                </wp:positionH>
                <wp:positionV relativeFrom="paragraph">
                  <wp:posOffset>1313257</wp:posOffset>
                </wp:positionV>
                <wp:extent cx="3127723" cy="2222500"/>
                <wp:effectExtent l="0" t="0" r="0" b="6350"/>
                <wp:wrapTopAndBottom/>
                <wp:docPr id="55" name="Group 55"/>
                <wp:cNvGraphicFramePr/>
                <a:graphic xmlns:a="http://schemas.openxmlformats.org/drawingml/2006/main">
                  <a:graphicData uri="http://schemas.microsoft.com/office/word/2010/wordprocessingGroup">
                    <wpg:wgp>
                      <wpg:cNvGrpSpPr/>
                      <wpg:grpSpPr>
                        <a:xfrm>
                          <a:off x="0" y="0"/>
                          <a:ext cx="3127723" cy="2222500"/>
                          <a:chOff x="0" y="0"/>
                          <a:chExt cx="3127723" cy="2222500"/>
                        </a:xfrm>
                      </wpg:grpSpPr>
                      <pic:pic xmlns:pic="http://schemas.openxmlformats.org/drawingml/2006/picture">
                        <pic:nvPicPr>
                          <pic:cNvPr id="255" name="Picture 255"/>
                          <pic:cNvPicPr>
                            <a:picLocks noChangeAspect="1"/>
                          </pic:cNvPicPr>
                        </pic:nvPicPr>
                        <pic:blipFill rotWithShape="1">
                          <a:blip r:embed="rId38" cstate="print">
                            <a:extLst>
                              <a:ext uri="{28A0092B-C50C-407E-A947-70E740481C1C}">
                                <a14:useLocalDpi xmlns:a14="http://schemas.microsoft.com/office/drawing/2010/main" val="0"/>
                              </a:ext>
                            </a:extLst>
                          </a:blip>
                          <a:srcRect l="30401" r="13855"/>
                          <a:stretch/>
                        </pic:blipFill>
                        <pic:spPr bwMode="auto">
                          <a:xfrm>
                            <a:off x="64983" y="0"/>
                            <a:ext cx="3061970" cy="2222500"/>
                          </a:xfrm>
                          <a:prstGeom prst="rect">
                            <a:avLst/>
                          </a:prstGeom>
                          <a:ln>
                            <a:noFill/>
                          </a:ln>
                          <a:extLst>
                            <a:ext uri="{53640926-AAD7-44D8-BBD7-CCE9431645EC}">
                              <a14:shadowObscured xmlns:a14="http://schemas.microsoft.com/office/drawing/2010/main"/>
                            </a:ext>
                          </a:extLst>
                        </pic:spPr>
                      </pic:pic>
                      <wps:wsp>
                        <wps:cNvPr id="44" name="Rectangle 46"/>
                        <wps:cNvSpPr/>
                        <wps:spPr>
                          <a:xfrm flipH="1" flipV="1">
                            <a:off x="64983" y="27850"/>
                            <a:ext cx="3062740" cy="2172480"/>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546298 w 2761505"/>
                              <a:gd name="connsiteY1" fmla="*/ 826486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206844 w 2761293"/>
                              <a:gd name="connsiteY1" fmla="*/ 1586950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46 w 2761193"/>
                              <a:gd name="connsiteY0" fmla="*/ 3158 h 2169007"/>
                              <a:gd name="connsiteX1" fmla="*/ 1206744 w 2761193"/>
                              <a:gd name="connsiteY1" fmla="*/ 1590108 h 2169007"/>
                              <a:gd name="connsiteX2" fmla="*/ 2217534 w 2761193"/>
                              <a:gd name="connsiteY2" fmla="*/ 712669 h 2169007"/>
                              <a:gd name="connsiteX3" fmla="*/ 2240091 w 2761193"/>
                              <a:gd name="connsiteY3" fmla="*/ 3158 h 2169007"/>
                              <a:gd name="connsiteX4" fmla="*/ 2761193 w 2761193"/>
                              <a:gd name="connsiteY4" fmla="*/ 3158 h 2169007"/>
                              <a:gd name="connsiteX5" fmla="*/ 2758596 w 2761193"/>
                              <a:gd name="connsiteY5" fmla="*/ 869374 h 2169007"/>
                              <a:gd name="connsiteX6" fmla="*/ 2758596 w 2761193"/>
                              <a:gd name="connsiteY6" fmla="*/ 2169007 h 2169007"/>
                              <a:gd name="connsiteX7" fmla="*/ 1988 w 2761193"/>
                              <a:gd name="connsiteY7" fmla="*/ 2169007 h 2169007"/>
                              <a:gd name="connsiteX8" fmla="*/ 2946 w 2761193"/>
                              <a:gd name="connsiteY8" fmla="*/ 3158 h 2169007"/>
                              <a:gd name="connsiteX0" fmla="*/ 2946 w 2761193"/>
                              <a:gd name="connsiteY0" fmla="*/ 109784 h 2275633"/>
                              <a:gd name="connsiteX1" fmla="*/ 478579 w 2761193"/>
                              <a:gd name="connsiteY1" fmla="*/ 461907 h 2275633"/>
                              <a:gd name="connsiteX2" fmla="*/ 1206744 w 2761193"/>
                              <a:gd name="connsiteY2" fmla="*/ 1696734 h 2275633"/>
                              <a:gd name="connsiteX3" fmla="*/ 2217534 w 2761193"/>
                              <a:gd name="connsiteY3" fmla="*/ 819295 h 2275633"/>
                              <a:gd name="connsiteX4" fmla="*/ 2240091 w 2761193"/>
                              <a:gd name="connsiteY4" fmla="*/ 109784 h 2275633"/>
                              <a:gd name="connsiteX5" fmla="*/ 2761193 w 2761193"/>
                              <a:gd name="connsiteY5" fmla="*/ 109784 h 2275633"/>
                              <a:gd name="connsiteX6" fmla="*/ 2758596 w 2761193"/>
                              <a:gd name="connsiteY6" fmla="*/ 976000 h 2275633"/>
                              <a:gd name="connsiteX7" fmla="*/ 2758596 w 2761193"/>
                              <a:gd name="connsiteY7" fmla="*/ 2275633 h 2275633"/>
                              <a:gd name="connsiteX8" fmla="*/ 1988 w 2761193"/>
                              <a:gd name="connsiteY8" fmla="*/ 2275633 h 2275633"/>
                              <a:gd name="connsiteX9" fmla="*/ 2946 w 2761193"/>
                              <a:gd name="connsiteY9" fmla="*/ 109784 h 2275633"/>
                              <a:gd name="connsiteX0" fmla="*/ 2946 w 2761193"/>
                              <a:gd name="connsiteY0" fmla="*/ 62771 h 2228620"/>
                              <a:gd name="connsiteX1" fmla="*/ 658515 w 2761193"/>
                              <a:gd name="connsiteY1" fmla="*/ 898543 h 2228620"/>
                              <a:gd name="connsiteX2" fmla="*/ 1206744 w 2761193"/>
                              <a:gd name="connsiteY2" fmla="*/ 1649721 h 2228620"/>
                              <a:gd name="connsiteX3" fmla="*/ 2217534 w 2761193"/>
                              <a:gd name="connsiteY3" fmla="*/ 772282 h 2228620"/>
                              <a:gd name="connsiteX4" fmla="*/ 2240091 w 2761193"/>
                              <a:gd name="connsiteY4" fmla="*/ 62771 h 2228620"/>
                              <a:gd name="connsiteX5" fmla="*/ 2761193 w 2761193"/>
                              <a:gd name="connsiteY5" fmla="*/ 62771 h 2228620"/>
                              <a:gd name="connsiteX6" fmla="*/ 2758596 w 2761193"/>
                              <a:gd name="connsiteY6" fmla="*/ 928987 h 2228620"/>
                              <a:gd name="connsiteX7" fmla="*/ 2758596 w 2761193"/>
                              <a:gd name="connsiteY7" fmla="*/ 2228620 h 2228620"/>
                              <a:gd name="connsiteX8" fmla="*/ 1988 w 2761193"/>
                              <a:gd name="connsiteY8" fmla="*/ 2228620 h 2228620"/>
                              <a:gd name="connsiteX9" fmla="*/ 2946 w 2761193"/>
                              <a:gd name="connsiteY9" fmla="*/ 62771 h 2228620"/>
                              <a:gd name="connsiteX0" fmla="*/ 2946 w 2761193"/>
                              <a:gd name="connsiteY0" fmla="*/ 62771 h 2228620"/>
                              <a:gd name="connsiteX1" fmla="*/ 658515 w 2761193"/>
                              <a:gd name="connsiteY1" fmla="*/ 898543 h 2228620"/>
                              <a:gd name="connsiteX2" fmla="*/ 1206744 w 2761193"/>
                              <a:gd name="connsiteY2" fmla="*/ 1649721 h 2228620"/>
                              <a:gd name="connsiteX3" fmla="*/ 2217534 w 2761193"/>
                              <a:gd name="connsiteY3" fmla="*/ 772282 h 2228620"/>
                              <a:gd name="connsiteX4" fmla="*/ 2240091 w 2761193"/>
                              <a:gd name="connsiteY4" fmla="*/ 62771 h 2228620"/>
                              <a:gd name="connsiteX5" fmla="*/ 2761193 w 2761193"/>
                              <a:gd name="connsiteY5" fmla="*/ 62771 h 2228620"/>
                              <a:gd name="connsiteX6" fmla="*/ 2758596 w 2761193"/>
                              <a:gd name="connsiteY6" fmla="*/ 928987 h 2228620"/>
                              <a:gd name="connsiteX7" fmla="*/ 2758596 w 2761193"/>
                              <a:gd name="connsiteY7" fmla="*/ 2228620 h 2228620"/>
                              <a:gd name="connsiteX8" fmla="*/ 1988 w 2761193"/>
                              <a:gd name="connsiteY8" fmla="*/ 2228620 h 2228620"/>
                              <a:gd name="connsiteX9" fmla="*/ 2946 w 2761193"/>
                              <a:gd name="connsiteY9" fmla="*/ 62771 h 2228620"/>
                              <a:gd name="connsiteX0" fmla="*/ 2946 w 2761193"/>
                              <a:gd name="connsiteY0" fmla="*/ 68101 h 2233950"/>
                              <a:gd name="connsiteX1" fmla="*/ 658515 w 2761193"/>
                              <a:gd name="connsiteY1" fmla="*/ 903873 h 2233950"/>
                              <a:gd name="connsiteX2" fmla="*/ 1206744 w 2761193"/>
                              <a:gd name="connsiteY2" fmla="*/ 1655051 h 2233950"/>
                              <a:gd name="connsiteX3" fmla="*/ 2217534 w 2761193"/>
                              <a:gd name="connsiteY3" fmla="*/ 777612 h 2233950"/>
                              <a:gd name="connsiteX4" fmla="*/ 2240091 w 2761193"/>
                              <a:gd name="connsiteY4" fmla="*/ 68101 h 2233950"/>
                              <a:gd name="connsiteX5" fmla="*/ 2761193 w 2761193"/>
                              <a:gd name="connsiteY5" fmla="*/ 68101 h 2233950"/>
                              <a:gd name="connsiteX6" fmla="*/ 2758596 w 2761193"/>
                              <a:gd name="connsiteY6" fmla="*/ 934317 h 2233950"/>
                              <a:gd name="connsiteX7" fmla="*/ 2758596 w 2761193"/>
                              <a:gd name="connsiteY7" fmla="*/ 2233950 h 2233950"/>
                              <a:gd name="connsiteX8" fmla="*/ 1988 w 2761193"/>
                              <a:gd name="connsiteY8" fmla="*/ 2233950 h 2233950"/>
                              <a:gd name="connsiteX9" fmla="*/ 2946 w 2761193"/>
                              <a:gd name="connsiteY9" fmla="*/ 68101 h 2233950"/>
                              <a:gd name="connsiteX0" fmla="*/ 2946 w 2761193"/>
                              <a:gd name="connsiteY0" fmla="*/ 62496 h 2228345"/>
                              <a:gd name="connsiteX1" fmla="*/ 610889 w 2761193"/>
                              <a:gd name="connsiteY1" fmla="*/ 990782 h 2228345"/>
                              <a:gd name="connsiteX2" fmla="*/ 1206744 w 2761193"/>
                              <a:gd name="connsiteY2" fmla="*/ 1649446 h 2228345"/>
                              <a:gd name="connsiteX3" fmla="*/ 2217534 w 2761193"/>
                              <a:gd name="connsiteY3" fmla="*/ 772007 h 2228345"/>
                              <a:gd name="connsiteX4" fmla="*/ 2240091 w 2761193"/>
                              <a:gd name="connsiteY4" fmla="*/ 62496 h 2228345"/>
                              <a:gd name="connsiteX5" fmla="*/ 2761193 w 2761193"/>
                              <a:gd name="connsiteY5" fmla="*/ 62496 h 2228345"/>
                              <a:gd name="connsiteX6" fmla="*/ 2758596 w 2761193"/>
                              <a:gd name="connsiteY6" fmla="*/ 928712 h 2228345"/>
                              <a:gd name="connsiteX7" fmla="*/ 2758596 w 2761193"/>
                              <a:gd name="connsiteY7" fmla="*/ 2228345 h 2228345"/>
                              <a:gd name="connsiteX8" fmla="*/ 1988 w 2761193"/>
                              <a:gd name="connsiteY8" fmla="*/ 2228345 h 2228345"/>
                              <a:gd name="connsiteX9" fmla="*/ 2946 w 2761193"/>
                              <a:gd name="connsiteY9" fmla="*/ 62496 h 2228345"/>
                              <a:gd name="connsiteX0" fmla="*/ 2946 w 2761193"/>
                              <a:gd name="connsiteY0" fmla="*/ 67128 h 2232977"/>
                              <a:gd name="connsiteX1" fmla="*/ 610889 w 2761193"/>
                              <a:gd name="connsiteY1" fmla="*/ 995414 h 2232977"/>
                              <a:gd name="connsiteX2" fmla="*/ 1206744 w 2761193"/>
                              <a:gd name="connsiteY2" fmla="*/ 1654078 h 2232977"/>
                              <a:gd name="connsiteX3" fmla="*/ 2217534 w 2761193"/>
                              <a:gd name="connsiteY3" fmla="*/ 776639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958 w 2759205"/>
                              <a:gd name="connsiteY0" fmla="*/ 67128 h 2232977"/>
                              <a:gd name="connsiteX1" fmla="*/ 608901 w 2759205"/>
                              <a:gd name="connsiteY1" fmla="*/ 995414 h 2232977"/>
                              <a:gd name="connsiteX2" fmla="*/ 1204756 w 2759205"/>
                              <a:gd name="connsiteY2" fmla="*/ 1654078 h 2232977"/>
                              <a:gd name="connsiteX3" fmla="*/ 1773417 w 2759205"/>
                              <a:gd name="connsiteY3" fmla="*/ 941108 h 2232977"/>
                              <a:gd name="connsiteX4" fmla="*/ 608901 w 2759205"/>
                              <a:gd name="connsiteY4" fmla="*/ 72267 h 2232977"/>
                              <a:gd name="connsiteX5" fmla="*/ 2759205 w 2759205"/>
                              <a:gd name="connsiteY5" fmla="*/ 67128 h 2232977"/>
                              <a:gd name="connsiteX6" fmla="*/ 2756608 w 2759205"/>
                              <a:gd name="connsiteY6" fmla="*/ 933344 h 2232977"/>
                              <a:gd name="connsiteX7" fmla="*/ 2756608 w 2759205"/>
                              <a:gd name="connsiteY7" fmla="*/ 2232977 h 2232977"/>
                              <a:gd name="connsiteX8" fmla="*/ 0 w 2759205"/>
                              <a:gd name="connsiteY8" fmla="*/ 2232977 h 2232977"/>
                              <a:gd name="connsiteX9" fmla="*/ 958 w 2759205"/>
                              <a:gd name="connsiteY9" fmla="*/ 67128 h 2232977"/>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608901 w 2759205"/>
                              <a:gd name="connsiteY4" fmla="*/ 5139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758021 w 2759205"/>
                              <a:gd name="connsiteY4" fmla="*/ 0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758021 w 2759205"/>
                              <a:gd name="connsiteY4" fmla="*/ 0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26 h 2165875"/>
                              <a:gd name="connsiteX1" fmla="*/ 608901 w 2759205"/>
                              <a:gd name="connsiteY1" fmla="*/ 928312 h 2165875"/>
                              <a:gd name="connsiteX2" fmla="*/ 1204756 w 2759205"/>
                              <a:gd name="connsiteY2" fmla="*/ 1586976 h 2165875"/>
                              <a:gd name="connsiteX3" fmla="*/ 1773417 w 2759205"/>
                              <a:gd name="connsiteY3" fmla="*/ 874006 h 2165875"/>
                              <a:gd name="connsiteX4" fmla="*/ 758021 w 2759205"/>
                              <a:gd name="connsiteY4" fmla="*/ 26 h 2165875"/>
                              <a:gd name="connsiteX5" fmla="*/ 2759205 w 2759205"/>
                              <a:gd name="connsiteY5" fmla="*/ 26 h 2165875"/>
                              <a:gd name="connsiteX6" fmla="*/ 2756608 w 2759205"/>
                              <a:gd name="connsiteY6" fmla="*/ 866242 h 2165875"/>
                              <a:gd name="connsiteX7" fmla="*/ 2756608 w 2759205"/>
                              <a:gd name="connsiteY7" fmla="*/ 2165875 h 2165875"/>
                              <a:gd name="connsiteX8" fmla="*/ 0 w 2759205"/>
                              <a:gd name="connsiteY8" fmla="*/ 2165875 h 2165875"/>
                              <a:gd name="connsiteX9" fmla="*/ 958 w 2759205"/>
                              <a:gd name="connsiteY9" fmla="*/ 26 h 2165875"/>
                              <a:gd name="connsiteX0" fmla="*/ 958 w 2759205"/>
                              <a:gd name="connsiteY0" fmla="*/ 26 h 2165875"/>
                              <a:gd name="connsiteX1" fmla="*/ 608901 w 2759205"/>
                              <a:gd name="connsiteY1" fmla="*/ 928312 h 2165875"/>
                              <a:gd name="connsiteX2" fmla="*/ 1204756 w 2759205"/>
                              <a:gd name="connsiteY2" fmla="*/ 1586976 h 2165875"/>
                              <a:gd name="connsiteX3" fmla="*/ 1773417 w 2759205"/>
                              <a:gd name="connsiteY3" fmla="*/ 874006 h 2165875"/>
                              <a:gd name="connsiteX4" fmla="*/ 758021 w 2759205"/>
                              <a:gd name="connsiteY4" fmla="*/ 26 h 2165875"/>
                              <a:gd name="connsiteX5" fmla="*/ 2759205 w 2759205"/>
                              <a:gd name="connsiteY5" fmla="*/ 26 h 2165875"/>
                              <a:gd name="connsiteX6" fmla="*/ 2756608 w 2759205"/>
                              <a:gd name="connsiteY6" fmla="*/ 866242 h 2165875"/>
                              <a:gd name="connsiteX7" fmla="*/ 2756608 w 2759205"/>
                              <a:gd name="connsiteY7" fmla="*/ 2165875 h 2165875"/>
                              <a:gd name="connsiteX8" fmla="*/ 0 w 2759205"/>
                              <a:gd name="connsiteY8" fmla="*/ 2165875 h 2165875"/>
                              <a:gd name="connsiteX9" fmla="*/ 958 w 2759205"/>
                              <a:gd name="connsiteY9" fmla="*/ 26 h 2165875"/>
                              <a:gd name="connsiteX0" fmla="*/ 958 w 2759205"/>
                              <a:gd name="connsiteY0" fmla="*/ 168955 h 2334804"/>
                              <a:gd name="connsiteX1" fmla="*/ 604684 w 2759205"/>
                              <a:gd name="connsiteY1" fmla="*/ 248165 h 2334804"/>
                              <a:gd name="connsiteX2" fmla="*/ 608901 w 2759205"/>
                              <a:gd name="connsiteY2" fmla="*/ 1097241 h 2334804"/>
                              <a:gd name="connsiteX3" fmla="*/ 1204756 w 2759205"/>
                              <a:gd name="connsiteY3" fmla="*/ 1755905 h 2334804"/>
                              <a:gd name="connsiteX4" fmla="*/ 1773417 w 2759205"/>
                              <a:gd name="connsiteY4" fmla="*/ 1042935 h 2334804"/>
                              <a:gd name="connsiteX5" fmla="*/ 758021 w 2759205"/>
                              <a:gd name="connsiteY5" fmla="*/ 168955 h 2334804"/>
                              <a:gd name="connsiteX6" fmla="*/ 2759205 w 2759205"/>
                              <a:gd name="connsiteY6" fmla="*/ 168955 h 2334804"/>
                              <a:gd name="connsiteX7" fmla="*/ 2756608 w 2759205"/>
                              <a:gd name="connsiteY7" fmla="*/ 1035171 h 2334804"/>
                              <a:gd name="connsiteX8" fmla="*/ 2756608 w 2759205"/>
                              <a:gd name="connsiteY8" fmla="*/ 2334804 h 2334804"/>
                              <a:gd name="connsiteX9" fmla="*/ 0 w 2759205"/>
                              <a:gd name="connsiteY9" fmla="*/ 2334804 h 2334804"/>
                              <a:gd name="connsiteX10" fmla="*/ 958 w 2759205"/>
                              <a:gd name="connsiteY10" fmla="*/ 168955 h 2334804"/>
                              <a:gd name="connsiteX0" fmla="*/ 958 w 2759205"/>
                              <a:gd name="connsiteY0" fmla="*/ 196072 h 2361921"/>
                              <a:gd name="connsiteX1" fmla="*/ 743520 w 2759205"/>
                              <a:gd name="connsiteY1" fmla="*/ 193039 h 2361921"/>
                              <a:gd name="connsiteX2" fmla="*/ 608901 w 2759205"/>
                              <a:gd name="connsiteY2" fmla="*/ 1124358 h 2361921"/>
                              <a:gd name="connsiteX3" fmla="*/ 1204756 w 2759205"/>
                              <a:gd name="connsiteY3" fmla="*/ 1783022 h 2361921"/>
                              <a:gd name="connsiteX4" fmla="*/ 1773417 w 2759205"/>
                              <a:gd name="connsiteY4" fmla="*/ 1070052 h 2361921"/>
                              <a:gd name="connsiteX5" fmla="*/ 758021 w 2759205"/>
                              <a:gd name="connsiteY5" fmla="*/ 196072 h 2361921"/>
                              <a:gd name="connsiteX6" fmla="*/ 2759205 w 2759205"/>
                              <a:gd name="connsiteY6" fmla="*/ 196072 h 2361921"/>
                              <a:gd name="connsiteX7" fmla="*/ 2756608 w 2759205"/>
                              <a:gd name="connsiteY7" fmla="*/ 1062288 h 2361921"/>
                              <a:gd name="connsiteX8" fmla="*/ 2756608 w 2759205"/>
                              <a:gd name="connsiteY8" fmla="*/ 2361921 h 2361921"/>
                              <a:gd name="connsiteX9" fmla="*/ 0 w 2759205"/>
                              <a:gd name="connsiteY9" fmla="*/ 2361921 h 2361921"/>
                              <a:gd name="connsiteX10" fmla="*/ 958 w 2759205"/>
                              <a:gd name="connsiteY10" fmla="*/ 196072 h 2361921"/>
                              <a:gd name="connsiteX0" fmla="*/ 958 w 2759205"/>
                              <a:gd name="connsiteY0" fmla="*/ 154317 h 2320166"/>
                              <a:gd name="connsiteX1" fmla="*/ 743520 w 2759205"/>
                              <a:gd name="connsiteY1" fmla="*/ 151284 h 2320166"/>
                              <a:gd name="connsiteX2" fmla="*/ 608901 w 2759205"/>
                              <a:gd name="connsiteY2" fmla="*/ 1082603 h 2320166"/>
                              <a:gd name="connsiteX3" fmla="*/ 1204756 w 2759205"/>
                              <a:gd name="connsiteY3" fmla="*/ 1741267 h 2320166"/>
                              <a:gd name="connsiteX4" fmla="*/ 1773417 w 2759205"/>
                              <a:gd name="connsiteY4" fmla="*/ 1028297 h 2320166"/>
                              <a:gd name="connsiteX5" fmla="*/ 758021 w 2759205"/>
                              <a:gd name="connsiteY5" fmla="*/ 154317 h 2320166"/>
                              <a:gd name="connsiteX6" fmla="*/ 2759205 w 2759205"/>
                              <a:gd name="connsiteY6" fmla="*/ 154317 h 2320166"/>
                              <a:gd name="connsiteX7" fmla="*/ 2756608 w 2759205"/>
                              <a:gd name="connsiteY7" fmla="*/ 1020533 h 2320166"/>
                              <a:gd name="connsiteX8" fmla="*/ 2756608 w 2759205"/>
                              <a:gd name="connsiteY8" fmla="*/ 2320166 h 2320166"/>
                              <a:gd name="connsiteX9" fmla="*/ 0 w 2759205"/>
                              <a:gd name="connsiteY9" fmla="*/ 2320166 h 2320166"/>
                              <a:gd name="connsiteX10" fmla="*/ 958 w 2759205"/>
                              <a:gd name="connsiteY10" fmla="*/ 154317 h 2320166"/>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92099 w 2759205"/>
                              <a:gd name="connsiteY2" fmla="*/ 57007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688329 w 2759205"/>
                              <a:gd name="connsiteY6" fmla="*/ 0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809128 w 2759205"/>
                              <a:gd name="connsiteY6" fmla="*/ 0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622 h 2169471"/>
                              <a:gd name="connsiteX1" fmla="*/ 950555 w 2759205"/>
                              <a:gd name="connsiteY1" fmla="*/ 117 h 2169471"/>
                              <a:gd name="connsiteX2" fmla="*/ 992636 w 2759205"/>
                              <a:gd name="connsiteY2" fmla="*/ 765125 h 2169471"/>
                              <a:gd name="connsiteX3" fmla="*/ 608901 w 2759205"/>
                              <a:gd name="connsiteY3" fmla="*/ 931908 h 2169471"/>
                              <a:gd name="connsiteX4" fmla="*/ 1204756 w 2759205"/>
                              <a:gd name="connsiteY4" fmla="*/ 1590572 h 2169471"/>
                              <a:gd name="connsiteX5" fmla="*/ 1773417 w 2759205"/>
                              <a:gd name="connsiteY5" fmla="*/ 877602 h 2169471"/>
                              <a:gd name="connsiteX6" fmla="*/ 809128 w 2759205"/>
                              <a:gd name="connsiteY6" fmla="*/ 117 h 2169471"/>
                              <a:gd name="connsiteX7" fmla="*/ 2759205 w 2759205"/>
                              <a:gd name="connsiteY7" fmla="*/ 3622 h 2169471"/>
                              <a:gd name="connsiteX8" fmla="*/ 2756608 w 2759205"/>
                              <a:gd name="connsiteY8" fmla="*/ 869838 h 2169471"/>
                              <a:gd name="connsiteX9" fmla="*/ 2756608 w 2759205"/>
                              <a:gd name="connsiteY9" fmla="*/ 2169471 h 2169471"/>
                              <a:gd name="connsiteX10" fmla="*/ 0 w 2759205"/>
                              <a:gd name="connsiteY10" fmla="*/ 2169471 h 2169471"/>
                              <a:gd name="connsiteX11" fmla="*/ 958 w 2759205"/>
                              <a:gd name="connsiteY11" fmla="*/ 3622 h 2169471"/>
                              <a:gd name="connsiteX0" fmla="*/ 958 w 2759205"/>
                              <a:gd name="connsiteY0" fmla="*/ 3622 h 2169471"/>
                              <a:gd name="connsiteX1" fmla="*/ 950555 w 2759205"/>
                              <a:gd name="connsiteY1" fmla="*/ 117 h 2169471"/>
                              <a:gd name="connsiteX2" fmla="*/ 992636 w 2759205"/>
                              <a:gd name="connsiteY2" fmla="*/ 765125 h 2169471"/>
                              <a:gd name="connsiteX3" fmla="*/ 608901 w 2759205"/>
                              <a:gd name="connsiteY3" fmla="*/ 931908 h 2169471"/>
                              <a:gd name="connsiteX4" fmla="*/ 1204756 w 2759205"/>
                              <a:gd name="connsiteY4" fmla="*/ 1590572 h 2169471"/>
                              <a:gd name="connsiteX5" fmla="*/ 1773417 w 2759205"/>
                              <a:gd name="connsiteY5" fmla="*/ 877602 h 2169471"/>
                              <a:gd name="connsiteX6" fmla="*/ 809128 w 2759205"/>
                              <a:gd name="connsiteY6" fmla="*/ 117 h 2169471"/>
                              <a:gd name="connsiteX7" fmla="*/ 2759205 w 2759205"/>
                              <a:gd name="connsiteY7" fmla="*/ 3622 h 2169471"/>
                              <a:gd name="connsiteX8" fmla="*/ 2756608 w 2759205"/>
                              <a:gd name="connsiteY8" fmla="*/ 869838 h 2169471"/>
                              <a:gd name="connsiteX9" fmla="*/ 2756608 w 2759205"/>
                              <a:gd name="connsiteY9" fmla="*/ 2169471 h 2169471"/>
                              <a:gd name="connsiteX10" fmla="*/ 0 w 2759205"/>
                              <a:gd name="connsiteY10" fmla="*/ 2169471 h 2169471"/>
                              <a:gd name="connsiteX11" fmla="*/ 958 w 2759205"/>
                              <a:gd name="connsiteY11" fmla="*/ 3622 h 2169471"/>
                              <a:gd name="connsiteX0" fmla="*/ 958 w 2759205"/>
                              <a:gd name="connsiteY0" fmla="*/ 3622 h 2169471"/>
                              <a:gd name="connsiteX1" fmla="*/ 950555 w 2759205"/>
                              <a:gd name="connsiteY1" fmla="*/ 117 h 2169471"/>
                              <a:gd name="connsiteX2" fmla="*/ 608901 w 2759205"/>
                              <a:gd name="connsiteY2" fmla="*/ 931908 h 2169471"/>
                              <a:gd name="connsiteX3" fmla="*/ 1204756 w 2759205"/>
                              <a:gd name="connsiteY3" fmla="*/ 1590572 h 2169471"/>
                              <a:gd name="connsiteX4" fmla="*/ 1773417 w 2759205"/>
                              <a:gd name="connsiteY4" fmla="*/ 877602 h 2169471"/>
                              <a:gd name="connsiteX5" fmla="*/ 809128 w 2759205"/>
                              <a:gd name="connsiteY5" fmla="*/ 117 h 2169471"/>
                              <a:gd name="connsiteX6" fmla="*/ 2759205 w 2759205"/>
                              <a:gd name="connsiteY6" fmla="*/ 3622 h 2169471"/>
                              <a:gd name="connsiteX7" fmla="*/ 2756608 w 2759205"/>
                              <a:gd name="connsiteY7" fmla="*/ 869838 h 2169471"/>
                              <a:gd name="connsiteX8" fmla="*/ 2756608 w 2759205"/>
                              <a:gd name="connsiteY8" fmla="*/ 2169471 h 2169471"/>
                              <a:gd name="connsiteX9" fmla="*/ 0 w 2759205"/>
                              <a:gd name="connsiteY9" fmla="*/ 2169471 h 2169471"/>
                              <a:gd name="connsiteX10" fmla="*/ 958 w 2759205"/>
                              <a:gd name="connsiteY10" fmla="*/ 3622 h 2169471"/>
                              <a:gd name="connsiteX0" fmla="*/ 958 w 2759205"/>
                              <a:gd name="connsiteY0" fmla="*/ 3622 h 2169471"/>
                              <a:gd name="connsiteX1" fmla="*/ 950555 w 2759205"/>
                              <a:gd name="connsiteY1" fmla="*/ 117 h 2169471"/>
                              <a:gd name="connsiteX2" fmla="*/ 608901 w 2759205"/>
                              <a:gd name="connsiteY2" fmla="*/ 931908 h 2169471"/>
                              <a:gd name="connsiteX3" fmla="*/ 1204756 w 2759205"/>
                              <a:gd name="connsiteY3" fmla="*/ 1590572 h 2169471"/>
                              <a:gd name="connsiteX4" fmla="*/ 1773417 w 2759205"/>
                              <a:gd name="connsiteY4" fmla="*/ 877602 h 2169471"/>
                              <a:gd name="connsiteX5" fmla="*/ 1167850 w 2759205"/>
                              <a:gd name="connsiteY5" fmla="*/ 209209 h 2169471"/>
                              <a:gd name="connsiteX6" fmla="*/ 2759205 w 2759205"/>
                              <a:gd name="connsiteY6" fmla="*/ 3622 h 2169471"/>
                              <a:gd name="connsiteX7" fmla="*/ 2756608 w 2759205"/>
                              <a:gd name="connsiteY7" fmla="*/ 869838 h 2169471"/>
                              <a:gd name="connsiteX8" fmla="*/ 2756608 w 2759205"/>
                              <a:gd name="connsiteY8" fmla="*/ 2169471 h 2169471"/>
                              <a:gd name="connsiteX9" fmla="*/ 0 w 2759205"/>
                              <a:gd name="connsiteY9" fmla="*/ 2169471 h 2169471"/>
                              <a:gd name="connsiteX10" fmla="*/ 958 w 2759205"/>
                              <a:gd name="connsiteY10" fmla="*/ 3622 h 2169471"/>
                              <a:gd name="connsiteX0" fmla="*/ 1167850 w 2759205"/>
                              <a:gd name="connsiteY0" fmla="*/ 209209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259379 w 2759205"/>
                              <a:gd name="connsiteY10" fmla="*/ 300745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259379 w 2759205"/>
                              <a:gd name="connsiteY10" fmla="*/ 300745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11" fmla="*/ 1167850 w 2759205"/>
                              <a:gd name="connsiteY11" fmla="*/ 111633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74680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74680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811858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78181 w 2759205"/>
                              <a:gd name="connsiteY10" fmla="*/ 811858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78181 w 2759205"/>
                              <a:gd name="connsiteY10" fmla="*/ 811858 h 2169471"/>
                              <a:gd name="connsiteX11" fmla="*/ 1088867 w 2759205"/>
                              <a:gd name="connsiteY11" fmla="*/ 0 h 216947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608901 w 2759205"/>
                              <a:gd name="connsiteY7" fmla="*/ 931938 h 2169501"/>
                              <a:gd name="connsiteX8" fmla="*/ 1204756 w 2759205"/>
                              <a:gd name="connsiteY8" fmla="*/ 1590602 h 2169501"/>
                              <a:gd name="connsiteX9" fmla="*/ 1773417 w 2759205"/>
                              <a:gd name="connsiteY9" fmla="*/ 877632 h 2169501"/>
                              <a:gd name="connsiteX10" fmla="*/ 1078181 w 2759205"/>
                              <a:gd name="connsiteY10" fmla="*/ 811888 h 2169501"/>
                              <a:gd name="connsiteX11" fmla="*/ 1088867 w 2759205"/>
                              <a:gd name="connsiteY11"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608901 w 2759205"/>
                              <a:gd name="connsiteY7" fmla="*/ 931938 h 2169501"/>
                              <a:gd name="connsiteX8" fmla="*/ 1204756 w 2759205"/>
                              <a:gd name="connsiteY8" fmla="*/ 1590602 h 2169501"/>
                              <a:gd name="connsiteX9" fmla="*/ 1773417 w 2759205"/>
                              <a:gd name="connsiteY9" fmla="*/ 877632 h 2169501"/>
                              <a:gd name="connsiteX10" fmla="*/ 1078181 w 2759205"/>
                              <a:gd name="connsiteY10" fmla="*/ 811888 h 2169501"/>
                              <a:gd name="connsiteX11" fmla="*/ 1088867 w 2759205"/>
                              <a:gd name="connsiteY11"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747436 w 2759205"/>
                              <a:gd name="connsiteY7" fmla="*/ 601311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395304 w 3065642"/>
                              <a:gd name="connsiteY0" fmla="*/ 2929 h 2172400"/>
                              <a:gd name="connsiteX1" fmla="*/ 3065642 w 3065642"/>
                              <a:gd name="connsiteY1" fmla="*/ 6551 h 2172400"/>
                              <a:gd name="connsiteX2" fmla="*/ 3063045 w 3065642"/>
                              <a:gd name="connsiteY2" fmla="*/ 872767 h 2172400"/>
                              <a:gd name="connsiteX3" fmla="*/ 3063045 w 3065642"/>
                              <a:gd name="connsiteY3" fmla="*/ 2172400 h 2172400"/>
                              <a:gd name="connsiteX4" fmla="*/ 306437 w 3065642"/>
                              <a:gd name="connsiteY4" fmla="*/ 2172400 h 2172400"/>
                              <a:gd name="connsiteX5" fmla="*/ 0 w 3065642"/>
                              <a:gd name="connsiteY5" fmla="*/ 2899 h 2172400"/>
                              <a:gd name="connsiteX6" fmla="*/ 1354561 w 3065642"/>
                              <a:gd name="connsiteY6" fmla="*/ 2929 h 2172400"/>
                              <a:gd name="connsiteX7" fmla="*/ 1351224 w 3065642"/>
                              <a:gd name="connsiteY7" fmla="*/ 813301 h 2172400"/>
                              <a:gd name="connsiteX8" fmla="*/ 892107 w 3065642"/>
                              <a:gd name="connsiteY8" fmla="*/ 1069586 h 2172400"/>
                              <a:gd name="connsiteX9" fmla="*/ 1501901 w 3065642"/>
                              <a:gd name="connsiteY9" fmla="*/ 1574915 h 2172400"/>
                              <a:gd name="connsiteX10" fmla="*/ 2079854 w 3065642"/>
                              <a:gd name="connsiteY10" fmla="*/ 880531 h 2172400"/>
                              <a:gd name="connsiteX11" fmla="*/ 1384618 w 3065642"/>
                              <a:gd name="connsiteY11" fmla="*/ 814787 h 2172400"/>
                              <a:gd name="connsiteX12" fmla="*/ 1395304 w 3065642"/>
                              <a:gd name="connsiteY12" fmla="*/ 2929 h 2172400"/>
                              <a:gd name="connsiteX0" fmla="*/ 1395370 w 3065708"/>
                              <a:gd name="connsiteY0" fmla="*/ 2929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079920 w 3065708"/>
                              <a:gd name="connsiteY10" fmla="*/ 880531 h 2174728"/>
                              <a:gd name="connsiteX11" fmla="*/ 1384684 w 3065708"/>
                              <a:gd name="connsiteY11" fmla="*/ 814787 h 2174728"/>
                              <a:gd name="connsiteX12" fmla="*/ 1395370 w 3065708"/>
                              <a:gd name="connsiteY12" fmla="*/ 2929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079920 w 3065708"/>
                              <a:gd name="connsiteY10" fmla="*/ 880531 h 2174728"/>
                              <a:gd name="connsiteX11" fmla="*/ 1384684 w 3065708"/>
                              <a:gd name="connsiteY11" fmla="*/ 814787 h 2174728"/>
                              <a:gd name="connsiteX12" fmla="*/ 2347867 w 3065708"/>
                              <a:gd name="connsiteY12"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079920 w 3065708"/>
                              <a:gd name="connsiteY10" fmla="*/ 880531 h 2174728"/>
                              <a:gd name="connsiteX11" fmla="*/ 2160621 w 3065708"/>
                              <a:gd name="connsiteY11" fmla="*/ 782260 h 2174728"/>
                              <a:gd name="connsiteX12" fmla="*/ 2347867 w 3065708"/>
                              <a:gd name="connsiteY12"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079920 w 3065708"/>
                              <a:gd name="connsiteY10" fmla="*/ 880531 h 2174728"/>
                              <a:gd name="connsiteX11" fmla="*/ 2347867 w 3065708"/>
                              <a:gd name="connsiteY11"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289005 w 3065708"/>
                              <a:gd name="connsiteY10" fmla="*/ 894471 h 2174728"/>
                              <a:gd name="connsiteX11" fmla="*/ 2347867 w 3065708"/>
                              <a:gd name="connsiteY11"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501967 w 3065708"/>
                              <a:gd name="connsiteY9" fmla="*/ 1574915 h 2174728"/>
                              <a:gd name="connsiteX10" fmla="*/ 2289005 w 3065708"/>
                              <a:gd name="connsiteY10" fmla="*/ 894471 h 2174728"/>
                              <a:gd name="connsiteX11" fmla="*/ 2347867 w 3065708"/>
                              <a:gd name="connsiteY11"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892173 w 3065708"/>
                              <a:gd name="connsiteY8" fmla="*/ 1069586 h 2174728"/>
                              <a:gd name="connsiteX9" fmla="*/ 1687820 w 3065708"/>
                              <a:gd name="connsiteY9" fmla="*/ 891844 h 2174728"/>
                              <a:gd name="connsiteX10" fmla="*/ 2289005 w 3065708"/>
                              <a:gd name="connsiteY10" fmla="*/ 894471 h 2174728"/>
                              <a:gd name="connsiteX11" fmla="*/ 2347867 w 3065708"/>
                              <a:gd name="connsiteY11" fmla="*/ 2786 h 2174728"/>
                              <a:gd name="connsiteX0" fmla="*/ 2347867 w 3065708"/>
                              <a:gd name="connsiteY0" fmla="*/ 2786 h 2174728"/>
                              <a:gd name="connsiteX1" fmla="*/ 3065708 w 3065708"/>
                              <a:gd name="connsiteY1" fmla="*/ 6551 h 2174728"/>
                              <a:gd name="connsiteX2" fmla="*/ 3063111 w 3065708"/>
                              <a:gd name="connsiteY2" fmla="*/ 872767 h 2174728"/>
                              <a:gd name="connsiteX3" fmla="*/ 3063111 w 3065708"/>
                              <a:gd name="connsiteY3" fmla="*/ 2172400 h 2174728"/>
                              <a:gd name="connsiteX4" fmla="*/ 702 w 3065708"/>
                              <a:gd name="connsiteY4" fmla="*/ 2174728 h 2174728"/>
                              <a:gd name="connsiteX5" fmla="*/ 66 w 3065708"/>
                              <a:gd name="connsiteY5" fmla="*/ 2899 h 2174728"/>
                              <a:gd name="connsiteX6" fmla="*/ 1354627 w 3065708"/>
                              <a:gd name="connsiteY6" fmla="*/ 2929 h 2174728"/>
                              <a:gd name="connsiteX7" fmla="*/ 1351290 w 3065708"/>
                              <a:gd name="connsiteY7" fmla="*/ 813301 h 2174728"/>
                              <a:gd name="connsiteX8" fmla="*/ 1687820 w 3065708"/>
                              <a:gd name="connsiteY8" fmla="*/ 891844 h 2174728"/>
                              <a:gd name="connsiteX9" fmla="*/ 2289005 w 3065708"/>
                              <a:gd name="connsiteY9" fmla="*/ 894471 h 2174728"/>
                              <a:gd name="connsiteX10" fmla="*/ 2347867 w 3065708"/>
                              <a:gd name="connsiteY10" fmla="*/ 2786 h 2174728"/>
                              <a:gd name="connsiteX0" fmla="*/ 2347867 w 3065708"/>
                              <a:gd name="connsiteY0" fmla="*/ 2809 h 2174751"/>
                              <a:gd name="connsiteX1" fmla="*/ 3065708 w 3065708"/>
                              <a:gd name="connsiteY1" fmla="*/ 6574 h 2174751"/>
                              <a:gd name="connsiteX2" fmla="*/ 3063111 w 3065708"/>
                              <a:gd name="connsiteY2" fmla="*/ 872790 h 2174751"/>
                              <a:gd name="connsiteX3" fmla="*/ 3063111 w 3065708"/>
                              <a:gd name="connsiteY3" fmla="*/ 2172423 h 2174751"/>
                              <a:gd name="connsiteX4" fmla="*/ 702 w 3065708"/>
                              <a:gd name="connsiteY4" fmla="*/ 2174751 h 2174751"/>
                              <a:gd name="connsiteX5" fmla="*/ 66 w 3065708"/>
                              <a:gd name="connsiteY5" fmla="*/ 2922 h 2174751"/>
                              <a:gd name="connsiteX6" fmla="*/ 1043324 w 3065708"/>
                              <a:gd name="connsiteY6" fmla="*/ 2809 h 2174751"/>
                              <a:gd name="connsiteX7" fmla="*/ 1351290 w 3065708"/>
                              <a:gd name="connsiteY7" fmla="*/ 813324 h 2174751"/>
                              <a:gd name="connsiteX8" fmla="*/ 1687820 w 3065708"/>
                              <a:gd name="connsiteY8" fmla="*/ 891867 h 2174751"/>
                              <a:gd name="connsiteX9" fmla="*/ 2289005 w 3065708"/>
                              <a:gd name="connsiteY9" fmla="*/ 894494 h 2174751"/>
                              <a:gd name="connsiteX10" fmla="*/ 2347867 w 3065708"/>
                              <a:gd name="connsiteY10" fmla="*/ 2809 h 2174751"/>
                              <a:gd name="connsiteX0" fmla="*/ 2347867 w 3065708"/>
                              <a:gd name="connsiteY0" fmla="*/ 2809 h 2174751"/>
                              <a:gd name="connsiteX1" fmla="*/ 3065708 w 3065708"/>
                              <a:gd name="connsiteY1" fmla="*/ 6574 h 2174751"/>
                              <a:gd name="connsiteX2" fmla="*/ 3063111 w 3065708"/>
                              <a:gd name="connsiteY2" fmla="*/ 872790 h 2174751"/>
                              <a:gd name="connsiteX3" fmla="*/ 3063111 w 3065708"/>
                              <a:gd name="connsiteY3" fmla="*/ 2172423 h 2174751"/>
                              <a:gd name="connsiteX4" fmla="*/ 702 w 3065708"/>
                              <a:gd name="connsiteY4" fmla="*/ 2174751 h 2174751"/>
                              <a:gd name="connsiteX5" fmla="*/ 66 w 3065708"/>
                              <a:gd name="connsiteY5" fmla="*/ 2922 h 2174751"/>
                              <a:gd name="connsiteX6" fmla="*/ 1043324 w 3065708"/>
                              <a:gd name="connsiteY6" fmla="*/ 2809 h 2174751"/>
                              <a:gd name="connsiteX7" fmla="*/ 1030693 w 3065708"/>
                              <a:gd name="connsiteY7" fmla="*/ 975961 h 2174751"/>
                              <a:gd name="connsiteX8" fmla="*/ 1687820 w 3065708"/>
                              <a:gd name="connsiteY8" fmla="*/ 891867 h 2174751"/>
                              <a:gd name="connsiteX9" fmla="*/ 2289005 w 3065708"/>
                              <a:gd name="connsiteY9" fmla="*/ 894494 h 2174751"/>
                              <a:gd name="connsiteX10" fmla="*/ 2347867 w 3065708"/>
                              <a:gd name="connsiteY10" fmla="*/ 2809 h 2174751"/>
                              <a:gd name="connsiteX0" fmla="*/ 2347867 w 3065708"/>
                              <a:gd name="connsiteY0" fmla="*/ 2809 h 2174751"/>
                              <a:gd name="connsiteX1" fmla="*/ 3065708 w 3065708"/>
                              <a:gd name="connsiteY1" fmla="*/ 6574 h 2174751"/>
                              <a:gd name="connsiteX2" fmla="*/ 3063111 w 3065708"/>
                              <a:gd name="connsiteY2" fmla="*/ 872790 h 2174751"/>
                              <a:gd name="connsiteX3" fmla="*/ 3063111 w 3065708"/>
                              <a:gd name="connsiteY3" fmla="*/ 2172423 h 2174751"/>
                              <a:gd name="connsiteX4" fmla="*/ 702 w 3065708"/>
                              <a:gd name="connsiteY4" fmla="*/ 2174751 h 2174751"/>
                              <a:gd name="connsiteX5" fmla="*/ 66 w 3065708"/>
                              <a:gd name="connsiteY5" fmla="*/ 2922 h 2174751"/>
                              <a:gd name="connsiteX6" fmla="*/ 1043324 w 3065708"/>
                              <a:gd name="connsiteY6" fmla="*/ 2809 h 2174751"/>
                              <a:gd name="connsiteX7" fmla="*/ 1030693 w 3065708"/>
                              <a:gd name="connsiteY7" fmla="*/ 975961 h 2174751"/>
                              <a:gd name="connsiteX8" fmla="*/ 1687820 w 3065708"/>
                              <a:gd name="connsiteY8" fmla="*/ 891867 h 2174751"/>
                              <a:gd name="connsiteX9" fmla="*/ 2289005 w 3065708"/>
                              <a:gd name="connsiteY9" fmla="*/ 755090 h 2174751"/>
                              <a:gd name="connsiteX10" fmla="*/ 2347867 w 3065708"/>
                              <a:gd name="connsiteY10" fmla="*/ 2809 h 2174751"/>
                              <a:gd name="connsiteX0" fmla="*/ 2347867 w 3065708"/>
                              <a:gd name="connsiteY0" fmla="*/ 2809 h 2174751"/>
                              <a:gd name="connsiteX1" fmla="*/ 3065708 w 3065708"/>
                              <a:gd name="connsiteY1" fmla="*/ 6574 h 2174751"/>
                              <a:gd name="connsiteX2" fmla="*/ 3063111 w 3065708"/>
                              <a:gd name="connsiteY2" fmla="*/ 872790 h 2174751"/>
                              <a:gd name="connsiteX3" fmla="*/ 3063111 w 3065708"/>
                              <a:gd name="connsiteY3" fmla="*/ 2172423 h 2174751"/>
                              <a:gd name="connsiteX4" fmla="*/ 702 w 3065708"/>
                              <a:gd name="connsiteY4" fmla="*/ 2174751 h 2174751"/>
                              <a:gd name="connsiteX5" fmla="*/ 66 w 3065708"/>
                              <a:gd name="connsiteY5" fmla="*/ 2922 h 2174751"/>
                              <a:gd name="connsiteX6" fmla="*/ 1043324 w 3065708"/>
                              <a:gd name="connsiteY6" fmla="*/ 2809 h 2174751"/>
                              <a:gd name="connsiteX7" fmla="*/ 1030693 w 3065708"/>
                              <a:gd name="connsiteY7" fmla="*/ 975961 h 2174751"/>
                              <a:gd name="connsiteX8" fmla="*/ 1697113 w 3065708"/>
                              <a:gd name="connsiteY8" fmla="*/ 915101 h 2174751"/>
                              <a:gd name="connsiteX9" fmla="*/ 2289005 w 3065708"/>
                              <a:gd name="connsiteY9" fmla="*/ 755090 h 2174751"/>
                              <a:gd name="connsiteX10" fmla="*/ 2347867 w 3065708"/>
                              <a:gd name="connsiteY10" fmla="*/ 2809 h 2174751"/>
                              <a:gd name="connsiteX0" fmla="*/ 2366453 w 3065708"/>
                              <a:gd name="connsiteY0" fmla="*/ 0 h 2174751"/>
                              <a:gd name="connsiteX1" fmla="*/ 3065708 w 3065708"/>
                              <a:gd name="connsiteY1" fmla="*/ 6574 h 2174751"/>
                              <a:gd name="connsiteX2" fmla="*/ 3063111 w 3065708"/>
                              <a:gd name="connsiteY2" fmla="*/ 872790 h 2174751"/>
                              <a:gd name="connsiteX3" fmla="*/ 3063111 w 3065708"/>
                              <a:gd name="connsiteY3" fmla="*/ 2172423 h 2174751"/>
                              <a:gd name="connsiteX4" fmla="*/ 702 w 3065708"/>
                              <a:gd name="connsiteY4" fmla="*/ 2174751 h 2174751"/>
                              <a:gd name="connsiteX5" fmla="*/ 66 w 3065708"/>
                              <a:gd name="connsiteY5" fmla="*/ 2922 h 2174751"/>
                              <a:gd name="connsiteX6" fmla="*/ 1043324 w 3065708"/>
                              <a:gd name="connsiteY6" fmla="*/ 2809 h 2174751"/>
                              <a:gd name="connsiteX7" fmla="*/ 1030693 w 3065708"/>
                              <a:gd name="connsiteY7" fmla="*/ 975961 h 2174751"/>
                              <a:gd name="connsiteX8" fmla="*/ 1697113 w 3065708"/>
                              <a:gd name="connsiteY8" fmla="*/ 915101 h 2174751"/>
                              <a:gd name="connsiteX9" fmla="*/ 2289005 w 3065708"/>
                              <a:gd name="connsiteY9" fmla="*/ 755090 h 2174751"/>
                              <a:gd name="connsiteX10" fmla="*/ 2366453 w 3065708"/>
                              <a:gd name="connsiteY10" fmla="*/ 0 h 21747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065708" h="2174751">
                                <a:moveTo>
                                  <a:pt x="2366453" y="0"/>
                                </a:moveTo>
                                <a:lnTo>
                                  <a:pt x="3065708" y="6574"/>
                                </a:lnTo>
                                <a:cubicBezTo>
                                  <a:pt x="3064842" y="295313"/>
                                  <a:pt x="3063977" y="584051"/>
                                  <a:pt x="3063111" y="872790"/>
                                </a:cubicBezTo>
                                <a:lnTo>
                                  <a:pt x="3063111" y="2172423"/>
                                </a:lnTo>
                                <a:lnTo>
                                  <a:pt x="702" y="2174751"/>
                                </a:lnTo>
                                <a:cubicBezTo>
                                  <a:pt x="1880" y="1763367"/>
                                  <a:pt x="-413" y="1085846"/>
                                  <a:pt x="66" y="2922"/>
                                </a:cubicBezTo>
                                <a:cubicBezTo>
                                  <a:pt x="357950" y="-5513"/>
                                  <a:pt x="612908" y="7468"/>
                                  <a:pt x="1043324" y="2809"/>
                                </a:cubicBezTo>
                                <a:cubicBezTo>
                                  <a:pt x="1042292" y="292924"/>
                                  <a:pt x="1034205" y="667310"/>
                                  <a:pt x="1030693" y="975961"/>
                                </a:cubicBezTo>
                                <a:cubicBezTo>
                                  <a:pt x="1086225" y="1124114"/>
                                  <a:pt x="1487394" y="951913"/>
                                  <a:pt x="1697113" y="915101"/>
                                </a:cubicBezTo>
                                <a:cubicBezTo>
                                  <a:pt x="1906832" y="878289"/>
                                  <a:pt x="2177448" y="907607"/>
                                  <a:pt x="2289005" y="755090"/>
                                </a:cubicBezTo>
                                <a:cubicBezTo>
                                  <a:pt x="2400562" y="602573"/>
                                  <a:pt x="2309021" y="299006"/>
                                  <a:pt x="2366453" y="0"/>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Oval 45"/>
                        <wps:cNvSpPr/>
                        <wps:spPr>
                          <a:xfrm>
                            <a:off x="821568" y="1624569"/>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48C3A9" w14:textId="77777777" w:rsidR="00527F13" w:rsidRPr="0096251B" w:rsidRDefault="00527F13" w:rsidP="003C29BB">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Oval 47"/>
                        <wps:cNvSpPr/>
                        <wps:spPr>
                          <a:xfrm>
                            <a:off x="1137198" y="1661702"/>
                            <a:ext cx="217084" cy="21699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361B8" w14:textId="77777777" w:rsidR="00527F13" w:rsidRPr="0096251B" w:rsidRDefault="00527F13" w:rsidP="003C29BB">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 name="Text Box 54"/>
                        <wps:cNvSpPr txBox="1"/>
                        <wps:spPr>
                          <a:xfrm>
                            <a:off x="0" y="0"/>
                            <a:ext cx="1250780" cy="323217"/>
                          </a:xfrm>
                          <a:prstGeom prst="rect">
                            <a:avLst/>
                          </a:prstGeom>
                          <a:noFill/>
                          <a:ln w="6350">
                            <a:noFill/>
                          </a:ln>
                        </wps:spPr>
                        <wps:txbx>
                          <w:txbxContent>
                            <w:p w14:paraId="45A43837" w14:textId="48663EBC" w:rsidR="00527F13" w:rsidRPr="00FE4022" w:rsidRDefault="00527F13" w:rsidP="003C29BB">
                              <w:pPr>
                                <w:jc w:val="center"/>
                                <w:rPr>
                                  <w:rFonts w:ascii="Gotham Bold" w:hAnsi="Gotham Bold"/>
                                  <w:sz w:val="28"/>
                                </w:rPr>
                              </w:pPr>
                              <w:r>
                                <w:rPr>
                                  <w:rFonts w:ascii="Gotham Bold" w:hAnsi="Gotham Bold"/>
                                  <w:sz w:val="28"/>
                                </w:rPr>
                                <w:t>L16,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0D0087" id="Group 55" o:spid="_x0000_s1079" style="position:absolute;margin-left:219.65pt;margin-top:103.4pt;width:246.3pt;height:175pt;z-index:251658251" coordsize="31277,2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">
                <v:shape id="Picture 255" o:spid="_x0000_s1080" type="#_x0000_t75" style="position:absolute;left:649;width:30620;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">
                  <v:imagedata r:id="rId39" o:title="" cropleft="19924f" cropright="9080f"/>
                </v:shape>
                <v:shape id="Rectangle 46" o:spid="_x0000_s1081" style="position:absolute;left:649;top:278;width:30628;height:21725;flip:x y;visibility:visible;mso-wrap-style:square;v-text-anchor:middle" coordsize="3065708,217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" path="m2366453,r699255,6574c3064842,295313,3063977,584051,3063111,872790r,1299633l702,2174751c1880,1763367,-413,1085846,66,2922,357950,-5513,612908,7468,1043324,2809v-1032,290115,-9119,664501,-12631,973152c1086225,1124114,1487394,951913,1697113,915101v209719,-36812,480335,-7494,591892,-160011c2400562,602573,2309021,299006,2366453,xe" fillcolor="#f8f8f8 [3212]" stroked="f" strokeweight="1pt">
                  <v:fill opacity="54484f"/>
                  <v:stroke joinstyle="miter"/>
                  <v:path arrowok="t" o:connecttype="custom" o:connectlocs="2364162,0;3062740,6567;3060146,871879;3060146,2170154;701,2172480;66,2919;1042314,2806;1029695,974942;1695470,914145;2286789,754301;2364162,0" o:connectangles="0,0,0,0,0,0,0,0,0,0,0"/>
                </v:shape>
                <v:oval id="Oval 45" o:spid="_x0000_s1082" style="position:absolute;left:8215;top:16245;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" fillcolor="#d70902 [3205]" strokecolor="#d70902 [3205]" strokeweight="1pt">
                  <v:fill opacity="41891f"/>
                  <v:stroke joinstyle="miter"/>
                  <v:textbox inset="0,0,0,0">
                    <w:txbxContent>
                      <w:p w14:paraId="7148C3A9" w14:textId="77777777" w:rsidR="00527F13" w:rsidRPr="0096251B" w:rsidRDefault="00527F13" w:rsidP="003C29BB">
                        <w:pPr>
                          <w:jc w:val="center"/>
                          <w:rPr>
                            <w:rFonts w:ascii="Gotham Bold" w:hAnsi="Gotham Bold"/>
                          </w:rPr>
                        </w:pPr>
                        <w:r w:rsidRPr="0096251B">
                          <w:rPr>
                            <w:rFonts w:ascii="Gotham Bold" w:hAnsi="Gotham Bold"/>
                          </w:rPr>
                          <w:t>1</w:t>
                        </w:r>
                      </w:p>
                    </w:txbxContent>
                  </v:textbox>
                </v:oval>
                <v:oval id="Oval 47" o:spid="_x0000_s1083" style="position:absolute;left:11371;top:16617;width:2171;height:2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" fillcolor="#d70902 [3205]" strokecolor="#d70902 [3205]" strokeweight="1pt">
                  <v:fill opacity="41891f"/>
                  <v:stroke joinstyle="miter"/>
                  <v:textbox inset="0,0,0,0">
                    <w:txbxContent>
                      <w:p w14:paraId="011361B8" w14:textId="77777777" w:rsidR="00527F13" w:rsidRPr="0096251B" w:rsidRDefault="00527F13" w:rsidP="003C29BB">
                        <w:pPr>
                          <w:jc w:val="center"/>
                          <w:rPr>
                            <w:rFonts w:ascii="Gotham Bold" w:hAnsi="Gotham Bold"/>
                          </w:rPr>
                        </w:pPr>
                        <w:r>
                          <w:rPr>
                            <w:rFonts w:ascii="Gotham Bold" w:hAnsi="Gotham Bold"/>
                          </w:rPr>
                          <w:t>2</w:t>
                        </w:r>
                      </w:p>
                    </w:txbxContent>
                  </v:textbox>
                </v:oval>
                <v:shape id="Text Box 54" o:spid="_x0000_s1084" type="#_x0000_t202" style="position:absolute;width:12507;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45A43837" w14:textId="48663EBC" w:rsidR="00527F13" w:rsidRPr="00FE4022" w:rsidRDefault="00527F13" w:rsidP="003C29BB">
                        <w:pPr>
                          <w:jc w:val="center"/>
                          <w:rPr>
                            <w:rFonts w:ascii="Gotham Bold" w:hAnsi="Gotham Bold"/>
                            <w:sz w:val="28"/>
                          </w:rPr>
                        </w:pPr>
                        <w:r>
                          <w:rPr>
                            <w:rFonts w:ascii="Gotham Bold" w:hAnsi="Gotham Bold"/>
                            <w:sz w:val="28"/>
                          </w:rPr>
                          <w:t>L16, G2</w:t>
                        </w:r>
                      </w:p>
                    </w:txbxContent>
                  </v:textbox>
                </v:shape>
                <w10:wrap type="topAndBottom"/>
              </v:group>
            </w:pict>
          </mc:Fallback>
        </mc:AlternateContent>
      </w:r>
      <w:r w:rsidR="0050416D">
        <w:rPr>
          <w:noProof/>
          <w:color w:val="2B579A"/>
          <w:shd w:val="clear" w:color="auto" w:fill="E6E6E6"/>
        </w:rPr>
        <mc:AlternateContent>
          <mc:Choice Requires="wpg">
            <w:drawing>
              <wp:anchor distT="0" distB="0" distL="114300" distR="114300" simplePos="0" relativeHeight="251658252" behindDoc="0" locked="0" layoutInCell="1" allowOverlap="1" wp14:anchorId="604F26C4" wp14:editId="7C388A93">
                <wp:simplePos x="0" y="0"/>
                <wp:positionH relativeFrom="column">
                  <wp:posOffset>0</wp:posOffset>
                </wp:positionH>
                <wp:positionV relativeFrom="paragraph">
                  <wp:posOffset>1271270</wp:posOffset>
                </wp:positionV>
                <wp:extent cx="2756535" cy="2337435"/>
                <wp:effectExtent l="0" t="0" r="5715" b="5715"/>
                <wp:wrapTopAndBottom/>
                <wp:docPr id="244" name="Group 244"/>
                <wp:cNvGraphicFramePr/>
                <a:graphic xmlns:a="http://schemas.openxmlformats.org/drawingml/2006/main">
                  <a:graphicData uri="http://schemas.microsoft.com/office/word/2010/wordprocessingGroup">
                    <wpg:wgp>
                      <wpg:cNvGrpSpPr/>
                      <wpg:grpSpPr>
                        <a:xfrm>
                          <a:off x="0" y="0"/>
                          <a:ext cx="2756535" cy="2337435"/>
                          <a:chOff x="0" y="0"/>
                          <a:chExt cx="2757624" cy="2339340"/>
                        </a:xfrm>
                      </wpg:grpSpPr>
                      <wpg:grpSp>
                        <wpg:cNvPr id="245" name="Group 245"/>
                        <wpg:cNvGrpSpPr/>
                        <wpg:grpSpPr>
                          <a:xfrm>
                            <a:off x="0" y="0"/>
                            <a:ext cx="2757624" cy="2339340"/>
                            <a:chOff x="3599" y="0"/>
                            <a:chExt cx="2758339" cy="2339340"/>
                          </a:xfrm>
                        </wpg:grpSpPr>
                        <pic:pic xmlns:pic="http://schemas.openxmlformats.org/drawingml/2006/picture">
                          <pic:nvPicPr>
                            <pic:cNvPr id="246" name="Picture 246"/>
                            <pic:cNvPicPr>
                              <a:picLocks noChangeAspect="1"/>
                            </pic:cNvPicPr>
                          </pic:nvPicPr>
                          <pic:blipFill rotWithShape="1">
                            <a:blip r:embed="rId26" cstate="print">
                              <a:extLst>
                                <a:ext uri="{28A0092B-C50C-407E-A947-70E740481C1C}">
                                  <a14:useLocalDpi xmlns:a14="http://schemas.microsoft.com/office/drawing/2010/main" val="0"/>
                                </a:ext>
                              </a:extLst>
                            </a:blip>
                            <a:srcRect l="10734" r="26260"/>
                            <a:stretch/>
                          </pic:blipFill>
                          <pic:spPr bwMode="auto">
                            <a:xfrm>
                              <a:off x="3599" y="0"/>
                              <a:ext cx="2757381" cy="2339340"/>
                            </a:xfrm>
                            <a:prstGeom prst="rect">
                              <a:avLst/>
                            </a:prstGeom>
                            <a:ln>
                              <a:noFill/>
                            </a:ln>
                            <a:extLst>
                              <a:ext uri="{53640926-AAD7-44D8-BBD7-CCE9431645EC}">
                                <a14:shadowObscured xmlns:a14="http://schemas.microsoft.com/office/drawing/2010/main"/>
                              </a:ext>
                            </a:extLst>
                          </pic:spPr>
                        </pic:pic>
                        <wps:wsp>
                          <wps:cNvPr id="247" name="Rectangle 46"/>
                          <wps:cNvSpPr/>
                          <wps:spPr>
                            <a:xfrm flipH="1" flipV="1">
                              <a:off x="3600" y="72000"/>
                              <a:ext cx="2758338" cy="2169001"/>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546298 w 2761505"/>
                                <a:gd name="connsiteY1" fmla="*/ 826486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206844 w 2761293"/>
                                <a:gd name="connsiteY1" fmla="*/ 1586950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46 w 2761193"/>
                                <a:gd name="connsiteY0" fmla="*/ 3158 h 2169007"/>
                                <a:gd name="connsiteX1" fmla="*/ 1206744 w 2761193"/>
                                <a:gd name="connsiteY1" fmla="*/ 1590108 h 2169007"/>
                                <a:gd name="connsiteX2" fmla="*/ 2217534 w 2761193"/>
                                <a:gd name="connsiteY2" fmla="*/ 712669 h 2169007"/>
                                <a:gd name="connsiteX3" fmla="*/ 2240091 w 2761193"/>
                                <a:gd name="connsiteY3" fmla="*/ 3158 h 2169007"/>
                                <a:gd name="connsiteX4" fmla="*/ 2761193 w 2761193"/>
                                <a:gd name="connsiteY4" fmla="*/ 3158 h 2169007"/>
                                <a:gd name="connsiteX5" fmla="*/ 2758596 w 2761193"/>
                                <a:gd name="connsiteY5" fmla="*/ 869374 h 2169007"/>
                                <a:gd name="connsiteX6" fmla="*/ 2758596 w 2761193"/>
                                <a:gd name="connsiteY6" fmla="*/ 2169007 h 2169007"/>
                                <a:gd name="connsiteX7" fmla="*/ 1988 w 2761193"/>
                                <a:gd name="connsiteY7" fmla="*/ 2169007 h 2169007"/>
                                <a:gd name="connsiteX8" fmla="*/ 2946 w 2761193"/>
                                <a:gd name="connsiteY8" fmla="*/ 3158 h 2169007"/>
                                <a:gd name="connsiteX0" fmla="*/ 2946 w 2761193"/>
                                <a:gd name="connsiteY0" fmla="*/ 109784 h 2275633"/>
                                <a:gd name="connsiteX1" fmla="*/ 478579 w 2761193"/>
                                <a:gd name="connsiteY1" fmla="*/ 461907 h 2275633"/>
                                <a:gd name="connsiteX2" fmla="*/ 1206744 w 2761193"/>
                                <a:gd name="connsiteY2" fmla="*/ 1696734 h 2275633"/>
                                <a:gd name="connsiteX3" fmla="*/ 2217534 w 2761193"/>
                                <a:gd name="connsiteY3" fmla="*/ 819295 h 2275633"/>
                                <a:gd name="connsiteX4" fmla="*/ 2240091 w 2761193"/>
                                <a:gd name="connsiteY4" fmla="*/ 109784 h 2275633"/>
                                <a:gd name="connsiteX5" fmla="*/ 2761193 w 2761193"/>
                                <a:gd name="connsiteY5" fmla="*/ 109784 h 2275633"/>
                                <a:gd name="connsiteX6" fmla="*/ 2758596 w 2761193"/>
                                <a:gd name="connsiteY6" fmla="*/ 976000 h 2275633"/>
                                <a:gd name="connsiteX7" fmla="*/ 2758596 w 2761193"/>
                                <a:gd name="connsiteY7" fmla="*/ 2275633 h 2275633"/>
                                <a:gd name="connsiteX8" fmla="*/ 1988 w 2761193"/>
                                <a:gd name="connsiteY8" fmla="*/ 2275633 h 2275633"/>
                                <a:gd name="connsiteX9" fmla="*/ 2946 w 2761193"/>
                                <a:gd name="connsiteY9" fmla="*/ 109784 h 2275633"/>
                                <a:gd name="connsiteX0" fmla="*/ 2946 w 2761193"/>
                                <a:gd name="connsiteY0" fmla="*/ 62771 h 2228620"/>
                                <a:gd name="connsiteX1" fmla="*/ 658515 w 2761193"/>
                                <a:gd name="connsiteY1" fmla="*/ 898543 h 2228620"/>
                                <a:gd name="connsiteX2" fmla="*/ 1206744 w 2761193"/>
                                <a:gd name="connsiteY2" fmla="*/ 1649721 h 2228620"/>
                                <a:gd name="connsiteX3" fmla="*/ 2217534 w 2761193"/>
                                <a:gd name="connsiteY3" fmla="*/ 772282 h 2228620"/>
                                <a:gd name="connsiteX4" fmla="*/ 2240091 w 2761193"/>
                                <a:gd name="connsiteY4" fmla="*/ 62771 h 2228620"/>
                                <a:gd name="connsiteX5" fmla="*/ 2761193 w 2761193"/>
                                <a:gd name="connsiteY5" fmla="*/ 62771 h 2228620"/>
                                <a:gd name="connsiteX6" fmla="*/ 2758596 w 2761193"/>
                                <a:gd name="connsiteY6" fmla="*/ 928987 h 2228620"/>
                                <a:gd name="connsiteX7" fmla="*/ 2758596 w 2761193"/>
                                <a:gd name="connsiteY7" fmla="*/ 2228620 h 2228620"/>
                                <a:gd name="connsiteX8" fmla="*/ 1988 w 2761193"/>
                                <a:gd name="connsiteY8" fmla="*/ 2228620 h 2228620"/>
                                <a:gd name="connsiteX9" fmla="*/ 2946 w 2761193"/>
                                <a:gd name="connsiteY9" fmla="*/ 62771 h 2228620"/>
                                <a:gd name="connsiteX0" fmla="*/ 2946 w 2761193"/>
                                <a:gd name="connsiteY0" fmla="*/ 62771 h 2228620"/>
                                <a:gd name="connsiteX1" fmla="*/ 658515 w 2761193"/>
                                <a:gd name="connsiteY1" fmla="*/ 898543 h 2228620"/>
                                <a:gd name="connsiteX2" fmla="*/ 1206744 w 2761193"/>
                                <a:gd name="connsiteY2" fmla="*/ 1649721 h 2228620"/>
                                <a:gd name="connsiteX3" fmla="*/ 2217534 w 2761193"/>
                                <a:gd name="connsiteY3" fmla="*/ 772282 h 2228620"/>
                                <a:gd name="connsiteX4" fmla="*/ 2240091 w 2761193"/>
                                <a:gd name="connsiteY4" fmla="*/ 62771 h 2228620"/>
                                <a:gd name="connsiteX5" fmla="*/ 2761193 w 2761193"/>
                                <a:gd name="connsiteY5" fmla="*/ 62771 h 2228620"/>
                                <a:gd name="connsiteX6" fmla="*/ 2758596 w 2761193"/>
                                <a:gd name="connsiteY6" fmla="*/ 928987 h 2228620"/>
                                <a:gd name="connsiteX7" fmla="*/ 2758596 w 2761193"/>
                                <a:gd name="connsiteY7" fmla="*/ 2228620 h 2228620"/>
                                <a:gd name="connsiteX8" fmla="*/ 1988 w 2761193"/>
                                <a:gd name="connsiteY8" fmla="*/ 2228620 h 2228620"/>
                                <a:gd name="connsiteX9" fmla="*/ 2946 w 2761193"/>
                                <a:gd name="connsiteY9" fmla="*/ 62771 h 2228620"/>
                                <a:gd name="connsiteX0" fmla="*/ 2946 w 2761193"/>
                                <a:gd name="connsiteY0" fmla="*/ 68101 h 2233950"/>
                                <a:gd name="connsiteX1" fmla="*/ 658515 w 2761193"/>
                                <a:gd name="connsiteY1" fmla="*/ 903873 h 2233950"/>
                                <a:gd name="connsiteX2" fmla="*/ 1206744 w 2761193"/>
                                <a:gd name="connsiteY2" fmla="*/ 1655051 h 2233950"/>
                                <a:gd name="connsiteX3" fmla="*/ 2217534 w 2761193"/>
                                <a:gd name="connsiteY3" fmla="*/ 777612 h 2233950"/>
                                <a:gd name="connsiteX4" fmla="*/ 2240091 w 2761193"/>
                                <a:gd name="connsiteY4" fmla="*/ 68101 h 2233950"/>
                                <a:gd name="connsiteX5" fmla="*/ 2761193 w 2761193"/>
                                <a:gd name="connsiteY5" fmla="*/ 68101 h 2233950"/>
                                <a:gd name="connsiteX6" fmla="*/ 2758596 w 2761193"/>
                                <a:gd name="connsiteY6" fmla="*/ 934317 h 2233950"/>
                                <a:gd name="connsiteX7" fmla="*/ 2758596 w 2761193"/>
                                <a:gd name="connsiteY7" fmla="*/ 2233950 h 2233950"/>
                                <a:gd name="connsiteX8" fmla="*/ 1988 w 2761193"/>
                                <a:gd name="connsiteY8" fmla="*/ 2233950 h 2233950"/>
                                <a:gd name="connsiteX9" fmla="*/ 2946 w 2761193"/>
                                <a:gd name="connsiteY9" fmla="*/ 68101 h 2233950"/>
                                <a:gd name="connsiteX0" fmla="*/ 2946 w 2761193"/>
                                <a:gd name="connsiteY0" fmla="*/ 62496 h 2228345"/>
                                <a:gd name="connsiteX1" fmla="*/ 610889 w 2761193"/>
                                <a:gd name="connsiteY1" fmla="*/ 990782 h 2228345"/>
                                <a:gd name="connsiteX2" fmla="*/ 1206744 w 2761193"/>
                                <a:gd name="connsiteY2" fmla="*/ 1649446 h 2228345"/>
                                <a:gd name="connsiteX3" fmla="*/ 2217534 w 2761193"/>
                                <a:gd name="connsiteY3" fmla="*/ 772007 h 2228345"/>
                                <a:gd name="connsiteX4" fmla="*/ 2240091 w 2761193"/>
                                <a:gd name="connsiteY4" fmla="*/ 62496 h 2228345"/>
                                <a:gd name="connsiteX5" fmla="*/ 2761193 w 2761193"/>
                                <a:gd name="connsiteY5" fmla="*/ 62496 h 2228345"/>
                                <a:gd name="connsiteX6" fmla="*/ 2758596 w 2761193"/>
                                <a:gd name="connsiteY6" fmla="*/ 928712 h 2228345"/>
                                <a:gd name="connsiteX7" fmla="*/ 2758596 w 2761193"/>
                                <a:gd name="connsiteY7" fmla="*/ 2228345 h 2228345"/>
                                <a:gd name="connsiteX8" fmla="*/ 1988 w 2761193"/>
                                <a:gd name="connsiteY8" fmla="*/ 2228345 h 2228345"/>
                                <a:gd name="connsiteX9" fmla="*/ 2946 w 2761193"/>
                                <a:gd name="connsiteY9" fmla="*/ 62496 h 2228345"/>
                                <a:gd name="connsiteX0" fmla="*/ 2946 w 2761193"/>
                                <a:gd name="connsiteY0" fmla="*/ 67128 h 2232977"/>
                                <a:gd name="connsiteX1" fmla="*/ 610889 w 2761193"/>
                                <a:gd name="connsiteY1" fmla="*/ 995414 h 2232977"/>
                                <a:gd name="connsiteX2" fmla="*/ 1206744 w 2761193"/>
                                <a:gd name="connsiteY2" fmla="*/ 1654078 h 2232977"/>
                                <a:gd name="connsiteX3" fmla="*/ 2217534 w 2761193"/>
                                <a:gd name="connsiteY3" fmla="*/ 776639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873084 w 2761193"/>
                                <a:gd name="connsiteY3" fmla="*/ 735522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2240091 w 2761193"/>
                                <a:gd name="connsiteY4" fmla="*/ 67128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2946 w 2761193"/>
                                <a:gd name="connsiteY0" fmla="*/ 67128 h 2232977"/>
                                <a:gd name="connsiteX1" fmla="*/ 610889 w 2761193"/>
                                <a:gd name="connsiteY1" fmla="*/ 995414 h 2232977"/>
                                <a:gd name="connsiteX2" fmla="*/ 1206744 w 2761193"/>
                                <a:gd name="connsiteY2" fmla="*/ 1654078 h 2232977"/>
                                <a:gd name="connsiteX3" fmla="*/ 1775405 w 2761193"/>
                                <a:gd name="connsiteY3" fmla="*/ 941108 h 2232977"/>
                                <a:gd name="connsiteX4" fmla="*/ 610889 w 2761193"/>
                                <a:gd name="connsiteY4" fmla="*/ 72267 h 2232977"/>
                                <a:gd name="connsiteX5" fmla="*/ 2761193 w 2761193"/>
                                <a:gd name="connsiteY5" fmla="*/ 67128 h 2232977"/>
                                <a:gd name="connsiteX6" fmla="*/ 2758596 w 2761193"/>
                                <a:gd name="connsiteY6" fmla="*/ 933344 h 2232977"/>
                                <a:gd name="connsiteX7" fmla="*/ 2758596 w 2761193"/>
                                <a:gd name="connsiteY7" fmla="*/ 2232977 h 2232977"/>
                                <a:gd name="connsiteX8" fmla="*/ 1988 w 2761193"/>
                                <a:gd name="connsiteY8" fmla="*/ 2232977 h 2232977"/>
                                <a:gd name="connsiteX9" fmla="*/ 2946 w 2761193"/>
                                <a:gd name="connsiteY9" fmla="*/ 67128 h 2232977"/>
                                <a:gd name="connsiteX0" fmla="*/ 958 w 2759205"/>
                                <a:gd name="connsiteY0" fmla="*/ 67128 h 2232977"/>
                                <a:gd name="connsiteX1" fmla="*/ 608901 w 2759205"/>
                                <a:gd name="connsiteY1" fmla="*/ 995414 h 2232977"/>
                                <a:gd name="connsiteX2" fmla="*/ 1204756 w 2759205"/>
                                <a:gd name="connsiteY2" fmla="*/ 1654078 h 2232977"/>
                                <a:gd name="connsiteX3" fmla="*/ 1773417 w 2759205"/>
                                <a:gd name="connsiteY3" fmla="*/ 941108 h 2232977"/>
                                <a:gd name="connsiteX4" fmla="*/ 608901 w 2759205"/>
                                <a:gd name="connsiteY4" fmla="*/ 72267 h 2232977"/>
                                <a:gd name="connsiteX5" fmla="*/ 2759205 w 2759205"/>
                                <a:gd name="connsiteY5" fmla="*/ 67128 h 2232977"/>
                                <a:gd name="connsiteX6" fmla="*/ 2756608 w 2759205"/>
                                <a:gd name="connsiteY6" fmla="*/ 933344 h 2232977"/>
                                <a:gd name="connsiteX7" fmla="*/ 2756608 w 2759205"/>
                                <a:gd name="connsiteY7" fmla="*/ 2232977 h 2232977"/>
                                <a:gd name="connsiteX8" fmla="*/ 0 w 2759205"/>
                                <a:gd name="connsiteY8" fmla="*/ 2232977 h 2232977"/>
                                <a:gd name="connsiteX9" fmla="*/ 958 w 2759205"/>
                                <a:gd name="connsiteY9" fmla="*/ 67128 h 2232977"/>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608901 w 2759205"/>
                                <a:gd name="connsiteY4" fmla="*/ 5139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758021 w 2759205"/>
                                <a:gd name="connsiteY4" fmla="*/ 0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0 h 2165849"/>
                                <a:gd name="connsiteX1" fmla="*/ 608901 w 2759205"/>
                                <a:gd name="connsiteY1" fmla="*/ 928286 h 2165849"/>
                                <a:gd name="connsiteX2" fmla="*/ 1204756 w 2759205"/>
                                <a:gd name="connsiteY2" fmla="*/ 1586950 h 2165849"/>
                                <a:gd name="connsiteX3" fmla="*/ 1773417 w 2759205"/>
                                <a:gd name="connsiteY3" fmla="*/ 873980 h 2165849"/>
                                <a:gd name="connsiteX4" fmla="*/ 758021 w 2759205"/>
                                <a:gd name="connsiteY4" fmla="*/ 0 h 2165849"/>
                                <a:gd name="connsiteX5" fmla="*/ 2759205 w 2759205"/>
                                <a:gd name="connsiteY5" fmla="*/ 0 h 2165849"/>
                                <a:gd name="connsiteX6" fmla="*/ 2756608 w 2759205"/>
                                <a:gd name="connsiteY6" fmla="*/ 866216 h 2165849"/>
                                <a:gd name="connsiteX7" fmla="*/ 2756608 w 2759205"/>
                                <a:gd name="connsiteY7" fmla="*/ 2165849 h 2165849"/>
                                <a:gd name="connsiteX8" fmla="*/ 0 w 2759205"/>
                                <a:gd name="connsiteY8" fmla="*/ 2165849 h 2165849"/>
                                <a:gd name="connsiteX9" fmla="*/ 958 w 2759205"/>
                                <a:gd name="connsiteY9" fmla="*/ 0 h 2165849"/>
                                <a:gd name="connsiteX0" fmla="*/ 958 w 2759205"/>
                                <a:gd name="connsiteY0" fmla="*/ 26 h 2165875"/>
                                <a:gd name="connsiteX1" fmla="*/ 608901 w 2759205"/>
                                <a:gd name="connsiteY1" fmla="*/ 928312 h 2165875"/>
                                <a:gd name="connsiteX2" fmla="*/ 1204756 w 2759205"/>
                                <a:gd name="connsiteY2" fmla="*/ 1586976 h 2165875"/>
                                <a:gd name="connsiteX3" fmla="*/ 1773417 w 2759205"/>
                                <a:gd name="connsiteY3" fmla="*/ 874006 h 2165875"/>
                                <a:gd name="connsiteX4" fmla="*/ 758021 w 2759205"/>
                                <a:gd name="connsiteY4" fmla="*/ 26 h 2165875"/>
                                <a:gd name="connsiteX5" fmla="*/ 2759205 w 2759205"/>
                                <a:gd name="connsiteY5" fmla="*/ 26 h 2165875"/>
                                <a:gd name="connsiteX6" fmla="*/ 2756608 w 2759205"/>
                                <a:gd name="connsiteY6" fmla="*/ 866242 h 2165875"/>
                                <a:gd name="connsiteX7" fmla="*/ 2756608 w 2759205"/>
                                <a:gd name="connsiteY7" fmla="*/ 2165875 h 2165875"/>
                                <a:gd name="connsiteX8" fmla="*/ 0 w 2759205"/>
                                <a:gd name="connsiteY8" fmla="*/ 2165875 h 2165875"/>
                                <a:gd name="connsiteX9" fmla="*/ 958 w 2759205"/>
                                <a:gd name="connsiteY9" fmla="*/ 26 h 2165875"/>
                                <a:gd name="connsiteX0" fmla="*/ 958 w 2759205"/>
                                <a:gd name="connsiteY0" fmla="*/ 26 h 2165875"/>
                                <a:gd name="connsiteX1" fmla="*/ 608901 w 2759205"/>
                                <a:gd name="connsiteY1" fmla="*/ 928312 h 2165875"/>
                                <a:gd name="connsiteX2" fmla="*/ 1204756 w 2759205"/>
                                <a:gd name="connsiteY2" fmla="*/ 1586976 h 2165875"/>
                                <a:gd name="connsiteX3" fmla="*/ 1773417 w 2759205"/>
                                <a:gd name="connsiteY3" fmla="*/ 874006 h 2165875"/>
                                <a:gd name="connsiteX4" fmla="*/ 758021 w 2759205"/>
                                <a:gd name="connsiteY4" fmla="*/ 26 h 2165875"/>
                                <a:gd name="connsiteX5" fmla="*/ 2759205 w 2759205"/>
                                <a:gd name="connsiteY5" fmla="*/ 26 h 2165875"/>
                                <a:gd name="connsiteX6" fmla="*/ 2756608 w 2759205"/>
                                <a:gd name="connsiteY6" fmla="*/ 866242 h 2165875"/>
                                <a:gd name="connsiteX7" fmla="*/ 2756608 w 2759205"/>
                                <a:gd name="connsiteY7" fmla="*/ 2165875 h 2165875"/>
                                <a:gd name="connsiteX8" fmla="*/ 0 w 2759205"/>
                                <a:gd name="connsiteY8" fmla="*/ 2165875 h 2165875"/>
                                <a:gd name="connsiteX9" fmla="*/ 958 w 2759205"/>
                                <a:gd name="connsiteY9" fmla="*/ 26 h 2165875"/>
                                <a:gd name="connsiteX0" fmla="*/ 958 w 2759205"/>
                                <a:gd name="connsiteY0" fmla="*/ 168955 h 2334804"/>
                                <a:gd name="connsiteX1" fmla="*/ 604684 w 2759205"/>
                                <a:gd name="connsiteY1" fmla="*/ 248165 h 2334804"/>
                                <a:gd name="connsiteX2" fmla="*/ 608901 w 2759205"/>
                                <a:gd name="connsiteY2" fmla="*/ 1097241 h 2334804"/>
                                <a:gd name="connsiteX3" fmla="*/ 1204756 w 2759205"/>
                                <a:gd name="connsiteY3" fmla="*/ 1755905 h 2334804"/>
                                <a:gd name="connsiteX4" fmla="*/ 1773417 w 2759205"/>
                                <a:gd name="connsiteY4" fmla="*/ 1042935 h 2334804"/>
                                <a:gd name="connsiteX5" fmla="*/ 758021 w 2759205"/>
                                <a:gd name="connsiteY5" fmla="*/ 168955 h 2334804"/>
                                <a:gd name="connsiteX6" fmla="*/ 2759205 w 2759205"/>
                                <a:gd name="connsiteY6" fmla="*/ 168955 h 2334804"/>
                                <a:gd name="connsiteX7" fmla="*/ 2756608 w 2759205"/>
                                <a:gd name="connsiteY7" fmla="*/ 1035171 h 2334804"/>
                                <a:gd name="connsiteX8" fmla="*/ 2756608 w 2759205"/>
                                <a:gd name="connsiteY8" fmla="*/ 2334804 h 2334804"/>
                                <a:gd name="connsiteX9" fmla="*/ 0 w 2759205"/>
                                <a:gd name="connsiteY9" fmla="*/ 2334804 h 2334804"/>
                                <a:gd name="connsiteX10" fmla="*/ 958 w 2759205"/>
                                <a:gd name="connsiteY10" fmla="*/ 168955 h 2334804"/>
                                <a:gd name="connsiteX0" fmla="*/ 958 w 2759205"/>
                                <a:gd name="connsiteY0" fmla="*/ 196072 h 2361921"/>
                                <a:gd name="connsiteX1" fmla="*/ 743520 w 2759205"/>
                                <a:gd name="connsiteY1" fmla="*/ 193039 h 2361921"/>
                                <a:gd name="connsiteX2" fmla="*/ 608901 w 2759205"/>
                                <a:gd name="connsiteY2" fmla="*/ 1124358 h 2361921"/>
                                <a:gd name="connsiteX3" fmla="*/ 1204756 w 2759205"/>
                                <a:gd name="connsiteY3" fmla="*/ 1783022 h 2361921"/>
                                <a:gd name="connsiteX4" fmla="*/ 1773417 w 2759205"/>
                                <a:gd name="connsiteY4" fmla="*/ 1070052 h 2361921"/>
                                <a:gd name="connsiteX5" fmla="*/ 758021 w 2759205"/>
                                <a:gd name="connsiteY5" fmla="*/ 196072 h 2361921"/>
                                <a:gd name="connsiteX6" fmla="*/ 2759205 w 2759205"/>
                                <a:gd name="connsiteY6" fmla="*/ 196072 h 2361921"/>
                                <a:gd name="connsiteX7" fmla="*/ 2756608 w 2759205"/>
                                <a:gd name="connsiteY7" fmla="*/ 1062288 h 2361921"/>
                                <a:gd name="connsiteX8" fmla="*/ 2756608 w 2759205"/>
                                <a:gd name="connsiteY8" fmla="*/ 2361921 h 2361921"/>
                                <a:gd name="connsiteX9" fmla="*/ 0 w 2759205"/>
                                <a:gd name="connsiteY9" fmla="*/ 2361921 h 2361921"/>
                                <a:gd name="connsiteX10" fmla="*/ 958 w 2759205"/>
                                <a:gd name="connsiteY10" fmla="*/ 196072 h 2361921"/>
                                <a:gd name="connsiteX0" fmla="*/ 958 w 2759205"/>
                                <a:gd name="connsiteY0" fmla="*/ 154317 h 2320166"/>
                                <a:gd name="connsiteX1" fmla="*/ 743520 w 2759205"/>
                                <a:gd name="connsiteY1" fmla="*/ 151284 h 2320166"/>
                                <a:gd name="connsiteX2" fmla="*/ 608901 w 2759205"/>
                                <a:gd name="connsiteY2" fmla="*/ 1082603 h 2320166"/>
                                <a:gd name="connsiteX3" fmla="*/ 1204756 w 2759205"/>
                                <a:gd name="connsiteY3" fmla="*/ 1741267 h 2320166"/>
                                <a:gd name="connsiteX4" fmla="*/ 1773417 w 2759205"/>
                                <a:gd name="connsiteY4" fmla="*/ 1028297 h 2320166"/>
                                <a:gd name="connsiteX5" fmla="*/ 758021 w 2759205"/>
                                <a:gd name="connsiteY5" fmla="*/ 154317 h 2320166"/>
                                <a:gd name="connsiteX6" fmla="*/ 2759205 w 2759205"/>
                                <a:gd name="connsiteY6" fmla="*/ 154317 h 2320166"/>
                                <a:gd name="connsiteX7" fmla="*/ 2756608 w 2759205"/>
                                <a:gd name="connsiteY7" fmla="*/ 1020533 h 2320166"/>
                                <a:gd name="connsiteX8" fmla="*/ 2756608 w 2759205"/>
                                <a:gd name="connsiteY8" fmla="*/ 2320166 h 2320166"/>
                                <a:gd name="connsiteX9" fmla="*/ 0 w 2759205"/>
                                <a:gd name="connsiteY9" fmla="*/ 2320166 h 2320166"/>
                                <a:gd name="connsiteX10" fmla="*/ 958 w 2759205"/>
                                <a:gd name="connsiteY10" fmla="*/ 154317 h 2320166"/>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08901 w 2759205"/>
                                <a:gd name="connsiteY2" fmla="*/ 931791 h 2169354"/>
                                <a:gd name="connsiteX3" fmla="*/ 1204756 w 2759205"/>
                                <a:gd name="connsiteY3" fmla="*/ 1590455 h 2169354"/>
                                <a:gd name="connsiteX4" fmla="*/ 1773417 w 2759205"/>
                                <a:gd name="connsiteY4" fmla="*/ 877485 h 2169354"/>
                                <a:gd name="connsiteX5" fmla="*/ 758021 w 2759205"/>
                                <a:gd name="connsiteY5" fmla="*/ 3505 h 2169354"/>
                                <a:gd name="connsiteX6" fmla="*/ 2759205 w 2759205"/>
                                <a:gd name="connsiteY6" fmla="*/ 3505 h 2169354"/>
                                <a:gd name="connsiteX7" fmla="*/ 2756608 w 2759205"/>
                                <a:gd name="connsiteY7" fmla="*/ 869721 h 2169354"/>
                                <a:gd name="connsiteX8" fmla="*/ 2756608 w 2759205"/>
                                <a:gd name="connsiteY8" fmla="*/ 2169354 h 2169354"/>
                                <a:gd name="connsiteX9" fmla="*/ 0 w 2759205"/>
                                <a:gd name="connsiteY9" fmla="*/ 2169354 h 2169354"/>
                                <a:gd name="connsiteX10" fmla="*/ 958 w 2759205"/>
                                <a:gd name="connsiteY10" fmla="*/ 3505 h 2169354"/>
                                <a:gd name="connsiteX0" fmla="*/ 958 w 2759205"/>
                                <a:gd name="connsiteY0" fmla="*/ 3505 h 2169354"/>
                                <a:gd name="connsiteX1" fmla="*/ 743520 w 2759205"/>
                                <a:gd name="connsiteY1" fmla="*/ 472 h 2169354"/>
                                <a:gd name="connsiteX2" fmla="*/ 692099 w 2759205"/>
                                <a:gd name="connsiteY2" fmla="*/ 57007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1062327 w 2759205"/>
                                <a:gd name="connsiteY2" fmla="*/ 746423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758021 w 2759205"/>
                                <a:gd name="connsiteY6" fmla="*/ 3505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688329 w 2759205"/>
                                <a:gd name="connsiteY6" fmla="*/ 0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505 h 2169354"/>
                                <a:gd name="connsiteX1" fmla="*/ 743520 w 2759205"/>
                                <a:gd name="connsiteY1" fmla="*/ 472 h 2169354"/>
                                <a:gd name="connsiteX2" fmla="*/ 992636 w 2759205"/>
                                <a:gd name="connsiteY2" fmla="*/ 765008 h 2169354"/>
                                <a:gd name="connsiteX3" fmla="*/ 608901 w 2759205"/>
                                <a:gd name="connsiteY3" fmla="*/ 931791 h 2169354"/>
                                <a:gd name="connsiteX4" fmla="*/ 1204756 w 2759205"/>
                                <a:gd name="connsiteY4" fmla="*/ 1590455 h 2169354"/>
                                <a:gd name="connsiteX5" fmla="*/ 1773417 w 2759205"/>
                                <a:gd name="connsiteY5" fmla="*/ 877485 h 2169354"/>
                                <a:gd name="connsiteX6" fmla="*/ 809128 w 2759205"/>
                                <a:gd name="connsiteY6" fmla="*/ 0 h 2169354"/>
                                <a:gd name="connsiteX7" fmla="*/ 2759205 w 2759205"/>
                                <a:gd name="connsiteY7" fmla="*/ 3505 h 2169354"/>
                                <a:gd name="connsiteX8" fmla="*/ 2756608 w 2759205"/>
                                <a:gd name="connsiteY8" fmla="*/ 869721 h 2169354"/>
                                <a:gd name="connsiteX9" fmla="*/ 2756608 w 2759205"/>
                                <a:gd name="connsiteY9" fmla="*/ 2169354 h 2169354"/>
                                <a:gd name="connsiteX10" fmla="*/ 0 w 2759205"/>
                                <a:gd name="connsiteY10" fmla="*/ 2169354 h 2169354"/>
                                <a:gd name="connsiteX11" fmla="*/ 958 w 2759205"/>
                                <a:gd name="connsiteY11" fmla="*/ 3505 h 2169354"/>
                                <a:gd name="connsiteX0" fmla="*/ 958 w 2759205"/>
                                <a:gd name="connsiteY0" fmla="*/ 3622 h 2169471"/>
                                <a:gd name="connsiteX1" fmla="*/ 950555 w 2759205"/>
                                <a:gd name="connsiteY1" fmla="*/ 117 h 2169471"/>
                                <a:gd name="connsiteX2" fmla="*/ 992636 w 2759205"/>
                                <a:gd name="connsiteY2" fmla="*/ 765125 h 2169471"/>
                                <a:gd name="connsiteX3" fmla="*/ 608901 w 2759205"/>
                                <a:gd name="connsiteY3" fmla="*/ 931908 h 2169471"/>
                                <a:gd name="connsiteX4" fmla="*/ 1204756 w 2759205"/>
                                <a:gd name="connsiteY4" fmla="*/ 1590572 h 2169471"/>
                                <a:gd name="connsiteX5" fmla="*/ 1773417 w 2759205"/>
                                <a:gd name="connsiteY5" fmla="*/ 877602 h 2169471"/>
                                <a:gd name="connsiteX6" fmla="*/ 809128 w 2759205"/>
                                <a:gd name="connsiteY6" fmla="*/ 117 h 2169471"/>
                                <a:gd name="connsiteX7" fmla="*/ 2759205 w 2759205"/>
                                <a:gd name="connsiteY7" fmla="*/ 3622 h 2169471"/>
                                <a:gd name="connsiteX8" fmla="*/ 2756608 w 2759205"/>
                                <a:gd name="connsiteY8" fmla="*/ 869838 h 2169471"/>
                                <a:gd name="connsiteX9" fmla="*/ 2756608 w 2759205"/>
                                <a:gd name="connsiteY9" fmla="*/ 2169471 h 2169471"/>
                                <a:gd name="connsiteX10" fmla="*/ 0 w 2759205"/>
                                <a:gd name="connsiteY10" fmla="*/ 2169471 h 2169471"/>
                                <a:gd name="connsiteX11" fmla="*/ 958 w 2759205"/>
                                <a:gd name="connsiteY11" fmla="*/ 3622 h 2169471"/>
                                <a:gd name="connsiteX0" fmla="*/ 958 w 2759205"/>
                                <a:gd name="connsiteY0" fmla="*/ 3622 h 2169471"/>
                                <a:gd name="connsiteX1" fmla="*/ 950555 w 2759205"/>
                                <a:gd name="connsiteY1" fmla="*/ 117 h 2169471"/>
                                <a:gd name="connsiteX2" fmla="*/ 992636 w 2759205"/>
                                <a:gd name="connsiteY2" fmla="*/ 765125 h 2169471"/>
                                <a:gd name="connsiteX3" fmla="*/ 608901 w 2759205"/>
                                <a:gd name="connsiteY3" fmla="*/ 931908 h 2169471"/>
                                <a:gd name="connsiteX4" fmla="*/ 1204756 w 2759205"/>
                                <a:gd name="connsiteY4" fmla="*/ 1590572 h 2169471"/>
                                <a:gd name="connsiteX5" fmla="*/ 1773417 w 2759205"/>
                                <a:gd name="connsiteY5" fmla="*/ 877602 h 2169471"/>
                                <a:gd name="connsiteX6" fmla="*/ 809128 w 2759205"/>
                                <a:gd name="connsiteY6" fmla="*/ 117 h 2169471"/>
                                <a:gd name="connsiteX7" fmla="*/ 2759205 w 2759205"/>
                                <a:gd name="connsiteY7" fmla="*/ 3622 h 2169471"/>
                                <a:gd name="connsiteX8" fmla="*/ 2756608 w 2759205"/>
                                <a:gd name="connsiteY8" fmla="*/ 869838 h 2169471"/>
                                <a:gd name="connsiteX9" fmla="*/ 2756608 w 2759205"/>
                                <a:gd name="connsiteY9" fmla="*/ 2169471 h 2169471"/>
                                <a:gd name="connsiteX10" fmla="*/ 0 w 2759205"/>
                                <a:gd name="connsiteY10" fmla="*/ 2169471 h 2169471"/>
                                <a:gd name="connsiteX11" fmla="*/ 958 w 2759205"/>
                                <a:gd name="connsiteY11" fmla="*/ 3622 h 2169471"/>
                                <a:gd name="connsiteX0" fmla="*/ 958 w 2759205"/>
                                <a:gd name="connsiteY0" fmla="*/ 3622 h 2169471"/>
                                <a:gd name="connsiteX1" fmla="*/ 950555 w 2759205"/>
                                <a:gd name="connsiteY1" fmla="*/ 117 h 2169471"/>
                                <a:gd name="connsiteX2" fmla="*/ 608901 w 2759205"/>
                                <a:gd name="connsiteY2" fmla="*/ 931908 h 2169471"/>
                                <a:gd name="connsiteX3" fmla="*/ 1204756 w 2759205"/>
                                <a:gd name="connsiteY3" fmla="*/ 1590572 h 2169471"/>
                                <a:gd name="connsiteX4" fmla="*/ 1773417 w 2759205"/>
                                <a:gd name="connsiteY4" fmla="*/ 877602 h 2169471"/>
                                <a:gd name="connsiteX5" fmla="*/ 809128 w 2759205"/>
                                <a:gd name="connsiteY5" fmla="*/ 117 h 2169471"/>
                                <a:gd name="connsiteX6" fmla="*/ 2759205 w 2759205"/>
                                <a:gd name="connsiteY6" fmla="*/ 3622 h 2169471"/>
                                <a:gd name="connsiteX7" fmla="*/ 2756608 w 2759205"/>
                                <a:gd name="connsiteY7" fmla="*/ 869838 h 2169471"/>
                                <a:gd name="connsiteX8" fmla="*/ 2756608 w 2759205"/>
                                <a:gd name="connsiteY8" fmla="*/ 2169471 h 2169471"/>
                                <a:gd name="connsiteX9" fmla="*/ 0 w 2759205"/>
                                <a:gd name="connsiteY9" fmla="*/ 2169471 h 2169471"/>
                                <a:gd name="connsiteX10" fmla="*/ 958 w 2759205"/>
                                <a:gd name="connsiteY10" fmla="*/ 3622 h 2169471"/>
                                <a:gd name="connsiteX0" fmla="*/ 958 w 2759205"/>
                                <a:gd name="connsiteY0" fmla="*/ 3622 h 2169471"/>
                                <a:gd name="connsiteX1" fmla="*/ 950555 w 2759205"/>
                                <a:gd name="connsiteY1" fmla="*/ 117 h 2169471"/>
                                <a:gd name="connsiteX2" fmla="*/ 608901 w 2759205"/>
                                <a:gd name="connsiteY2" fmla="*/ 931908 h 2169471"/>
                                <a:gd name="connsiteX3" fmla="*/ 1204756 w 2759205"/>
                                <a:gd name="connsiteY3" fmla="*/ 1590572 h 2169471"/>
                                <a:gd name="connsiteX4" fmla="*/ 1773417 w 2759205"/>
                                <a:gd name="connsiteY4" fmla="*/ 877602 h 2169471"/>
                                <a:gd name="connsiteX5" fmla="*/ 1167850 w 2759205"/>
                                <a:gd name="connsiteY5" fmla="*/ 209209 h 2169471"/>
                                <a:gd name="connsiteX6" fmla="*/ 2759205 w 2759205"/>
                                <a:gd name="connsiteY6" fmla="*/ 3622 h 2169471"/>
                                <a:gd name="connsiteX7" fmla="*/ 2756608 w 2759205"/>
                                <a:gd name="connsiteY7" fmla="*/ 869838 h 2169471"/>
                                <a:gd name="connsiteX8" fmla="*/ 2756608 w 2759205"/>
                                <a:gd name="connsiteY8" fmla="*/ 2169471 h 2169471"/>
                                <a:gd name="connsiteX9" fmla="*/ 0 w 2759205"/>
                                <a:gd name="connsiteY9" fmla="*/ 2169471 h 2169471"/>
                                <a:gd name="connsiteX10" fmla="*/ 958 w 2759205"/>
                                <a:gd name="connsiteY10" fmla="*/ 3622 h 2169471"/>
                                <a:gd name="connsiteX0" fmla="*/ 1167850 w 2759205"/>
                                <a:gd name="connsiteY0" fmla="*/ 209209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259379 w 2759205"/>
                                <a:gd name="connsiteY10" fmla="*/ 300745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259379 w 2759205"/>
                                <a:gd name="connsiteY10" fmla="*/ 300745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0" fmla="*/ 1167850 w 2759205"/>
                                <a:gd name="connsiteY0" fmla="*/ 111633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11" fmla="*/ 1167850 w 2759205"/>
                                <a:gd name="connsiteY11" fmla="*/ 111633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82827 w 2759205"/>
                                <a:gd name="connsiteY10" fmla="*/ 49589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74680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746807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92119 w 2759205"/>
                                <a:gd name="connsiteY10" fmla="*/ 811858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78181 w 2759205"/>
                                <a:gd name="connsiteY10" fmla="*/ 811858 h 2169471"/>
                                <a:gd name="connsiteX11" fmla="*/ 1088867 w 2759205"/>
                                <a:gd name="connsiteY11" fmla="*/ 0 h 2169471"/>
                                <a:gd name="connsiteX0" fmla="*/ 1088867 w 2759205"/>
                                <a:gd name="connsiteY0" fmla="*/ 0 h 2169471"/>
                                <a:gd name="connsiteX1" fmla="*/ 2759205 w 2759205"/>
                                <a:gd name="connsiteY1" fmla="*/ 3622 h 2169471"/>
                                <a:gd name="connsiteX2" fmla="*/ 2756608 w 2759205"/>
                                <a:gd name="connsiteY2" fmla="*/ 869838 h 2169471"/>
                                <a:gd name="connsiteX3" fmla="*/ 2756608 w 2759205"/>
                                <a:gd name="connsiteY3" fmla="*/ 2169471 h 2169471"/>
                                <a:gd name="connsiteX4" fmla="*/ 0 w 2759205"/>
                                <a:gd name="connsiteY4" fmla="*/ 2169471 h 2169471"/>
                                <a:gd name="connsiteX5" fmla="*/ 958 w 2759205"/>
                                <a:gd name="connsiteY5" fmla="*/ 3622 h 2169471"/>
                                <a:gd name="connsiteX6" fmla="*/ 950555 w 2759205"/>
                                <a:gd name="connsiteY6" fmla="*/ 117 h 2169471"/>
                                <a:gd name="connsiteX7" fmla="*/ 608901 w 2759205"/>
                                <a:gd name="connsiteY7" fmla="*/ 931908 h 2169471"/>
                                <a:gd name="connsiteX8" fmla="*/ 1204756 w 2759205"/>
                                <a:gd name="connsiteY8" fmla="*/ 1590572 h 2169471"/>
                                <a:gd name="connsiteX9" fmla="*/ 1773417 w 2759205"/>
                                <a:gd name="connsiteY9" fmla="*/ 877602 h 2169471"/>
                                <a:gd name="connsiteX10" fmla="*/ 1078181 w 2759205"/>
                                <a:gd name="connsiteY10" fmla="*/ 811858 h 2169471"/>
                                <a:gd name="connsiteX11" fmla="*/ 1088867 w 2759205"/>
                                <a:gd name="connsiteY11" fmla="*/ 0 h 216947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608901 w 2759205"/>
                                <a:gd name="connsiteY7" fmla="*/ 931938 h 2169501"/>
                                <a:gd name="connsiteX8" fmla="*/ 1204756 w 2759205"/>
                                <a:gd name="connsiteY8" fmla="*/ 1590602 h 2169501"/>
                                <a:gd name="connsiteX9" fmla="*/ 1773417 w 2759205"/>
                                <a:gd name="connsiteY9" fmla="*/ 877632 h 2169501"/>
                                <a:gd name="connsiteX10" fmla="*/ 1078181 w 2759205"/>
                                <a:gd name="connsiteY10" fmla="*/ 811888 h 2169501"/>
                                <a:gd name="connsiteX11" fmla="*/ 1088867 w 2759205"/>
                                <a:gd name="connsiteY11"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608901 w 2759205"/>
                                <a:gd name="connsiteY7" fmla="*/ 931938 h 2169501"/>
                                <a:gd name="connsiteX8" fmla="*/ 1204756 w 2759205"/>
                                <a:gd name="connsiteY8" fmla="*/ 1590602 h 2169501"/>
                                <a:gd name="connsiteX9" fmla="*/ 1773417 w 2759205"/>
                                <a:gd name="connsiteY9" fmla="*/ 877632 h 2169501"/>
                                <a:gd name="connsiteX10" fmla="*/ 1078181 w 2759205"/>
                                <a:gd name="connsiteY10" fmla="*/ 811888 h 2169501"/>
                                <a:gd name="connsiteX11" fmla="*/ 1088867 w 2759205"/>
                                <a:gd name="connsiteY11"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747436 w 2759205"/>
                                <a:gd name="connsiteY7" fmla="*/ 601311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608901 w 2759205"/>
                                <a:gd name="connsiteY8" fmla="*/ 931938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204756 w 2759205"/>
                                <a:gd name="connsiteY9" fmla="*/ 1590602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90316 w 2759205"/>
                                <a:gd name="connsiteY8" fmla="*/ 1010929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 name="connsiteX0" fmla="*/ 1088867 w 2759205"/>
                                <a:gd name="connsiteY0" fmla="*/ 30 h 2169501"/>
                                <a:gd name="connsiteX1" fmla="*/ 2759205 w 2759205"/>
                                <a:gd name="connsiteY1" fmla="*/ 3652 h 2169501"/>
                                <a:gd name="connsiteX2" fmla="*/ 2756608 w 2759205"/>
                                <a:gd name="connsiteY2" fmla="*/ 869868 h 2169501"/>
                                <a:gd name="connsiteX3" fmla="*/ 2756608 w 2759205"/>
                                <a:gd name="connsiteY3" fmla="*/ 2169501 h 2169501"/>
                                <a:gd name="connsiteX4" fmla="*/ 0 w 2759205"/>
                                <a:gd name="connsiteY4" fmla="*/ 2169501 h 2169501"/>
                                <a:gd name="connsiteX5" fmla="*/ 958 w 2759205"/>
                                <a:gd name="connsiteY5" fmla="*/ 3652 h 2169501"/>
                                <a:gd name="connsiteX6" fmla="*/ 1048124 w 2759205"/>
                                <a:gd name="connsiteY6" fmla="*/ 30 h 2169501"/>
                                <a:gd name="connsiteX7" fmla="*/ 1044787 w 2759205"/>
                                <a:gd name="connsiteY7" fmla="*/ 810402 h 2169501"/>
                                <a:gd name="connsiteX8" fmla="*/ 585670 w 2759205"/>
                                <a:gd name="connsiteY8" fmla="*/ 1066687 h 2169501"/>
                                <a:gd name="connsiteX9" fmla="*/ 1195464 w 2759205"/>
                                <a:gd name="connsiteY9" fmla="*/ 1572016 h 2169501"/>
                                <a:gd name="connsiteX10" fmla="*/ 1773417 w 2759205"/>
                                <a:gd name="connsiteY10" fmla="*/ 877632 h 2169501"/>
                                <a:gd name="connsiteX11" fmla="*/ 1078181 w 2759205"/>
                                <a:gd name="connsiteY11" fmla="*/ 811888 h 2169501"/>
                                <a:gd name="connsiteX12" fmla="*/ 1088867 w 2759205"/>
                                <a:gd name="connsiteY12" fmla="*/ 30 h 2169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759205" h="2169501">
                                  <a:moveTo>
                                    <a:pt x="1088867" y="30"/>
                                  </a:moveTo>
                                  <a:lnTo>
                                    <a:pt x="2759205" y="3652"/>
                                  </a:lnTo>
                                  <a:cubicBezTo>
                                    <a:pt x="2758339" y="292391"/>
                                    <a:pt x="2757474" y="581129"/>
                                    <a:pt x="2756608" y="869868"/>
                                  </a:cubicBezTo>
                                  <a:lnTo>
                                    <a:pt x="2756608" y="2169501"/>
                                  </a:lnTo>
                                  <a:lnTo>
                                    <a:pt x="0" y="2169501"/>
                                  </a:lnTo>
                                  <a:cubicBezTo>
                                    <a:pt x="1178" y="1758117"/>
                                    <a:pt x="479" y="1086576"/>
                                    <a:pt x="958" y="3652"/>
                                  </a:cubicBezTo>
                                  <a:cubicBezTo>
                                    <a:pt x="358842" y="-4783"/>
                                    <a:pt x="617708" y="4689"/>
                                    <a:pt x="1048124" y="30"/>
                                  </a:cubicBezTo>
                                  <a:cubicBezTo>
                                    <a:pt x="1047092" y="290145"/>
                                    <a:pt x="1048299" y="501751"/>
                                    <a:pt x="1044787" y="810402"/>
                                  </a:cubicBezTo>
                                  <a:cubicBezTo>
                                    <a:pt x="869368" y="858851"/>
                                    <a:pt x="574495" y="744597"/>
                                    <a:pt x="585670" y="1066687"/>
                                  </a:cubicBezTo>
                                  <a:cubicBezTo>
                                    <a:pt x="596845" y="1388777"/>
                                    <a:pt x="937106" y="1617464"/>
                                    <a:pt x="1195464" y="1572016"/>
                                  </a:cubicBezTo>
                                  <a:cubicBezTo>
                                    <a:pt x="1453822" y="1526568"/>
                                    <a:pt x="1792964" y="1004320"/>
                                    <a:pt x="1773417" y="877632"/>
                                  </a:cubicBezTo>
                                  <a:cubicBezTo>
                                    <a:pt x="1753870" y="750944"/>
                                    <a:pt x="1600735" y="801067"/>
                                    <a:pt x="1078181" y="811888"/>
                                  </a:cubicBezTo>
                                  <a:cubicBezTo>
                                    <a:pt x="1080194" y="646589"/>
                                    <a:pt x="1086854" y="165329"/>
                                    <a:pt x="1088867" y="30"/>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Text Box 248"/>
                          <wps:cNvSpPr txBox="1"/>
                          <wps:spPr>
                            <a:xfrm>
                              <a:off x="3600" y="43200"/>
                              <a:ext cx="1251599" cy="323480"/>
                            </a:xfrm>
                            <a:prstGeom prst="rect">
                              <a:avLst/>
                            </a:prstGeom>
                            <a:noFill/>
                            <a:ln w="6350">
                              <a:noFill/>
                            </a:ln>
                          </wps:spPr>
                          <wps:txbx>
                            <w:txbxContent>
                              <w:p w14:paraId="2A9564AB" w14:textId="77777777" w:rsidR="00527F13" w:rsidRPr="00FE4022" w:rsidRDefault="00527F13" w:rsidP="00445E57">
                                <w:pPr>
                                  <w:jc w:val="center"/>
                                  <w:rPr>
                                    <w:rFonts w:ascii="Gotham Bold" w:hAnsi="Gotham Bold"/>
                                    <w:sz w:val="28"/>
                                  </w:rPr>
                                </w:pPr>
                                <w:r w:rsidRPr="00FE4022">
                                  <w:rPr>
                                    <w:rFonts w:ascii="Gotham Bold" w:hAnsi="Gotham Bold"/>
                                    <w:sz w:val="28"/>
                                  </w:rPr>
                                  <w:t>L8, L32, 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49" name="Oval 249"/>
                        <wps:cNvSpPr/>
                        <wps:spPr>
                          <a:xfrm>
                            <a:off x="1160259" y="1087814"/>
                            <a:ext cx="217447" cy="217503"/>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F7297" w14:textId="77777777" w:rsidR="00527F13" w:rsidRPr="0096251B" w:rsidRDefault="00527F13" w:rsidP="00445E57">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0" name="Oval 250"/>
                        <wps:cNvSpPr/>
                        <wps:spPr>
                          <a:xfrm>
                            <a:off x="1590444" y="92164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75EB3" w14:textId="77777777" w:rsidR="00527F13" w:rsidRPr="0096251B" w:rsidRDefault="00527F13" w:rsidP="00445E57">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4F26C4" id="Group 244" o:spid="_x0000_s1085" style="position:absolute;margin-left:0;margin-top:100.1pt;width:217.05pt;height:184.05pt;z-index:251658252;mso-height-relative:margin" coordsize="27576,23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">
                <v:group id="Group 245" o:spid="_x0000_s1086" style="position:absolute;width:27576;height:23393" coordorigin="35" coordsize="27583,2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Picture 246" o:spid="_x0000_s1087" type="#_x0000_t75" style="position:absolute;left:35;width:27574;height:2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">
                    <v:imagedata r:id="rId27" o:title="" cropleft="7035f" cropright="17210f"/>
                  </v:shape>
                  <v:shape id="Rectangle 46" o:spid="_x0000_s1088" style="position:absolute;left:36;top:720;width:27583;height:21690;flip:x y;visibility:visible;mso-wrap-style:square;v-text-anchor:middle" coordsize="2759205,2169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" path="m1088867,30l2759205,3652v-866,288739,-1731,577477,-2597,866216l2756608,2169501,,2169501c1178,1758117,479,1086576,958,3652,358842,-4783,617708,4689,1048124,30v-1032,290115,175,501721,-3337,810372c869368,858851,574495,744597,585670,1066687v11175,322090,351436,550777,609794,505329c1453822,1526568,1792964,1004320,1773417,877632,1753870,750944,1600735,801067,1078181,811888v2013,-165299,8673,-646559,10686,-811858xe" fillcolor="#f8f8f8 [3212]" stroked="f" strokeweight="1pt">
                    <v:fill opacity="54484f"/>
                    <v:stroke joinstyle="miter"/>
                    <v:path arrowok="t" o:connecttype="custom" o:connectlocs="1088525,30;2758338,3651;2755742,869668;2755742,2169001;0,2169001;958,3651;1047795,30;1044459,810215;585486,1066441;1195088,1571654;1772860,877430;1077842,811701;1088525,30" o:connectangles="0,0,0,0,0,0,0,0,0,0,0,0,0"/>
                  </v:shape>
                  <v:shape id="Text Box 248" o:spid="_x0000_s1089" type="#_x0000_t202" style="position:absolute;left:36;top:432;width:12515;height:3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65wwAAANwAAAAPAAAAZHJzL2Rvd25yZXYueG1sRE/LisIw&#10;FN0L8w/hDrjTdM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2q3eucMAAADcAAAADwAA&#10;AAAAAAAAAAAAAAAHAgAAZHJzL2Rvd25yZXYueG1sUEsFBgAAAAADAAMAtwAAAPcCAAAAAA==&#10;" filled="f" stroked="f" strokeweight=".5pt">
                    <v:textbox>
                      <w:txbxContent>
                        <w:p w14:paraId="2A9564AB" w14:textId="77777777" w:rsidR="00527F13" w:rsidRPr="00FE4022" w:rsidRDefault="00527F13" w:rsidP="00445E57">
                          <w:pPr>
                            <w:jc w:val="center"/>
                            <w:rPr>
                              <w:rFonts w:ascii="Gotham Bold" w:hAnsi="Gotham Bold"/>
                              <w:sz w:val="28"/>
                            </w:rPr>
                          </w:pPr>
                          <w:r w:rsidRPr="00FE4022">
                            <w:rPr>
                              <w:rFonts w:ascii="Gotham Bold" w:hAnsi="Gotham Bold"/>
                              <w:sz w:val="28"/>
                            </w:rPr>
                            <w:t>L8, L32, G1</w:t>
                          </w:r>
                        </w:p>
                      </w:txbxContent>
                    </v:textbox>
                  </v:shape>
                </v:group>
                <v:oval id="Oval 249" o:spid="_x0000_s1090" style="position:absolute;left:11602;top:10878;width:2175;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" fillcolor="#d70902 [3205]" strokecolor="#d70902 [3205]" strokeweight="1pt">
                  <v:fill opacity="41891f"/>
                  <v:stroke joinstyle="miter"/>
                  <v:textbox inset="0,0,0,0">
                    <w:txbxContent>
                      <w:p w14:paraId="008F7297" w14:textId="77777777" w:rsidR="00527F13" w:rsidRPr="0096251B" w:rsidRDefault="00527F13" w:rsidP="00445E57">
                        <w:pPr>
                          <w:jc w:val="center"/>
                          <w:rPr>
                            <w:rFonts w:ascii="Gotham Bold" w:hAnsi="Gotham Bold"/>
                          </w:rPr>
                        </w:pPr>
                        <w:r w:rsidRPr="0096251B">
                          <w:rPr>
                            <w:rFonts w:ascii="Gotham Bold" w:hAnsi="Gotham Bold"/>
                          </w:rPr>
                          <w:t>1</w:t>
                        </w:r>
                      </w:p>
                    </w:txbxContent>
                  </v:textbox>
                </v:oval>
                <v:oval id="Oval 250" o:spid="_x0000_s1091" style="position:absolute;left:15904;top:9216;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" fillcolor="#d70902 [3205]" strokecolor="#d70902 [3205]" strokeweight="1pt">
                  <v:fill opacity="41891f"/>
                  <v:stroke joinstyle="miter"/>
                  <v:textbox inset="0,0,0,0">
                    <w:txbxContent>
                      <w:p w14:paraId="1D175EB3" w14:textId="77777777" w:rsidR="00527F13" w:rsidRPr="0096251B" w:rsidRDefault="00527F13" w:rsidP="00445E57">
                        <w:pPr>
                          <w:jc w:val="center"/>
                          <w:rPr>
                            <w:rFonts w:ascii="Gotham Bold" w:hAnsi="Gotham Bold"/>
                          </w:rPr>
                        </w:pPr>
                        <w:r>
                          <w:rPr>
                            <w:rFonts w:ascii="Gotham Bold" w:hAnsi="Gotham Bold"/>
                          </w:rPr>
                          <w:t>2</w:t>
                        </w:r>
                      </w:p>
                    </w:txbxContent>
                  </v:textbox>
                </v:oval>
                <w10:wrap type="topAndBottom"/>
              </v:group>
            </w:pict>
          </mc:Fallback>
        </mc:AlternateContent>
      </w:r>
      <w:r w:rsidR="00B25E08">
        <w:t xml:space="preserve">Standby power supply and </w:t>
      </w:r>
      <w:r w:rsidR="003B75EC">
        <w:t>secondary converters</w:t>
      </w:r>
      <w:bookmarkEnd w:id="37"/>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3B75EC" w14:paraId="17DB85CF"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7F477D43" w14:textId="77777777" w:rsidR="003B75EC" w:rsidRPr="00285111" w:rsidRDefault="003B75EC"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749D68C0" w14:textId="77777777" w:rsidR="003B75EC" w:rsidRPr="00D53FC2" w:rsidRDefault="003B75EC"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55C87FDD" w14:textId="77777777" w:rsidR="003B75EC" w:rsidRPr="00214319" w:rsidRDefault="003B75EC"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07DE33B4" w14:textId="77777777" w:rsidR="003B75EC" w:rsidRPr="00214319" w:rsidRDefault="003B75EC"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727241E0" w14:textId="77777777" w:rsidR="003B75EC" w:rsidRPr="00214319" w:rsidRDefault="003B75EC"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24562523" w14:textId="77777777" w:rsidR="003B75EC" w:rsidRPr="00214319" w:rsidRDefault="003B75EC"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3B75EC" w:rsidRPr="00214319" w14:paraId="28C95E35"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5BA924B9" w14:textId="77777777" w:rsidR="003B75EC" w:rsidRPr="003C36DC" w:rsidRDefault="003B75EC"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02F2B4D6" w14:textId="2B28ECFC" w:rsidR="003B75EC" w:rsidRPr="00214319" w:rsidRDefault="00493367"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4, 6</w:t>
            </w:r>
          </w:p>
        </w:tc>
        <w:tc>
          <w:tcPr>
            <w:tcW w:w="0" w:type="auto"/>
          </w:tcPr>
          <w:p w14:paraId="3410313C" w14:textId="7B7B1707" w:rsidR="003B75EC" w:rsidRPr="00214319" w:rsidRDefault="00CE08F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c>
          <w:tcPr>
            <w:tcW w:w="0" w:type="auto"/>
          </w:tcPr>
          <w:p w14:paraId="6C3DAD2D" w14:textId="01FE7F17" w:rsidR="003B75EC" w:rsidRPr="00214319" w:rsidRDefault="00CE08F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4, 6</w:t>
            </w:r>
          </w:p>
        </w:tc>
        <w:tc>
          <w:tcPr>
            <w:tcW w:w="0" w:type="auto"/>
          </w:tcPr>
          <w:p w14:paraId="15299B26" w14:textId="4F82539F" w:rsidR="003B75EC" w:rsidRPr="00214319" w:rsidRDefault="00CE08F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4, 6</w:t>
            </w:r>
          </w:p>
        </w:tc>
        <w:tc>
          <w:tcPr>
            <w:tcW w:w="0" w:type="auto"/>
          </w:tcPr>
          <w:p w14:paraId="7831C7C2" w14:textId="78DBFF57" w:rsidR="003B75EC" w:rsidRPr="00214319" w:rsidRDefault="00CE08F9"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r>
      <w:tr w:rsidR="003B75EC" w:rsidRPr="00214319" w14:paraId="0EF4E075"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502FCD20" w14:textId="77777777" w:rsidR="003B75EC" w:rsidRPr="003C36DC" w:rsidRDefault="003B75EC"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54DD3577" w14:textId="77777777" w:rsidR="003B75EC" w:rsidRPr="00214319" w:rsidRDefault="003B75EC"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45590533" w14:textId="77777777" w:rsidR="003B75EC" w:rsidRPr="00214319" w:rsidRDefault="003B75EC"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03294FBF" w14:textId="77777777" w:rsidR="003B75EC" w:rsidRPr="00214319" w:rsidRDefault="003B75EC"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62E4FA2C" w14:textId="77777777" w:rsidR="003B75EC" w:rsidRPr="00214319" w:rsidRDefault="003B75EC"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055E5523" w14:textId="77777777" w:rsidR="003B75EC" w:rsidRPr="00214319" w:rsidRDefault="003B75EC"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r>
    </w:tbl>
    <w:p w14:paraId="6C7E8C2A" w14:textId="77777777" w:rsidR="006725DA" w:rsidRDefault="006725DA" w:rsidP="003B75EC">
      <w:pPr>
        <w:pStyle w:val="00bodytext"/>
      </w:pP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6725DA" w14:paraId="7948F156"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73461562" w14:textId="77777777" w:rsidR="006725DA" w:rsidRPr="00285111" w:rsidRDefault="006725DA" w:rsidP="00F4486F">
            <w:pPr>
              <w:pStyle w:val="00bodytext"/>
              <w:jc w:val="center"/>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62AF4723" w14:textId="68F8ECF0" w:rsidR="006725DA" w:rsidRPr="00D53FC2" w:rsidRDefault="006725DA"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provides </w:t>
            </w:r>
            <w:r w:rsidR="0044098C">
              <w:rPr>
                <w:b w:val="0"/>
                <w:color w:val="auto"/>
                <w:sz w:val="20"/>
                <w:szCs w:val="20"/>
              </w:rPr>
              <w:t>an isolated supply</w:t>
            </w:r>
            <w:r w:rsidR="00006981">
              <w:rPr>
                <w:b w:val="0"/>
                <w:color w:val="auto"/>
                <w:sz w:val="20"/>
                <w:szCs w:val="20"/>
              </w:rPr>
              <w:t>, which always runs while the product is powered,</w:t>
            </w:r>
            <w:r w:rsidR="0044098C">
              <w:rPr>
                <w:b w:val="0"/>
                <w:color w:val="auto"/>
                <w:sz w:val="20"/>
                <w:szCs w:val="20"/>
              </w:rPr>
              <w:t xml:space="preserve"> to feed the low-power </w:t>
            </w:r>
            <w:r w:rsidR="00006981">
              <w:rPr>
                <w:b w:val="0"/>
                <w:color w:val="auto"/>
                <w:sz w:val="20"/>
                <w:szCs w:val="20"/>
              </w:rPr>
              <w:t>devices on the main and power PCBAs.</w:t>
            </w:r>
            <w:r w:rsidR="0044098C">
              <w:rPr>
                <w:b w:val="0"/>
                <w:color w:val="auto"/>
                <w:sz w:val="20"/>
                <w:szCs w:val="20"/>
              </w:rPr>
              <w:t xml:space="preserve"> </w:t>
            </w:r>
          </w:p>
        </w:tc>
      </w:tr>
    </w:tbl>
    <w:p w14:paraId="51F30650" w14:textId="77777777" w:rsidR="006725DA" w:rsidRDefault="006725DA" w:rsidP="003B75EC">
      <w:pPr>
        <w:pStyle w:val="00bodytext"/>
      </w:pPr>
    </w:p>
    <w:p w14:paraId="17BB4448" w14:textId="08C4445E" w:rsidR="00DB6BF0" w:rsidRDefault="00F44C22" w:rsidP="003B75EC">
      <w:pPr>
        <w:pStyle w:val="00bodytext"/>
      </w:pPr>
      <w:r>
        <w:t>PFC-OUT is provided to a standby flyback converter controlled by IC U3</w:t>
      </w:r>
      <w:r w:rsidR="003D0284">
        <w:t xml:space="preserve"> (L8, L32, G1) or U14 (L16, G2)</w:t>
      </w:r>
      <w:r w:rsidR="00B50A8A">
        <w:t xml:space="preserve"> </w:t>
      </w:r>
      <w:r w:rsidR="00B50A8A" w:rsidRPr="005E6733">
        <w:rPr>
          <w:rFonts w:ascii="Gotham Bold" w:hAnsi="Gotham Bold"/>
          <w:color w:val="D70902" w:themeColor="accent2"/>
        </w:rPr>
        <w:t>(</w:t>
      </w:r>
      <w:r w:rsidR="00B50A8A">
        <w:rPr>
          <w:rFonts w:ascii="Gotham Bold" w:hAnsi="Gotham Bold"/>
          <w:color w:val="D70902" w:themeColor="accent2"/>
        </w:rPr>
        <w:t>1</w:t>
      </w:r>
      <w:r w:rsidR="00B50A8A" w:rsidRPr="005E6733">
        <w:rPr>
          <w:rFonts w:ascii="Gotham Bold" w:hAnsi="Gotham Bold"/>
          <w:color w:val="D70902" w:themeColor="accent2"/>
        </w:rPr>
        <w:t>)</w:t>
      </w:r>
      <w:r w:rsidR="003D0284">
        <w:t xml:space="preserve">. </w:t>
      </w:r>
      <w:r w:rsidR="00326389">
        <w:t xml:space="preserve">This device sinks its heat through its case to a small heatsink </w:t>
      </w:r>
      <w:r w:rsidR="00BD218F">
        <w:t xml:space="preserve">soldered to the PCB; the solder “legs” of the heatsink also pull heat from the copper of the PCB. </w:t>
      </w:r>
      <w:r w:rsidR="003D0284">
        <w:t xml:space="preserve">PFC-OUT is at the </w:t>
      </w:r>
      <w:r w:rsidR="003D0284" w:rsidRPr="00B10456">
        <w:t>boost converter output voltage</w:t>
      </w:r>
      <w:r w:rsidR="002D6695" w:rsidRPr="00B10456">
        <w:t xml:space="preserve"> (approximately</w:t>
      </w:r>
      <w:r w:rsidR="002D6695">
        <w:t xml:space="preserve"> 400V DC)</w:t>
      </w:r>
      <w:r w:rsidR="003D0284">
        <w:t xml:space="preserve"> when the system is On and the PFC is running, and it is at </w:t>
      </w:r>
      <w:r w:rsidR="003D0284" w:rsidRPr="00951676">
        <w:t xml:space="preserve">the </w:t>
      </w:r>
      <w:r w:rsidR="003A4356">
        <w:t>peak</w:t>
      </w:r>
      <w:r w:rsidR="003D0284" w:rsidRPr="00951676">
        <w:t xml:space="preserve"> AC line voltage</w:t>
      </w:r>
      <w:r w:rsidR="003D0284" w:rsidRPr="003D0284">
        <w:t xml:space="preserve"> </w:t>
      </w:r>
      <w:r w:rsidR="003D0284">
        <w:t>(</w:t>
      </w:r>
      <w:proofErr w:type="gramStart"/>
      <w:r w:rsidR="003D0284">
        <w:t>regionally-dependent</w:t>
      </w:r>
      <w:proofErr w:type="gramEnd"/>
      <w:r w:rsidR="003D0284">
        <w:t>) when the system is in Standby.</w:t>
      </w:r>
      <w:r w:rsidR="002D6695">
        <w:t xml:space="preserve"> For example, in the US this voltage would be approximately </w:t>
      </w:r>
      <w:r w:rsidR="00B10456">
        <w:t>170V AC for a nominally 120V AC line.</w:t>
      </w:r>
    </w:p>
    <w:p w14:paraId="561126A4" w14:textId="53BF8F7C" w:rsidR="008E5685" w:rsidRDefault="00800750" w:rsidP="003B75EC">
      <w:pPr>
        <w:pStyle w:val="00bodytext"/>
      </w:pPr>
      <w:r>
        <w:t>This converter supplies a single secondary standby supply rail, SMPS+18V</w:t>
      </w:r>
      <w:r w:rsidR="00826E46">
        <w:t xml:space="preserve"> (L8, L32, G1) or SMPS_+18V (L16, G2)</w:t>
      </w:r>
      <w:r w:rsidR="00E805EE">
        <w:t xml:space="preserve">, </w:t>
      </w:r>
      <w:r w:rsidR="00A24790">
        <w:t xml:space="preserve">through </w:t>
      </w:r>
      <w:r w:rsidR="009E3465">
        <w:t xml:space="preserve">transformer T1 </w:t>
      </w:r>
      <w:r w:rsidR="00B50A8A" w:rsidRPr="005E6733">
        <w:rPr>
          <w:rFonts w:ascii="Gotham Bold" w:hAnsi="Gotham Bold"/>
          <w:color w:val="D70902" w:themeColor="accent2"/>
        </w:rPr>
        <w:t>(</w:t>
      </w:r>
      <w:r w:rsidR="00B50A8A">
        <w:rPr>
          <w:rFonts w:ascii="Gotham Bold" w:hAnsi="Gotham Bold"/>
          <w:color w:val="D70902" w:themeColor="accent2"/>
        </w:rPr>
        <w:t>2</w:t>
      </w:r>
      <w:r w:rsidR="00B50A8A" w:rsidRPr="005E6733">
        <w:rPr>
          <w:rFonts w:ascii="Gotham Bold" w:hAnsi="Gotham Bold"/>
          <w:color w:val="D70902" w:themeColor="accent2"/>
        </w:rPr>
        <w:t>)</w:t>
      </w:r>
      <w:r w:rsidR="00B50A8A">
        <w:t xml:space="preserve"> </w:t>
      </w:r>
      <w:r w:rsidR="009E3465">
        <w:t xml:space="preserve">and </w:t>
      </w:r>
      <w:r w:rsidR="00A24790">
        <w:t xml:space="preserve">diode D8 (L8, L32, G1) or D27 (L16, G2). </w:t>
      </w:r>
      <w:r w:rsidR="008E5685">
        <w:t xml:space="preserve">Feedback is provided from SMPS_+18V </w:t>
      </w:r>
      <w:r w:rsidR="00303F4A">
        <w:t>via optocoupler U2 (L8, L32, G1) or U15 (L16, G2).</w:t>
      </w:r>
    </w:p>
    <w:p w14:paraId="525C0708" w14:textId="709C2CDC" w:rsidR="00800750" w:rsidRDefault="002C101B" w:rsidP="003B75EC">
      <w:pPr>
        <w:pStyle w:val="00bodytext"/>
      </w:pPr>
      <w:r>
        <w:t xml:space="preserve">This rail is then switched to provide a second switched rail, +18V. </w:t>
      </w:r>
      <w:r w:rsidR="00A24790">
        <w:t>The converter also generates a single primary supply rail</w:t>
      </w:r>
      <w:r w:rsidR="00751BAA">
        <w:t>, PVCC, nominally 12V, which is switched</w:t>
      </w:r>
      <w:r w:rsidR="00524FEE">
        <w:t xml:space="preserve"> by the ON_STBY signal</w:t>
      </w:r>
      <w:r w:rsidR="00751BAA">
        <w:t xml:space="preserve"> to provide power to the various power supply control devices (see next section).</w:t>
      </w:r>
    </w:p>
    <w:p w14:paraId="7497A68F" w14:textId="1291AACF" w:rsidR="00152637" w:rsidRDefault="00152637" w:rsidP="003B75EC">
      <w:pPr>
        <w:pStyle w:val="00bodytext"/>
      </w:pPr>
      <w:r>
        <w:t xml:space="preserve">In the L8, L32, and G1, </w:t>
      </w:r>
      <w:r w:rsidR="004E6057">
        <w:t xml:space="preserve">an additional </w:t>
      </w:r>
      <w:r w:rsidR="00E14DDA">
        <w:t>+</w:t>
      </w:r>
      <w:r w:rsidR="004E6057">
        <w:t xml:space="preserve">12V rail is created </w:t>
      </w:r>
      <w:r w:rsidR="00CE07BA">
        <w:t xml:space="preserve">from SMPS+18V </w:t>
      </w:r>
      <w:r w:rsidR="004E6057">
        <w:t>by buck converter control IC U12</w:t>
      </w:r>
      <w:r w:rsidR="00CE07BA">
        <w:t xml:space="preserve">. Note that </w:t>
      </w:r>
      <w:r w:rsidR="001F1A1C">
        <w:t>the SMPS+18V and S_+18V rails are tied together with jumper R1 and are functionally the same. These rails are split to allow this design to be used with a battery</w:t>
      </w:r>
      <w:r w:rsidR="00E14DDA">
        <w:t xml:space="preserve">, which does not apply in this product line. The +12V rail serves as an audio/control VDD supply for the power amplifier IC. In the L32, this rail </w:t>
      </w:r>
      <w:r w:rsidR="00142C73">
        <w:t xml:space="preserve">is filtered through the pi network surrounding inductor L5 </w:t>
      </w:r>
      <w:r w:rsidR="00786E7A">
        <w:t xml:space="preserve">(as +12V_Relay) </w:t>
      </w:r>
      <w:r w:rsidR="00142C73">
        <w:t xml:space="preserve">to drive the offboard </w:t>
      </w:r>
      <w:proofErr w:type="spellStart"/>
      <w:r w:rsidR="00142C73">
        <w:t>SubMatch</w:t>
      </w:r>
      <w:proofErr w:type="spellEnd"/>
      <w:r w:rsidR="00142C73">
        <w:t xml:space="preserve"> power control relay.</w:t>
      </w:r>
      <w:r w:rsidR="0022631E">
        <w:t xml:space="preserve"> The supply to this converter is switched off by the ON_STBY signal when the system is in Standby mode</w:t>
      </w:r>
      <w:r w:rsidR="00524FEE">
        <w:t>.</w:t>
      </w:r>
      <w:r w:rsidR="00A55E8C">
        <w:t xml:space="preserve"> Thus, the </w:t>
      </w:r>
      <w:proofErr w:type="spellStart"/>
      <w:r w:rsidR="00A55E8C">
        <w:t>SubMatch</w:t>
      </w:r>
      <w:proofErr w:type="spellEnd"/>
      <w:r w:rsidR="00A55E8C">
        <w:t xml:space="preserve"> relay is on whenever the L32 system is in the </w:t>
      </w:r>
      <w:proofErr w:type="gramStart"/>
      <w:r w:rsidR="00A55E8C">
        <w:t>On</w:t>
      </w:r>
      <w:proofErr w:type="gramEnd"/>
      <w:r w:rsidR="00A55E8C">
        <w:t xml:space="preserve"> state.</w:t>
      </w:r>
    </w:p>
    <w:p w14:paraId="0C6AB28F" w14:textId="472714FB" w:rsidR="00D36034" w:rsidRDefault="00D155D4" w:rsidP="003B75EC">
      <w:pPr>
        <w:pStyle w:val="00bodytext"/>
      </w:pPr>
      <w:r>
        <w:t>In the L16 and G2, instead of the +12V rail, additional local supplies generate rails for the power amplifier control</w:t>
      </w:r>
      <w:r w:rsidR="0072564D">
        <w:t xml:space="preserve"> ICs. First, </w:t>
      </w:r>
      <w:r w:rsidR="00E05E97">
        <w:t>the switched +18V rail feeds a boost converter</w:t>
      </w:r>
      <w:r w:rsidR="00262BBC">
        <w:t>, controlled by IC U12, to run in reverse to generate the SMPS_-18V rail</w:t>
      </w:r>
      <w:r w:rsidR="00D756F8">
        <w:t>. From these positive and negative 18-volt rails are generated dual ±5-volt supplies (AMP_+5V, AMP</w:t>
      </w:r>
      <w:r w:rsidR="00031451">
        <w:t xml:space="preserve">_-5V) via linear regulators U13 and U17, respectively, as audio references for the power amplifier. </w:t>
      </w:r>
      <w:r w:rsidR="004C4E48">
        <w:t>Finally, the standby transformer T1 also generates a floating 12-volt rail relative to the negative main power rail (-48V_FLOAT_12V relative to SMPS_-60V)</w:t>
      </w:r>
      <w:r w:rsidR="003F27B0">
        <w:t xml:space="preserve"> which is passed through FET Q18 </w:t>
      </w:r>
      <w:r w:rsidR="00F01CD2">
        <w:t>to provide a gate-drive reference to the power amplifier via AMP_12VG.</w:t>
      </w:r>
    </w:p>
    <w:p w14:paraId="39136D4C" w14:textId="7CD1B42E" w:rsidR="00BC193A" w:rsidRDefault="00C229E3" w:rsidP="00BC193A">
      <w:pPr>
        <w:pStyle w:val="20subsubheading"/>
      </w:pPr>
      <w:bookmarkStart w:id="38" w:name="_Toc152921983"/>
      <w:r>
        <w:rPr>
          <w:noProof/>
          <w:color w:val="2B579A"/>
          <w:shd w:val="clear" w:color="auto" w:fill="E6E6E6"/>
        </w:rPr>
        <mc:AlternateContent>
          <mc:Choice Requires="wpg">
            <w:drawing>
              <wp:anchor distT="0" distB="0" distL="114300" distR="114300" simplePos="0" relativeHeight="251658299" behindDoc="0" locked="0" layoutInCell="1" allowOverlap="1" wp14:anchorId="010B6259" wp14:editId="202923C3">
                <wp:simplePos x="0" y="0"/>
                <wp:positionH relativeFrom="column">
                  <wp:posOffset>0</wp:posOffset>
                </wp:positionH>
                <wp:positionV relativeFrom="paragraph">
                  <wp:posOffset>1319213</wp:posOffset>
                </wp:positionV>
                <wp:extent cx="2994660" cy="1445260"/>
                <wp:effectExtent l="0" t="0" r="0" b="2540"/>
                <wp:wrapTopAndBottom/>
                <wp:docPr id="679900078" name="Group 679900078"/>
                <wp:cNvGraphicFramePr/>
                <a:graphic xmlns:a="http://schemas.openxmlformats.org/drawingml/2006/main">
                  <a:graphicData uri="http://schemas.microsoft.com/office/word/2010/wordprocessingGroup">
                    <wpg:wgp>
                      <wpg:cNvGrpSpPr/>
                      <wpg:grpSpPr>
                        <a:xfrm>
                          <a:off x="0" y="0"/>
                          <a:ext cx="2994660" cy="1445260"/>
                          <a:chOff x="0" y="0"/>
                          <a:chExt cx="2994660" cy="1445260"/>
                        </a:xfrm>
                      </wpg:grpSpPr>
                      <wpg:grpSp>
                        <wpg:cNvPr id="264" name="Group 264"/>
                        <wpg:cNvGrpSpPr/>
                        <wpg:grpSpPr>
                          <a:xfrm>
                            <a:off x="0" y="0"/>
                            <a:ext cx="2994660" cy="1445260"/>
                            <a:chOff x="0" y="0"/>
                            <a:chExt cx="2994660" cy="1445260"/>
                          </a:xfrm>
                        </wpg:grpSpPr>
                        <pic:pic xmlns:pic="http://schemas.openxmlformats.org/drawingml/2006/picture">
                          <pic:nvPicPr>
                            <pic:cNvPr id="57" name="Picture 57"/>
                            <pic:cNvPicPr>
                              <a:picLocks noChangeAspect="1"/>
                            </pic:cNvPicPr>
                          </pic:nvPicPr>
                          <pic:blipFill rotWithShape="1">
                            <a:blip r:embed="rId40" cstate="print">
                              <a:extLst>
                                <a:ext uri="{28A0092B-C50C-407E-A947-70E740481C1C}">
                                  <a14:useLocalDpi xmlns:a14="http://schemas.microsoft.com/office/drawing/2010/main" val="0"/>
                                </a:ext>
                              </a:extLst>
                            </a:blip>
                            <a:srcRect t="54529" b="5146"/>
                            <a:stretch/>
                          </pic:blipFill>
                          <pic:spPr bwMode="auto">
                            <a:xfrm>
                              <a:off x="0" y="0"/>
                              <a:ext cx="2994660" cy="1428115"/>
                            </a:xfrm>
                            <a:prstGeom prst="rect">
                              <a:avLst/>
                            </a:prstGeom>
                            <a:ln>
                              <a:noFill/>
                            </a:ln>
                            <a:extLst>
                              <a:ext uri="{53640926-AAD7-44D8-BBD7-CCE9431645EC}">
                                <a14:shadowObscured xmlns:a14="http://schemas.microsoft.com/office/drawing/2010/main"/>
                              </a:ext>
                            </a:extLst>
                          </pic:spPr>
                        </pic:pic>
                        <wps:wsp>
                          <wps:cNvPr id="61" name="Rectangle 61"/>
                          <wps:cNvSpPr/>
                          <wps:spPr>
                            <a:xfrm>
                              <a:off x="872197" y="0"/>
                              <a:ext cx="2045970" cy="459105"/>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ectangle 192"/>
                          <wps:cNvSpPr/>
                          <wps:spPr>
                            <a:xfrm>
                              <a:off x="1913206" y="457200"/>
                              <a:ext cx="1007745" cy="988060"/>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196"/>
                          <wps:cNvSpPr txBox="1"/>
                          <wps:spPr>
                            <a:xfrm>
                              <a:off x="1484142" y="91440"/>
                              <a:ext cx="1379855" cy="323217"/>
                            </a:xfrm>
                            <a:prstGeom prst="rect">
                              <a:avLst/>
                            </a:prstGeom>
                            <a:noFill/>
                            <a:ln w="6350">
                              <a:noFill/>
                            </a:ln>
                          </wps:spPr>
                          <wps:txbx>
                            <w:txbxContent>
                              <w:p w14:paraId="5B8880B8" w14:textId="3875EE5A" w:rsidR="00527F13" w:rsidRPr="00FE4022" w:rsidRDefault="00527F13" w:rsidP="00DE4295">
                                <w:pPr>
                                  <w:jc w:val="right"/>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1399735" y="281354"/>
                              <a:ext cx="1463675" cy="208873"/>
                            </a:xfrm>
                            <a:prstGeom prst="rect">
                              <a:avLst/>
                            </a:prstGeom>
                            <a:noFill/>
                            <a:ln w="6350">
                              <a:noFill/>
                            </a:ln>
                          </wps:spPr>
                          <wps:txbx>
                            <w:txbxContent>
                              <w:p w14:paraId="1CBB3C7A" w14:textId="2DA4FC3C" w:rsidR="00527F13" w:rsidRPr="00DE4295" w:rsidRDefault="00527F13" w:rsidP="00DE4295">
                                <w:pPr>
                                  <w:jc w:val="right"/>
                                  <w:rPr>
                                    <w:sz w:val="14"/>
                                  </w:rPr>
                                </w:pPr>
                                <w:r w:rsidRPr="00DE4295">
                                  <w:rPr>
                                    <w:sz w:val="14"/>
                                  </w:rPr>
                                  <w:t>Bottom side of board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Oval 217"/>
                          <wps:cNvSpPr/>
                          <wps:spPr>
                            <a:xfrm>
                              <a:off x="1667022" y="651155"/>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732ECF" w14:textId="77777777" w:rsidR="00527F13" w:rsidRPr="0096251B" w:rsidRDefault="00527F13" w:rsidP="00B30A2E">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7" name="Oval 257"/>
                          <wps:cNvSpPr/>
                          <wps:spPr>
                            <a:xfrm>
                              <a:off x="928468" y="623020"/>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82688" w14:textId="29E85725" w:rsidR="00527F13" w:rsidRPr="0096251B" w:rsidRDefault="00527F13" w:rsidP="00B50A8A">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9" name="Oval 259"/>
                          <wps:cNvSpPr/>
                          <wps:spPr>
                            <a:xfrm>
                              <a:off x="1230923" y="777765"/>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FC4F71" w14:textId="19FCDEFE" w:rsidR="00527F13" w:rsidRPr="0096251B" w:rsidRDefault="00527F13" w:rsidP="00374FD6">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1" name="Oval 261"/>
                          <wps:cNvSpPr/>
                          <wps:spPr>
                            <a:xfrm>
                              <a:off x="555674" y="953611"/>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86392" w14:textId="4E47E973" w:rsidR="00527F13" w:rsidRPr="0096251B" w:rsidRDefault="00527F13" w:rsidP="009E41F9">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3" name="Oval 263"/>
                          <wps:cNvSpPr/>
                          <wps:spPr>
                            <a:xfrm>
                              <a:off x="443132" y="468275"/>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3DE750" w14:textId="4B641630" w:rsidR="00527F13" w:rsidRPr="0096251B" w:rsidRDefault="00527F13" w:rsidP="002E0006">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570" name="Oval 570"/>
                        <wps:cNvSpPr/>
                        <wps:spPr>
                          <a:xfrm>
                            <a:off x="504825" y="0"/>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A28C0" w14:textId="16661631" w:rsidR="00527F13" w:rsidRPr="0096251B" w:rsidRDefault="00527F13" w:rsidP="00C229E3">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10B6259" id="Group 679900078" o:spid="_x0000_s1092" style="position:absolute;margin-left:0;margin-top:103.9pt;width:235.8pt;height:113.8pt;z-index:251658299" coordsize="29946,14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">
                <v:group id="Group 264" o:spid="_x0000_s1093" style="position:absolute;width:29946;height:14452" coordsize="29946,1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Picture 57" o:spid="_x0000_s1094" type="#_x0000_t75" style="position:absolute;width:29946;height:1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">
                    <v:imagedata r:id="rId41" o:title="" croptop="35736f" cropbottom="3372f"/>
                  </v:shape>
                  <v:rect id="Rectangle 61" o:spid="_x0000_s1095" style="position:absolute;left:8721;width:20460;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" fillcolor="#f8f8f8 [3212]" stroked="f" strokeweight="1pt">
                    <v:fill opacity="54484f"/>
                  </v:rect>
                  <v:rect id="Rectangle 192" o:spid="_x0000_s1096" style="position:absolute;left:19132;top:4572;width:10077;height:9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" fillcolor="#f8f8f8 [3212]" stroked="f" strokeweight="1pt">
                    <v:fill opacity="54484f"/>
                  </v:rect>
                  <v:shape id="Text Box 196" o:spid="_x0000_s1097" type="#_x0000_t202" style="position:absolute;left:14841;top:914;width:13798;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5B8880B8" w14:textId="3875EE5A" w:rsidR="00527F13" w:rsidRPr="00FE4022" w:rsidRDefault="00527F13" w:rsidP="00DE4295">
                          <w:pPr>
                            <w:jc w:val="right"/>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v:textbox>
                  </v:shape>
                  <v:shape id="Text Box 202" o:spid="_x0000_s1098" type="#_x0000_t202" style="position:absolute;left:13997;top:2813;width:14637;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1CBB3C7A" w14:textId="2DA4FC3C" w:rsidR="00527F13" w:rsidRPr="00DE4295" w:rsidRDefault="00527F13" w:rsidP="00DE4295">
                          <w:pPr>
                            <w:jc w:val="right"/>
                            <w:rPr>
                              <w:sz w:val="14"/>
                            </w:rPr>
                          </w:pPr>
                          <w:r w:rsidRPr="00DE4295">
                            <w:rPr>
                              <w:sz w:val="14"/>
                            </w:rPr>
                            <w:t>Bottom side of board shown</w:t>
                          </w:r>
                        </w:p>
                      </w:txbxContent>
                    </v:textbox>
                  </v:shape>
                  <v:oval id="Oval 217" o:spid="_x0000_s1099" style="position:absolute;left:16670;top:6511;width:2173;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" fillcolor="#d70902 [3205]" strokecolor="#d70902 [3205]" strokeweight="1pt">
                    <v:fill opacity="41891f"/>
                    <v:stroke joinstyle="miter"/>
                    <v:textbox inset="0,0,0,0">
                      <w:txbxContent>
                        <w:p w14:paraId="19732ECF" w14:textId="77777777" w:rsidR="00527F13" w:rsidRPr="0096251B" w:rsidRDefault="00527F13" w:rsidP="00B30A2E">
                          <w:pPr>
                            <w:jc w:val="center"/>
                            <w:rPr>
                              <w:rFonts w:ascii="Gotham Bold" w:hAnsi="Gotham Bold"/>
                            </w:rPr>
                          </w:pPr>
                          <w:r w:rsidRPr="0096251B">
                            <w:rPr>
                              <w:rFonts w:ascii="Gotham Bold" w:hAnsi="Gotham Bold"/>
                            </w:rPr>
                            <w:t>1</w:t>
                          </w:r>
                        </w:p>
                      </w:txbxContent>
                    </v:textbox>
                  </v:oval>
                  <v:oval id="Oval 257" o:spid="_x0000_s1100" style="position:absolute;left:9284;top:6230;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" fillcolor="#d70902 [3205]" strokecolor="#d70902 [3205]" strokeweight="1pt">
                    <v:fill opacity="41891f"/>
                    <v:stroke joinstyle="miter"/>
                    <v:textbox inset="0,0,0,0">
                      <w:txbxContent>
                        <w:p w14:paraId="56982688" w14:textId="29E85725" w:rsidR="00527F13" w:rsidRPr="0096251B" w:rsidRDefault="00527F13" w:rsidP="00B50A8A">
                          <w:pPr>
                            <w:jc w:val="center"/>
                            <w:rPr>
                              <w:rFonts w:ascii="Gotham Bold" w:hAnsi="Gotham Bold"/>
                            </w:rPr>
                          </w:pPr>
                          <w:r>
                            <w:rPr>
                              <w:rFonts w:ascii="Gotham Bold" w:hAnsi="Gotham Bold"/>
                            </w:rPr>
                            <w:t>2</w:t>
                          </w:r>
                        </w:p>
                      </w:txbxContent>
                    </v:textbox>
                  </v:oval>
                  <v:oval id="Oval 259" o:spid="_x0000_s1101" style="position:absolute;left:12309;top:7777;width:2173;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" fillcolor="#d70902 [3205]" strokecolor="#d70902 [3205]" strokeweight="1pt">
                    <v:fill opacity="41891f"/>
                    <v:stroke joinstyle="miter"/>
                    <v:textbox inset="0,0,0,0">
                      <w:txbxContent>
                        <w:p w14:paraId="1BFC4F71" w14:textId="19FCDEFE" w:rsidR="00527F13" w:rsidRPr="0096251B" w:rsidRDefault="00527F13" w:rsidP="00374FD6">
                          <w:pPr>
                            <w:jc w:val="center"/>
                            <w:rPr>
                              <w:rFonts w:ascii="Gotham Bold" w:hAnsi="Gotham Bold"/>
                            </w:rPr>
                          </w:pPr>
                          <w:r>
                            <w:rPr>
                              <w:rFonts w:ascii="Gotham Bold" w:hAnsi="Gotham Bold"/>
                            </w:rPr>
                            <w:t>3</w:t>
                          </w:r>
                        </w:p>
                      </w:txbxContent>
                    </v:textbox>
                  </v:oval>
                  <v:oval id="Oval 261" o:spid="_x0000_s1102" style="position:absolute;left:5556;top:9536;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" fillcolor="#d70902 [3205]" strokecolor="#d70902 [3205]" strokeweight="1pt">
                    <v:fill opacity="41891f"/>
                    <v:stroke joinstyle="miter"/>
                    <v:textbox inset="0,0,0,0">
                      <w:txbxContent>
                        <w:p w14:paraId="1F686392" w14:textId="4E47E973" w:rsidR="00527F13" w:rsidRPr="0096251B" w:rsidRDefault="00527F13" w:rsidP="009E41F9">
                          <w:pPr>
                            <w:jc w:val="center"/>
                            <w:rPr>
                              <w:rFonts w:ascii="Gotham Bold" w:hAnsi="Gotham Bold"/>
                            </w:rPr>
                          </w:pPr>
                          <w:r>
                            <w:rPr>
                              <w:rFonts w:ascii="Gotham Bold" w:hAnsi="Gotham Bold"/>
                            </w:rPr>
                            <w:t>4</w:t>
                          </w:r>
                        </w:p>
                      </w:txbxContent>
                    </v:textbox>
                  </v:oval>
                  <v:oval id="Oval 263" o:spid="_x0000_s1103" style="position:absolute;left:4431;top:4682;width:21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" fillcolor="#d70902 [3205]" strokecolor="#d70902 [3205]" strokeweight="1pt">
                    <v:fill opacity="41891f"/>
                    <v:stroke joinstyle="miter"/>
                    <v:textbox inset="0,0,0,0">
                      <w:txbxContent>
                        <w:p w14:paraId="1C3DE750" w14:textId="4B641630" w:rsidR="00527F13" w:rsidRPr="0096251B" w:rsidRDefault="00527F13" w:rsidP="002E0006">
                          <w:pPr>
                            <w:jc w:val="center"/>
                            <w:rPr>
                              <w:rFonts w:ascii="Gotham Bold" w:hAnsi="Gotham Bold"/>
                            </w:rPr>
                          </w:pPr>
                          <w:r>
                            <w:rPr>
                              <w:rFonts w:ascii="Gotham Bold" w:hAnsi="Gotham Bold"/>
                            </w:rPr>
                            <w:t>5</w:t>
                          </w:r>
                        </w:p>
                      </w:txbxContent>
                    </v:textbox>
                  </v:oval>
                </v:group>
                <v:oval id="Oval 570" o:spid="_x0000_s1104" style="position:absolute;left:5048;width:2173;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" fillcolor="#d70902 [3205]" strokecolor="#d70902 [3205]" strokeweight="1pt">
                  <v:fill opacity="41891f"/>
                  <v:stroke joinstyle="miter"/>
                  <v:textbox inset="0,0,0,0">
                    <w:txbxContent>
                      <w:p w14:paraId="091A28C0" w14:textId="16661631" w:rsidR="00527F13" w:rsidRPr="0096251B" w:rsidRDefault="00527F13" w:rsidP="00C229E3">
                        <w:pPr>
                          <w:jc w:val="center"/>
                          <w:rPr>
                            <w:rFonts w:ascii="Gotham Bold" w:hAnsi="Gotham Bold"/>
                          </w:rPr>
                        </w:pPr>
                        <w:r>
                          <w:rPr>
                            <w:rFonts w:ascii="Gotham Bold" w:hAnsi="Gotham Bold"/>
                          </w:rPr>
                          <w:t>6</w:t>
                        </w:r>
                      </w:p>
                    </w:txbxContent>
                  </v:textbox>
                </v:oval>
                <w10:wrap type="topAndBottom"/>
              </v:group>
            </w:pict>
          </mc:Fallback>
        </mc:AlternateContent>
      </w:r>
      <w:r w:rsidR="002E0006">
        <w:rPr>
          <w:noProof/>
          <w:color w:val="2B579A"/>
          <w:shd w:val="clear" w:color="auto" w:fill="E6E6E6"/>
        </w:rPr>
        <mc:AlternateContent>
          <mc:Choice Requires="wpg">
            <w:drawing>
              <wp:anchor distT="0" distB="0" distL="114300" distR="114300" simplePos="0" relativeHeight="251658253" behindDoc="0" locked="0" layoutInCell="1" allowOverlap="1" wp14:anchorId="1DA10A4F" wp14:editId="654DBB24">
                <wp:simplePos x="0" y="0"/>
                <wp:positionH relativeFrom="column">
                  <wp:posOffset>2975317</wp:posOffset>
                </wp:positionH>
                <wp:positionV relativeFrom="paragraph">
                  <wp:posOffset>1321386</wp:posOffset>
                </wp:positionV>
                <wp:extent cx="2959100" cy="1447165"/>
                <wp:effectExtent l="0" t="0" r="0" b="635"/>
                <wp:wrapTopAndBottom/>
                <wp:docPr id="265" name="Group 265"/>
                <wp:cNvGraphicFramePr/>
                <a:graphic xmlns:a="http://schemas.openxmlformats.org/drawingml/2006/main">
                  <a:graphicData uri="http://schemas.microsoft.com/office/word/2010/wordprocessingGroup">
                    <wpg:wgp>
                      <wpg:cNvGrpSpPr/>
                      <wpg:grpSpPr>
                        <a:xfrm>
                          <a:off x="0" y="0"/>
                          <a:ext cx="2959100" cy="1447165"/>
                          <a:chOff x="0" y="0"/>
                          <a:chExt cx="2959100" cy="1447165"/>
                        </a:xfrm>
                      </wpg:grpSpPr>
                      <pic:pic xmlns:pic="http://schemas.openxmlformats.org/drawingml/2006/picture">
                        <pic:nvPicPr>
                          <pic:cNvPr id="59" name="Picture 59"/>
                          <pic:cNvPicPr>
                            <a:picLocks noChangeAspect="1"/>
                          </pic:cNvPicPr>
                        </pic:nvPicPr>
                        <pic:blipFill rotWithShape="1">
                          <a:blip r:embed="rId42" cstate="print">
                            <a:extLst>
                              <a:ext uri="{28A0092B-C50C-407E-A947-70E740481C1C}">
                                <a14:useLocalDpi xmlns:a14="http://schemas.microsoft.com/office/drawing/2010/main" val="0"/>
                              </a:ext>
                            </a:extLst>
                          </a:blip>
                          <a:srcRect t="55119"/>
                          <a:stretch/>
                        </pic:blipFill>
                        <pic:spPr bwMode="auto">
                          <a:xfrm>
                            <a:off x="0" y="0"/>
                            <a:ext cx="2959100" cy="1447165"/>
                          </a:xfrm>
                          <a:prstGeom prst="rect">
                            <a:avLst/>
                          </a:prstGeom>
                          <a:ln>
                            <a:noFill/>
                          </a:ln>
                          <a:extLst>
                            <a:ext uri="{53640926-AAD7-44D8-BBD7-CCE9431645EC}">
                              <a14:shadowObscured xmlns:a14="http://schemas.microsoft.com/office/drawing/2010/main"/>
                            </a:ext>
                          </a:extLst>
                        </pic:spPr>
                      </pic:pic>
                      <wps:wsp>
                        <wps:cNvPr id="194" name="Rectangle 194"/>
                        <wps:cNvSpPr/>
                        <wps:spPr>
                          <a:xfrm>
                            <a:off x="70338" y="0"/>
                            <a:ext cx="1619250" cy="1428115"/>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2426677" y="0"/>
                            <a:ext cx="480060" cy="1428115"/>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 Box 197"/>
                        <wps:cNvSpPr txBox="1"/>
                        <wps:spPr>
                          <a:xfrm>
                            <a:off x="63305" y="91440"/>
                            <a:ext cx="1379855" cy="323217"/>
                          </a:xfrm>
                          <a:prstGeom prst="rect">
                            <a:avLst/>
                          </a:prstGeom>
                          <a:noFill/>
                          <a:ln w="6350">
                            <a:noFill/>
                          </a:ln>
                        </wps:spPr>
                        <wps:txbx>
                          <w:txbxContent>
                            <w:p w14:paraId="5D9F66A3" w14:textId="1995591A" w:rsidR="00527F13" w:rsidRPr="00FE4022" w:rsidRDefault="00527F13" w:rsidP="00DE4295">
                              <w:pPr>
                                <w:jc w:val="center"/>
                                <w:rPr>
                                  <w:rFonts w:ascii="Gotham Bold" w:hAnsi="Gotham Bold"/>
                                  <w:sz w:val="28"/>
                                </w:rPr>
                              </w:pPr>
                              <w:r>
                                <w:rPr>
                                  <w:rFonts w:ascii="Gotham Bold" w:hAnsi="Gotham Bold"/>
                                  <w:sz w:val="28"/>
                                </w:rPr>
                                <w:t>G1,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Oval 256"/>
                        <wps:cNvSpPr/>
                        <wps:spPr>
                          <a:xfrm>
                            <a:off x="1842868" y="35169"/>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EC16A" w14:textId="77777777" w:rsidR="00527F13" w:rsidRPr="0096251B" w:rsidRDefault="00527F13" w:rsidP="00A43687">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8" name="Oval 258"/>
                        <wps:cNvSpPr/>
                        <wps:spPr>
                          <a:xfrm>
                            <a:off x="2173458" y="414997"/>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299D4" w14:textId="77777777" w:rsidR="00527F13" w:rsidRPr="0096251B" w:rsidRDefault="00527F13" w:rsidP="00AD29B7">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0" name="Oval 260"/>
                        <wps:cNvSpPr/>
                        <wps:spPr>
                          <a:xfrm>
                            <a:off x="1842868" y="407963"/>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F17E1B" w14:textId="77777777" w:rsidR="00527F13" w:rsidRPr="0096251B" w:rsidRDefault="00527F13" w:rsidP="000E4BB4">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2" name="Oval 262"/>
                        <wps:cNvSpPr/>
                        <wps:spPr>
                          <a:xfrm>
                            <a:off x="1948375" y="858129"/>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56974" w14:textId="77777777" w:rsidR="00527F13" w:rsidRPr="0096251B" w:rsidRDefault="00527F13" w:rsidP="009E41F9">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DA10A4F" id="Group 265" o:spid="_x0000_s1105" style="position:absolute;margin-left:234.3pt;margin-top:104.05pt;width:233pt;height:113.95pt;z-index:251658253" coordsize="29591,14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">
                <v:shape id="Picture 59" o:spid="_x0000_s1106" type="#_x0000_t75" style="position:absolute;width:29591;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">
                  <v:imagedata r:id="rId43" o:title="" croptop="36123f"/>
                </v:shape>
                <v:rect id="Rectangle 194" o:spid="_x0000_s1107" style="position:absolute;left:703;width:16192;height:14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" fillcolor="#f8f8f8 [3212]" stroked="f" strokeweight="1pt">
                  <v:fill opacity="54484f"/>
                </v:rect>
                <v:rect id="Rectangle 195" o:spid="_x0000_s1108" style="position:absolute;left:24266;width:4801;height:14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" fillcolor="#f8f8f8 [3212]" stroked="f" strokeweight="1pt">
                  <v:fill opacity="54484f"/>
                </v:rect>
                <v:shape id="Text Box 197" o:spid="_x0000_s1109" type="#_x0000_t202" style="position:absolute;left:633;top:914;width:13798;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5D9F66A3" w14:textId="1995591A" w:rsidR="00527F13" w:rsidRPr="00FE4022" w:rsidRDefault="00527F13" w:rsidP="00DE4295">
                        <w:pPr>
                          <w:jc w:val="center"/>
                          <w:rPr>
                            <w:rFonts w:ascii="Gotham Bold" w:hAnsi="Gotham Bold"/>
                            <w:sz w:val="28"/>
                          </w:rPr>
                        </w:pPr>
                        <w:r>
                          <w:rPr>
                            <w:rFonts w:ascii="Gotham Bold" w:hAnsi="Gotham Bold"/>
                            <w:sz w:val="28"/>
                          </w:rPr>
                          <w:t>G1, G2</w:t>
                        </w:r>
                      </w:p>
                    </w:txbxContent>
                  </v:textbox>
                </v:shape>
                <v:oval id="Oval 256" o:spid="_x0000_s1110" style="position:absolute;left:18428;top:351;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" fillcolor="#d70902 [3205]" strokecolor="#d70902 [3205]" strokeweight="1pt">
                  <v:fill opacity="41891f"/>
                  <v:stroke joinstyle="miter"/>
                  <v:textbox inset="0,0,0,0">
                    <w:txbxContent>
                      <w:p w14:paraId="364EC16A" w14:textId="77777777" w:rsidR="00527F13" w:rsidRPr="0096251B" w:rsidRDefault="00527F13" w:rsidP="00A43687">
                        <w:pPr>
                          <w:jc w:val="center"/>
                          <w:rPr>
                            <w:rFonts w:ascii="Gotham Bold" w:hAnsi="Gotham Bold"/>
                          </w:rPr>
                        </w:pPr>
                        <w:r w:rsidRPr="0096251B">
                          <w:rPr>
                            <w:rFonts w:ascii="Gotham Bold" w:hAnsi="Gotham Bold"/>
                          </w:rPr>
                          <w:t>1</w:t>
                        </w:r>
                      </w:p>
                    </w:txbxContent>
                  </v:textbox>
                </v:oval>
                <v:oval id="Oval 258" o:spid="_x0000_s1111" style="position:absolute;left:21734;top:4149;width:2174;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" fillcolor="#d70902 [3205]" strokecolor="#d70902 [3205]" strokeweight="1pt">
                  <v:fill opacity="41891f"/>
                  <v:stroke joinstyle="miter"/>
                  <v:textbox inset="0,0,0,0">
                    <w:txbxContent>
                      <w:p w14:paraId="687299D4" w14:textId="77777777" w:rsidR="00527F13" w:rsidRPr="0096251B" w:rsidRDefault="00527F13" w:rsidP="00AD29B7">
                        <w:pPr>
                          <w:jc w:val="center"/>
                          <w:rPr>
                            <w:rFonts w:ascii="Gotham Bold" w:hAnsi="Gotham Bold"/>
                          </w:rPr>
                        </w:pPr>
                        <w:r>
                          <w:rPr>
                            <w:rFonts w:ascii="Gotham Bold" w:hAnsi="Gotham Bold"/>
                          </w:rPr>
                          <w:t>2</w:t>
                        </w:r>
                      </w:p>
                    </w:txbxContent>
                  </v:textbox>
                </v:oval>
                <v:oval id="Oval 260" o:spid="_x0000_s1112" style="position:absolute;left:18428;top:4079;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" fillcolor="#d70902 [3205]" strokecolor="#d70902 [3205]" strokeweight="1pt">
                  <v:fill opacity="41891f"/>
                  <v:stroke joinstyle="miter"/>
                  <v:textbox inset="0,0,0,0">
                    <w:txbxContent>
                      <w:p w14:paraId="46F17E1B" w14:textId="77777777" w:rsidR="00527F13" w:rsidRPr="0096251B" w:rsidRDefault="00527F13" w:rsidP="000E4BB4">
                        <w:pPr>
                          <w:jc w:val="center"/>
                          <w:rPr>
                            <w:rFonts w:ascii="Gotham Bold" w:hAnsi="Gotham Bold"/>
                          </w:rPr>
                        </w:pPr>
                        <w:r>
                          <w:rPr>
                            <w:rFonts w:ascii="Gotham Bold" w:hAnsi="Gotham Bold"/>
                          </w:rPr>
                          <w:t>3</w:t>
                        </w:r>
                      </w:p>
                    </w:txbxContent>
                  </v:textbox>
                </v:oval>
                <v:oval id="Oval 262" o:spid="_x0000_s1113" style="position:absolute;left:19483;top:8581;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" fillcolor="#d70902 [3205]" strokecolor="#d70902 [3205]" strokeweight="1pt">
                  <v:fill opacity="41891f"/>
                  <v:stroke joinstyle="miter"/>
                  <v:textbox inset="0,0,0,0">
                    <w:txbxContent>
                      <w:p w14:paraId="02F56974" w14:textId="77777777" w:rsidR="00527F13" w:rsidRPr="0096251B" w:rsidRDefault="00527F13" w:rsidP="009E41F9">
                        <w:pPr>
                          <w:jc w:val="center"/>
                          <w:rPr>
                            <w:rFonts w:ascii="Gotham Bold" w:hAnsi="Gotham Bold"/>
                          </w:rPr>
                        </w:pPr>
                        <w:r>
                          <w:rPr>
                            <w:rFonts w:ascii="Gotham Bold" w:hAnsi="Gotham Bold"/>
                          </w:rPr>
                          <w:t>4</w:t>
                        </w:r>
                      </w:p>
                    </w:txbxContent>
                  </v:textbox>
                </v:oval>
                <w10:wrap type="topAndBottom"/>
              </v:group>
            </w:pict>
          </mc:Fallback>
        </mc:AlternateContent>
      </w:r>
      <w:r w:rsidR="00BC193A">
        <w:t>Main PCBA local secondary converters</w:t>
      </w:r>
      <w:bookmarkEnd w:id="38"/>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BC193A" w14:paraId="241E7E7C"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3954E0A4" w14:textId="2A93C991" w:rsidR="00BC193A" w:rsidRPr="00285111" w:rsidRDefault="00BC193A"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083AB9DD" w14:textId="77777777" w:rsidR="00BC193A" w:rsidRPr="00D53FC2"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4FF9154C"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21B2DF6D"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663211C4"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29E07CBF"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BC193A" w:rsidRPr="00214319" w14:paraId="45A3D67D"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40E71F62" w14:textId="77777777" w:rsidR="00BC193A" w:rsidRPr="003C36DC" w:rsidRDefault="00BC193A"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7DABBF40" w14:textId="5288B6F5" w:rsidR="00BC193A" w:rsidRPr="00214319" w:rsidRDefault="00136E3E"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c>
          <w:tcPr>
            <w:tcW w:w="0" w:type="auto"/>
          </w:tcPr>
          <w:p w14:paraId="40D4F37C" w14:textId="5F3A6F82" w:rsidR="00BC193A" w:rsidRPr="00214319" w:rsidRDefault="00136E3E"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c>
          <w:tcPr>
            <w:tcW w:w="0" w:type="auto"/>
          </w:tcPr>
          <w:p w14:paraId="448DB1FD" w14:textId="7D57394D" w:rsidR="00BC193A" w:rsidRPr="00214319" w:rsidRDefault="00136E3E"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c>
          <w:tcPr>
            <w:tcW w:w="0" w:type="auto"/>
          </w:tcPr>
          <w:p w14:paraId="0AF21DDD" w14:textId="552BB223" w:rsidR="00BC193A" w:rsidRPr="00214319" w:rsidRDefault="0079700F"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c>
          <w:tcPr>
            <w:tcW w:w="0" w:type="auto"/>
          </w:tcPr>
          <w:p w14:paraId="057070CB" w14:textId="14394281" w:rsidR="00BC193A" w:rsidRPr="00214319" w:rsidRDefault="0079700F"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r>
      <w:tr w:rsidR="00BC193A" w:rsidRPr="00214319" w14:paraId="4F0F99D3"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396862D6" w14:textId="77777777" w:rsidR="00BC193A" w:rsidRPr="003C36DC" w:rsidRDefault="00BC193A"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74A47505" w14:textId="468CC861" w:rsidR="00BC193A" w:rsidRPr="00214319" w:rsidRDefault="00FB47C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642A3361" w14:textId="0B3EE8A4" w:rsidR="00BC193A" w:rsidRPr="00214319" w:rsidRDefault="00FB47C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4202061A" w14:textId="62F0D402" w:rsidR="00BC193A" w:rsidRPr="00214319" w:rsidRDefault="00FB47C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62B0E291" w14:textId="7FC4F564" w:rsidR="00BC193A" w:rsidRPr="00214319" w:rsidRDefault="00FB47C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36F0CDB0" w14:textId="52BE19D1" w:rsidR="00BC193A" w:rsidRPr="00214319" w:rsidRDefault="00FB47C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r>
    </w:tbl>
    <w:p w14:paraId="7D7B490F" w14:textId="6FFAFD99" w:rsidR="00CC288B" w:rsidRDefault="00CC288B" w:rsidP="00B6530E">
      <w:pPr>
        <w:pStyle w:val="00bodytext"/>
      </w:pP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006981" w14:paraId="7D25E267"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7F7F1FE1" w14:textId="77777777" w:rsidR="00006981" w:rsidRPr="00285111" w:rsidRDefault="00006981" w:rsidP="008536CD">
            <w:pPr>
              <w:pStyle w:val="00bodytext"/>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4AF6E7C2" w14:textId="5838DEA3" w:rsidR="00006981" w:rsidRPr="00D53FC2" w:rsidRDefault="00006981"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w:t>
            </w:r>
            <w:r>
              <w:rPr>
                <w:b w:val="0"/>
                <w:color w:val="auto"/>
                <w:sz w:val="20"/>
                <w:szCs w:val="20"/>
              </w:rPr>
              <w:t>converts the main standby supply from the power PCBA into voltage rails as required by the devices on the main PCBA.</w:t>
            </w:r>
          </w:p>
        </w:tc>
      </w:tr>
    </w:tbl>
    <w:p w14:paraId="376A2E4D" w14:textId="77777777" w:rsidR="00006981" w:rsidRDefault="00006981" w:rsidP="00B6530E">
      <w:pPr>
        <w:pStyle w:val="00bodytext"/>
      </w:pPr>
    </w:p>
    <w:p w14:paraId="142C8ACB" w14:textId="4E12844C" w:rsidR="00752359" w:rsidRDefault="00D07E64" w:rsidP="00B6530E">
      <w:pPr>
        <w:pStyle w:val="00bodytext"/>
      </w:pPr>
      <w:r>
        <w:t>The S_+18V</w:t>
      </w:r>
      <w:r w:rsidR="00B6530E">
        <w:t xml:space="preserve"> (continuous) and +18V (switched) rails are provided to the main board from the power board via J22 (L8, L16) or J22B (L32)</w:t>
      </w:r>
      <w:r w:rsidR="00D87A04">
        <w:t xml:space="preserve"> or CN1 (G1, G2).</w:t>
      </w:r>
      <w:r w:rsidR="00FC562B">
        <w:t xml:space="preserve"> </w:t>
      </w:r>
      <w:r w:rsidR="00752359">
        <w:t xml:space="preserve">In the G1 and G2, only the continuous S_+18V rail is provided from the power board and is switched locally to the main board. </w:t>
      </w:r>
    </w:p>
    <w:p w14:paraId="198FB4AF" w14:textId="187B3169" w:rsidR="00BC193A" w:rsidRDefault="008E009F" w:rsidP="00B6530E">
      <w:pPr>
        <w:pStyle w:val="00bodytext"/>
      </w:pPr>
      <w:r>
        <w:t xml:space="preserve">The continuous S_+18V rail drives buck converter U20 (L8, L16, L32) or </w:t>
      </w:r>
      <w:r w:rsidR="00B77A22">
        <w:t>U18 (G1, G2)</w:t>
      </w:r>
      <w:r w:rsidR="00AD29B7">
        <w:t xml:space="preserve"> </w:t>
      </w:r>
      <w:r w:rsidR="00AD29B7" w:rsidRPr="005E6733">
        <w:rPr>
          <w:rFonts w:ascii="Gotham Bold" w:hAnsi="Gotham Bold"/>
          <w:color w:val="D70902" w:themeColor="accent2"/>
        </w:rPr>
        <w:t>(</w:t>
      </w:r>
      <w:r w:rsidR="00AD29B7">
        <w:rPr>
          <w:rFonts w:ascii="Gotham Bold" w:hAnsi="Gotham Bold"/>
          <w:color w:val="D70902" w:themeColor="accent2"/>
        </w:rPr>
        <w:t>1</w:t>
      </w:r>
      <w:r w:rsidR="00AD29B7" w:rsidRPr="005E6733">
        <w:rPr>
          <w:rFonts w:ascii="Gotham Bold" w:hAnsi="Gotham Bold"/>
          <w:color w:val="D70902" w:themeColor="accent2"/>
        </w:rPr>
        <w:t>)</w:t>
      </w:r>
      <w:r w:rsidR="00B77A22">
        <w:t xml:space="preserve"> to create the M3.3V standby supply for the STM32 microcontroller and </w:t>
      </w:r>
      <w:r w:rsidR="00BA3B98">
        <w:t>any connected devices that require power in Standby mode.</w:t>
      </w:r>
      <w:r w:rsidR="00752359">
        <w:t xml:space="preserve"> </w:t>
      </w:r>
      <w:r w:rsidR="006A1AFE">
        <w:t>In the L8, L16, and L32, the switched +18V rail drives buck converter U23</w:t>
      </w:r>
      <w:r w:rsidR="00AD29B7">
        <w:t xml:space="preserve"> </w:t>
      </w:r>
      <w:r w:rsidR="00AD29B7" w:rsidRPr="005E6733">
        <w:rPr>
          <w:rFonts w:ascii="Gotham Bold" w:hAnsi="Gotham Bold"/>
          <w:color w:val="D70902" w:themeColor="accent2"/>
        </w:rPr>
        <w:t>(</w:t>
      </w:r>
      <w:r w:rsidR="00AD29B7">
        <w:rPr>
          <w:rFonts w:ascii="Gotham Bold" w:hAnsi="Gotham Bold"/>
          <w:color w:val="D70902" w:themeColor="accent2"/>
        </w:rPr>
        <w:t>2</w:t>
      </w:r>
      <w:r w:rsidR="00AD29B7" w:rsidRPr="005E6733">
        <w:rPr>
          <w:rFonts w:ascii="Gotham Bold" w:hAnsi="Gotham Bold"/>
          <w:color w:val="D70902" w:themeColor="accent2"/>
        </w:rPr>
        <w:t>)</w:t>
      </w:r>
      <w:r w:rsidR="00BD0FD2">
        <w:t xml:space="preserve"> to create the +5V supply, which in turn drives buck converter U16 to create the </w:t>
      </w:r>
      <w:r w:rsidR="002021E0">
        <w:t>(</w:t>
      </w:r>
      <w:r w:rsidR="00BD0FD2">
        <w:t>switched</w:t>
      </w:r>
      <w:r w:rsidR="002021E0">
        <w:t>)</w:t>
      </w:r>
      <w:r w:rsidR="00BD0FD2">
        <w:t xml:space="preserve"> +3.3V supply</w:t>
      </w:r>
      <w:r w:rsidR="002021E0">
        <w:t xml:space="preserve">. </w:t>
      </w:r>
      <w:proofErr w:type="gramStart"/>
      <w:r w:rsidR="002021E0">
        <w:t>Both of these</w:t>
      </w:r>
      <w:proofErr w:type="gramEnd"/>
      <w:r w:rsidR="002021E0">
        <w:t xml:space="preserve"> supplies are switched separately from the incoming +18V supply by </w:t>
      </w:r>
      <w:r w:rsidR="00B97348">
        <w:t>FET Q25 via the +5V_EN signal, so that the +18V supply can come up first during turn-on power sequencing.</w:t>
      </w:r>
      <w:r w:rsidR="006F6FFB">
        <w:t xml:space="preserve"> In the G1 and G2, the +5V supply is created by buck converter U15</w:t>
      </w:r>
      <w:r w:rsidR="00AD29B7">
        <w:t xml:space="preserve"> </w:t>
      </w:r>
      <w:r w:rsidR="00AD29B7" w:rsidRPr="005E6733">
        <w:rPr>
          <w:rFonts w:ascii="Gotham Bold" w:hAnsi="Gotham Bold"/>
          <w:color w:val="D70902" w:themeColor="accent2"/>
        </w:rPr>
        <w:t>(</w:t>
      </w:r>
      <w:r w:rsidR="00AD29B7">
        <w:rPr>
          <w:rFonts w:ascii="Gotham Bold" w:hAnsi="Gotham Bold"/>
          <w:color w:val="D70902" w:themeColor="accent2"/>
        </w:rPr>
        <w:t>2</w:t>
      </w:r>
      <w:r w:rsidR="00AD29B7" w:rsidRPr="005E6733">
        <w:rPr>
          <w:rFonts w:ascii="Gotham Bold" w:hAnsi="Gotham Bold"/>
          <w:color w:val="D70902" w:themeColor="accent2"/>
        </w:rPr>
        <w:t>)</w:t>
      </w:r>
      <w:r w:rsidR="00AD29B7">
        <w:t xml:space="preserve"> </w:t>
      </w:r>
      <w:r w:rsidR="006C01F3">
        <w:t>and similarly switched by FET Q13 via the SYS_PWR_EN signal. The switched +3.3V supply is created by FET Q15 switching the M3.3V supply</w:t>
      </w:r>
      <w:r w:rsidR="00776AF1">
        <w:t xml:space="preserve"> (also under control of the SYS_PWR_EN signal), so the functionality is the same as with the L8, L16, and L32.</w:t>
      </w:r>
    </w:p>
    <w:p w14:paraId="40DBC515" w14:textId="78EF8E8B" w:rsidR="00776AF1" w:rsidRDefault="00776AF1" w:rsidP="00B6530E">
      <w:pPr>
        <w:pStyle w:val="00bodytext"/>
      </w:pPr>
      <w:r>
        <w:t>In all product variants, a -18V rail is created by running boost converter U</w:t>
      </w:r>
      <w:r w:rsidR="002373C1">
        <w:t>18 (L8, L16, L32)</w:t>
      </w:r>
      <w:r w:rsidR="000E4BB4">
        <w:t xml:space="preserve"> </w:t>
      </w:r>
      <w:r w:rsidR="002373C1">
        <w:t xml:space="preserve">or U14 (G1, G2) </w:t>
      </w:r>
      <w:r w:rsidR="000E4BB4" w:rsidRPr="53E78E27">
        <w:rPr>
          <w:rFonts w:ascii="Gotham Bold" w:hAnsi="Gotham Bold"/>
          <w:color w:val="D70902" w:themeColor="accent2"/>
        </w:rPr>
        <w:t>(3)</w:t>
      </w:r>
      <w:r w:rsidR="000E4BB4">
        <w:t xml:space="preserve"> </w:t>
      </w:r>
      <w:r w:rsidR="002373C1">
        <w:t xml:space="preserve">in reverse. The ±18V rails are regulated by linear regulators </w:t>
      </w:r>
      <w:r w:rsidR="003F77B0">
        <w:t>U21-U22 (L8, L16, L32) or U16-U17 (G1, G2)</w:t>
      </w:r>
      <w:r w:rsidR="009E41F9" w:rsidRPr="53E78E27">
        <w:rPr>
          <w:rFonts w:ascii="Gotham Bold" w:hAnsi="Gotham Bold"/>
          <w:color w:val="D70902" w:themeColor="accent2"/>
        </w:rPr>
        <w:t xml:space="preserve"> (4)</w:t>
      </w:r>
      <w:r w:rsidR="009E41F9">
        <w:t xml:space="preserve"> </w:t>
      </w:r>
      <w:r w:rsidR="003F77B0">
        <w:t xml:space="preserve">to create ±15V audio rails for the </w:t>
      </w:r>
      <w:r w:rsidR="004432FF">
        <w:t xml:space="preserve">front-end and buffer circuits. In the L8, L16, and L32, boost converter U17 </w:t>
      </w:r>
      <w:r w:rsidR="002E0006" w:rsidRPr="53E78E27">
        <w:rPr>
          <w:rFonts w:ascii="Gotham Bold" w:hAnsi="Gotham Bold"/>
          <w:color w:val="D70902" w:themeColor="accent2"/>
        </w:rPr>
        <w:t>(5)</w:t>
      </w:r>
      <w:r w:rsidR="002E0006">
        <w:t xml:space="preserve"> </w:t>
      </w:r>
      <w:r w:rsidR="004432FF">
        <w:t xml:space="preserve">creates a +48V rail for microphone phantom power. This converter runs anytime the ON_STBY signal is </w:t>
      </w:r>
      <w:r w:rsidR="007C033A">
        <w:t>active but is only connected to the microphone circuits when FET Q27 is turned on by the PHANTOM_ON signal.</w:t>
      </w:r>
      <w:r w:rsidR="0036114F">
        <w:t xml:space="preserve"> The network between BJT Q28 and Q27 serves to slow the gate-drive signal to Q27 and create a slow ramp-up in phantom power voltage to avoid audio artifacts.</w:t>
      </w:r>
      <w:r w:rsidR="00931305">
        <w:t xml:space="preserve"> Finally, in G1 and G2, buck converter U13 creates a +1.2V core logic supply for the DSP.</w:t>
      </w:r>
    </w:p>
    <w:p w14:paraId="193C65E8" w14:textId="61FE3592" w:rsidR="00D41D31" w:rsidRDefault="006178D0" w:rsidP="00B6530E">
      <w:pPr>
        <w:pStyle w:val="00bodytext"/>
      </w:pPr>
      <w:r>
        <w:t xml:space="preserve">A connected T4S or T8S </w:t>
      </w:r>
      <w:proofErr w:type="spellStart"/>
      <w:r>
        <w:t>ToneMatch</w:t>
      </w:r>
      <w:proofErr w:type="spellEnd"/>
      <w:r>
        <w:t xml:space="preserve"> mixer draws power via ±18V connections provided on the </w:t>
      </w:r>
      <w:proofErr w:type="spellStart"/>
      <w:r>
        <w:t>ToneMatch</w:t>
      </w:r>
      <w:proofErr w:type="spellEnd"/>
      <w:r>
        <w:t xml:space="preserve"> RJ45 connector. </w:t>
      </w:r>
      <w:r w:rsidR="00C10665">
        <w:t xml:space="preserve">The +18V and -18V rails on the main PCBA provide </w:t>
      </w:r>
      <w:r w:rsidR="001555DF">
        <w:t>sufficient current for the steady-state draw of a T8S with all LEDs on, but the T4S and T8S draw significant inrush current when they are plugged in and turned on. (The power switch on these devices is a “hard” switch that interrupts the power rails, so connecting a mixer that is already in the “on” state is the same as turning on a mixer that is already connected.)</w:t>
      </w:r>
      <w:r w:rsidR="00942027">
        <w:t xml:space="preserve"> This current spike causes a voltage dip on the ±18V rails in the L1 Pro system that can cause unexpected operation or audio artifacts. This is minimized by hold-up circuits</w:t>
      </w:r>
      <w:r w:rsidR="0098046D">
        <w:t xml:space="preserve">: on the L1 Pro8/Pro32/Sub1 power PCBA, Schottky diode D12 and bulk capacitor C103 hold charge for the +12V amplifier rail even when the incoming </w:t>
      </w:r>
      <w:r w:rsidR="005C5EE1">
        <w:t xml:space="preserve">+18V rail voltage dips. Also, on the L1 Pro8/Pro16/Pro32 main PCBA, </w:t>
      </w:r>
      <w:r w:rsidR="00EB6D48">
        <w:t>diodes D41 and D42 ensure charge is held on the series of bulk capacitors just prior to the ±15V</w:t>
      </w:r>
      <w:r w:rsidR="00B71079">
        <w:t xml:space="preserve"> linear regulators to reduce voltage dips on those audio supply rails. (</w:t>
      </w:r>
      <w:r w:rsidR="00C23E89">
        <w:t>There is still a small voltage dip that produces an artifact</w:t>
      </w:r>
      <w:r w:rsidR="00434928">
        <w:t xml:space="preserve">, and so it is highly recommended to plug in and turn on the </w:t>
      </w:r>
      <w:proofErr w:type="spellStart"/>
      <w:r w:rsidR="00434928">
        <w:t>ToneMatch</w:t>
      </w:r>
      <w:proofErr w:type="spellEnd"/>
      <w:r w:rsidR="00434928">
        <w:t xml:space="preserve"> mixer before powering on the L1 Pro system.)</w:t>
      </w:r>
    </w:p>
    <w:p w14:paraId="705A0C23" w14:textId="1A728E18" w:rsidR="00C748F0" w:rsidRDefault="00A55E8C" w:rsidP="00B6530E">
      <w:pPr>
        <w:pStyle w:val="00bodytext"/>
      </w:pPr>
      <w:r>
        <w:t xml:space="preserve">Peculiar to the L32 is a fan control circuit. This circuit drives the </w:t>
      </w:r>
      <w:r w:rsidR="006E2AB5">
        <w:t xml:space="preserve">5V cooling fan at a speed that is proportional to the </w:t>
      </w:r>
      <w:r w:rsidR="00D20051">
        <w:t xml:space="preserve">amplifier NTC thermistor temperature, controlled by the STM32 microcontroller </w:t>
      </w:r>
      <w:r w:rsidR="001F0EA4">
        <w:t>via a pulse-width modulated (PWM) output.</w:t>
      </w:r>
      <w:r w:rsidR="006354C0">
        <w:t xml:space="preserve"> This PWM signal is </w:t>
      </w:r>
      <w:r w:rsidR="00EA506C">
        <w:t>amplified by BJT Q35, then filtered to become a DC voltage by R411 and C3</w:t>
      </w:r>
      <w:r w:rsidR="001F6947">
        <w:t>, which is converted by BJT Q8 to a current source to drive the base of BJT Q12</w:t>
      </w:r>
      <w:r w:rsidR="006E6DA2">
        <w:t xml:space="preserve"> </w:t>
      </w:r>
      <w:r w:rsidR="00C07EF6" w:rsidRPr="53E78E27">
        <w:rPr>
          <w:rFonts w:ascii="Gotham Bold" w:hAnsi="Gotham Bold"/>
          <w:color w:val="D70902" w:themeColor="accent2"/>
        </w:rPr>
        <w:t>(</w:t>
      </w:r>
      <w:r w:rsidR="00C07EF6">
        <w:rPr>
          <w:rFonts w:ascii="Gotham Bold" w:hAnsi="Gotham Bold"/>
          <w:color w:val="D70902" w:themeColor="accent2"/>
        </w:rPr>
        <w:t>6</w:t>
      </w:r>
      <w:r w:rsidR="00C07EF6" w:rsidRPr="53E78E27">
        <w:rPr>
          <w:rFonts w:ascii="Gotham Bold" w:hAnsi="Gotham Bold"/>
          <w:color w:val="D70902" w:themeColor="accent2"/>
        </w:rPr>
        <w:t>)</w:t>
      </w:r>
      <w:r w:rsidR="006E6DA2">
        <w:t xml:space="preserve">, so that a DC voltage between </w:t>
      </w:r>
      <w:r w:rsidR="00C07EF6">
        <w:t xml:space="preserve">roughly 2-5V is fed to the fan’s positive terminal. The minimum PWM duty cycle (and thereby DC output voltage) limit is set to ensure the fan always runs stably, and the fan </w:t>
      </w:r>
      <w:r w:rsidR="00E20936">
        <w:t xml:space="preserve">is powered on at 100% duty cycle (5V DC drive) to ensure reliable starting, after which point its speed is ramped down to what is requested per the sensed amplifier temperature. </w:t>
      </w:r>
    </w:p>
    <w:p w14:paraId="281278EC" w14:textId="77777777" w:rsidR="00D12878" w:rsidRDefault="00D12878">
      <w:pPr>
        <w:spacing w:after="160" w:line="0" w:lineRule="auto"/>
        <w:rPr>
          <w:rFonts w:eastAsiaTheme="minorHAnsi"/>
        </w:rPr>
      </w:pPr>
      <w:r>
        <w:br w:type="page"/>
      </w:r>
    </w:p>
    <w:p w14:paraId="3D322F2D" w14:textId="583944D5" w:rsidR="00EB0DBA" w:rsidRDefault="001D2747" w:rsidP="00B6530E">
      <w:pPr>
        <w:pStyle w:val="00bodytext"/>
      </w:pPr>
      <w:r>
        <w:t>The below table details the approximate power demands on each voltage rail. These are based on prototype measurements</w:t>
      </w:r>
      <w:r w:rsidR="004D1F5D">
        <w:t xml:space="preserve"> when the system is in the </w:t>
      </w:r>
      <w:proofErr w:type="gramStart"/>
      <w:r w:rsidR="004D1F5D">
        <w:t>On</w:t>
      </w:r>
      <w:proofErr w:type="gramEnd"/>
      <w:r w:rsidR="004D1F5D">
        <w:t xml:space="preserve"> state</w:t>
      </w:r>
      <w:r w:rsidR="0025092F">
        <w:t>.</w:t>
      </w:r>
    </w:p>
    <w:tbl>
      <w:tblPr>
        <w:tblStyle w:val="ListTable4"/>
        <w:tblW w:w="5000" w:type="pct"/>
        <w:tblLook w:val="04A0" w:firstRow="1" w:lastRow="0" w:firstColumn="1" w:lastColumn="0" w:noHBand="0" w:noVBand="1"/>
      </w:tblPr>
      <w:tblGrid>
        <w:gridCol w:w="2337"/>
        <w:gridCol w:w="2427"/>
        <w:gridCol w:w="2248"/>
        <w:gridCol w:w="2338"/>
      </w:tblGrid>
      <w:tr w:rsidR="006209DF" w14:paraId="00759AA6" w14:textId="77777777" w:rsidTr="00D12878">
        <w:trPr>
          <w:cnfStyle w:val="100000000000" w:firstRow="1" w:lastRow="0" w:firstColumn="0" w:lastColumn="0" w:oddVBand="0" w:evenVBand="0" w:oddHBand="0" w:evenHBand="0" w:firstRowFirstColumn="0" w:firstRowLastColumn="0" w:lastRowFirstColumn="0" w:lastRowLastColumn="0"/>
          <w:cantSplit/>
          <w:trHeight w:val="669"/>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4EF4E15A" w14:textId="3553CEA1" w:rsidR="006209DF" w:rsidRPr="00285111" w:rsidRDefault="006209DF" w:rsidP="00D12878">
            <w:pPr>
              <w:pStyle w:val="00bodytext"/>
              <w:keepNext/>
              <w:rPr>
                <w:rFonts w:ascii="Gotham Bold" w:hAnsi="Gotham Bold"/>
                <w:sz w:val="20"/>
                <w:szCs w:val="20"/>
              </w:rPr>
            </w:pPr>
            <w:bookmarkStart w:id="39" w:name="_Hlk56689525"/>
            <w:r>
              <w:rPr>
                <w:rFonts w:ascii="Gotham Bold" w:hAnsi="Gotham Bold"/>
                <w:sz w:val="20"/>
                <w:szCs w:val="20"/>
              </w:rPr>
              <w:t>L8/L16/L32 rail voltage</w:t>
            </w:r>
          </w:p>
        </w:tc>
        <w:tc>
          <w:tcPr>
            <w:tcW w:w="1298" w:type="pct"/>
            <w:vAlign w:val="center"/>
          </w:tcPr>
          <w:p w14:paraId="4C59A585" w14:textId="0306C483" w:rsidR="006209DF" w:rsidRDefault="006209DF" w:rsidP="00D12878">
            <w:pPr>
              <w:pStyle w:val="00bodytext"/>
              <w:keepNext/>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Fed from rail</w:t>
            </w:r>
          </w:p>
        </w:tc>
        <w:tc>
          <w:tcPr>
            <w:tcW w:w="1202" w:type="pct"/>
            <w:vAlign w:val="center"/>
          </w:tcPr>
          <w:p w14:paraId="23761F9A" w14:textId="3CB023C9" w:rsidR="006209DF" w:rsidRPr="00D53FC2" w:rsidRDefault="006209DF" w:rsidP="00D12878">
            <w:pPr>
              <w:pStyle w:val="00bodytext"/>
              <w:keepNext/>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Output current</w:t>
            </w:r>
          </w:p>
        </w:tc>
        <w:tc>
          <w:tcPr>
            <w:tcW w:w="1250" w:type="pct"/>
            <w:vAlign w:val="center"/>
          </w:tcPr>
          <w:p w14:paraId="05A70BA0" w14:textId="35A312BB" w:rsidR="006209DF" w:rsidRPr="00214319" w:rsidRDefault="006209DF" w:rsidP="00D12878">
            <w:pPr>
              <w:pStyle w:val="00bodytext"/>
              <w:keepNext/>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Output power</w:t>
            </w:r>
          </w:p>
        </w:tc>
      </w:tr>
      <w:bookmarkEnd w:id="39"/>
      <w:tr w:rsidR="006209DF" w:rsidRPr="00214319" w14:paraId="692D4B4A" w14:textId="77777777" w:rsidTr="00D12878">
        <w:trPr>
          <w:cnfStyle w:val="000000100000" w:firstRow="0" w:lastRow="0" w:firstColumn="0" w:lastColumn="0" w:oddVBand="0" w:evenVBand="0" w:oddHBand="1" w:evenHBand="0" w:firstRowFirstColumn="0" w:firstRowLastColumn="0" w:lastRowFirstColumn="0" w:lastRowLastColumn="0"/>
          <w:cantSplit/>
          <w:trHeight w:val="323"/>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021A4C64" w14:textId="0C2FAF48" w:rsidR="006209DF" w:rsidRDefault="006209DF" w:rsidP="00D12878">
            <w:pPr>
              <w:pStyle w:val="00bodytext"/>
              <w:keepNext/>
              <w:rPr>
                <w:rFonts w:ascii="Gotham Bold" w:hAnsi="Gotham Bold"/>
                <w:b w:val="0"/>
                <w:sz w:val="20"/>
                <w:szCs w:val="20"/>
              </w:rPr>
            </w:pPr>
            <w:r>
              <w:rPr>
                <w:rFonts w:ascii="Gotham Bold" w:hAnsi="Gotham Bold"/>
                <w:b w:val="0"/>
                <w:sz w:val="20"/>
                <w:szCs w:val="20"/>
              </w:rPr>
              <w:t>M3.3V</w:t>
            </w:r>
          </w:p>
        </w:tc>
        <w:tc>
          <w:tcPr>
            <w:tcW w:w="1298" w:type="pct"/>
            <w:vAlign w:val="center"/>
          </w:tcPr>
          <w:p w14:paraId="3ABA8362" w14:textId="099AE48B" w:rsidR="006209DF" w:rsidRPr="006209DF" w:rsidRDefault="00B65A19"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S_+18V</w:t>
            </w:r>
          </w:p>
        </w:tc>
        <w:tc>
          <w:tcPr>
            <w:tcW w:w="1202" w:type="pct"/>
            <w:vAlign w:val="center"/>
          </w:tcPr>
          <w:p w14:paraId="204F1F78" w14:textId="1A7DE419" w:rsidR="006209DF" w:rsidRPr="006209DF" w:rsidRDefault="00607A8C"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0.64</w:t>
            </w:r>
            <w:r w:rsidR="004902B8">
              <w:rPr>
                <w:sz w:val="20"/>
                <w:szCs w:val="20"/>
              </w:rPr>
              <w:t xml:space="preserve"> A</w:t>
            </w:r>
          </w:p>
        </w:tc>
        <w:tc>
          <w:tcPr>
            <w:tcW w:w="1250" w:type="pct"/>
            <w:vAlign w:val="center"/>
          </w:tcPr>
          <w:p w14:paraId="16770DDF" w14:textId="1CD51AB0" w:rsidR="006209DF" w:rsidRPr="006209DF" w:rsidRDefault="004902B8"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2.1 W</w:t>
            </w:r>
          </w:p>
        </w:tc>
      </w:tr>
      <w:tr w:rsidR="006209DF" w:rsidRPr="00214319" w14:paraId="386BEEDD"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47AE95FB" w14:textId="438A651A" w:rsidR="006209DF" w:rsidRDefault="00F85250" w:rsidP="00D12878">
            <w:pPr>
              <w:pStyle w:val="00bodytext"/>
              <w:keepNext/>
              <w:rPr>
                <w:rFonts w:ascii="Gotham Bold" w:hAnsi="Gotham Bold"/>
                <w:sz w:val="20"/>
                <w:szCs w:val="20"/>
              </w:rPr>
            </w:pPr>
            <w:r>
              <w:rPr>
                <w:rFonts w:ascii="Gotham Bold" w:hAnsi="Gotham Bold"/>
                <w:sz w:val="20"/>
                <w:szCs w:val="20"/>
              </w:rPr>
              <w:t>-18V</w:t>
            </w:r>
          </w:p>
        </w:tc>
        <w:tc>
          <w:tcPr>
            <w:tcW w:w="1298" w:type="pct"/>
            <w:vAlign w:val="center"/>
          </w:tcPr>
          <w:p w14:paraId="09AE3DF6" w14:textId="08929724" w:rsidR="006209DF" w:rsidRPr="006209DF" w:rsidRDefault="00F85250" w:rsidP="00D12878">
            <w:pPr>
              <w:pStyle w:val="00bodytext"/>
              <w:keepNext/>
              <w:cnfStyle w:val="000000000000" w:firstRow="0" w:lastRow="0" w:firstColumn="0" w:lastColumn="0" w:oddVBand="0" w:evenVBand="0" w:oddHBand="0" w:evenHBand="0" w:firstRowFirstColumn="0" w:firstRowLastColumn="0" w:lastRowFirstColumn="0" w:lastRowLastColumn="0"/>
              <w:rPr>
                <w:b/>
                <w:sz w:val="20"/>
                <w:szCs w:val="20"/>
              </w:rPr>
            </w:pPr>
            <w:r>
              <w:rPr>
                <w:sz w:val="20"/>
                <w:szCs w:val="20"/>
              </w:rPr>
              <w:t>+18V</w:t>
            </w:r>
          </w:p>
        </w:tc>
        <w:tc>
          <w:tcPr>
            <w:tcW w:w="1202" w:type="pct"/>
            <w:vAlign w:val="center"/>
          </w:tcPr>
          <w:p w14:paraId="7C8BC54E" w14:textId="63D4984C" w:rsidR="006209DF" w:rsidRPr="006209DF" w:rsidRDefault="004902B8"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0.04 A</w:t>
            </w:r>
          </w:p>
        </w:tc>
        <w:tc>
          <w:tcPr>
            <w:tcW w:w="1250" w:type="pct"/>
            <w:vAlign w:val="center"/>
          </w:tcPr>
          <w:p w14:paraId="191D315B" w14:textId="6F7160D9" w:rsidR="006209DF" w:rsidRPr="006209DF" w:rsidRDefault="00284327"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0.7 W</w:t>
            </w:r>
          </w:p>
        </w:tc>
      </w:tr>
      <w:tr w:rsidR="00B65A19" w:rsidRPr="00214319" w14:paraId="53CB8A57"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40FC53B" w14:textId="5177EEF5" w:rsidR="00B65A19" w:rsidRDefault="00F85250" w:rsidP="00D12878">
            <w:pPr>
              <w:pStyle w:val="00bodytext"/>
              <w:keepNext/>
              <w:rPr>
                <w:rFonts w:ascii="Gotham Bold" w:hAnsi="Gotham Bold"/>
                <w:sz w:val="20"/>
                <w:szCs w:val="20"/>
              </w:rPr>
            </w:pPr>
            <w:r>
              <w:rPr>
                <w:rFonts w:ascii="Gotham Bold" w:hAnsi="Gotham Bold"/>
                <w:sz w:val="20"/>
                <w:szCs w:val="20"/>
              </w:rPr>
              <w:t>+5V</w:t>
            </w:r>
          </w:p>
        </w:tc>
        <w:tc>
          <w:tcPr>
            <w:tcW w:w="1298" w:type="pct"/>
            <w:vAlign w:val="center"/>
          </w:tcPr>
          <w:p w14:paraId="5C0E2BDE" w14:textId="4469B334" w:rsidR="00B65A19" w:rsidRDefault="00F85250"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26B5CFC6" w14:textId="7C53EBCA" w:rsidR="00B65A19" w:rsidRPr="006209DF" w:rsidRDefault="004D1F5D"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0.44 A</w:t>
            </w:r>
          </w:p>
        </w:tc>
        <w:tc>
          <w:tcPr>
            <w:tcW w:w="1250" w:type="pct"/>
            <w:vAlign w:val="center"/>
          </w:tcPr>
          <w:p w14:paraId="27F09687" w14:textId="4C5E2B3C" w:rsidR="00B65A19" w:rsidRPr="006209DF" w:rsidRDefault="00F16010"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2.2 W</w:t>
            </w:r>
          </w:p>
        </w:tc>
      </w:tr>
      <w:tr w:rsidR="00B65A19" w:rsidRPr="00214319" w14:paraId="4B102ED5"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6AC31CE5" w14:textId="050FBF1F" w:rsidR="00B65A19" w:rsidRDefault="00F85250" w:rsidP="00D12878">
            <w:pPr>
              <w:pStyle w:val="00bodytext"/>
              <w:keepNext/>
              <w:rPr>
                <w:rFonts w:ascii="Gotham Bold" w:hAnsi="Gotham Bold"/>
                <w:sz w:val="20"/>
                <w:szCs w:val="20"/>
              </w:rPr>
            </w:pPr>
            <w:r>
              <w:rPr>
                <w:rFonts w:ascii="Gotham Bold" w:hAnsi="Gotham Bold"/>
                <w:sz w:val="20"/>
                <w:szCs w:val="20"/>
              </w:rPr>
              <w:t>+3.3V</w:t>
            </w:r>
          </w:p>
        </w:tc>
        <w:tc>
          <w:tcPr>
            <w:tcW w:w="1298" w:type="pct"/>
            <w:vAlign w:val="center"/>
          </w:tcPr>
          <w:p w14:paraId="5A386EB5" w14:textId="399D6A97" w:rsidR="00B65A19" w:rsidRDefault="00F85250"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+5V</w:t>
            </w:r>
          </w:p>
        </w:tc>
        <w:tc>
          <w:tcPr>
            <w:tcW w:w="1202" w:type="pct"/>
            <w:vAlign w:val="center"/>
          </w:tcPr>
          <w:p w14:paraId="41FBF6B6" w14:textId="6A2AF01F" w:rsidR="00B65A19" w:rsidRPr="006209DF" w:rsidRDefault="004D1F5D"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0.24 A</w:t>
            </w:r>
          </w:p>
        </w:tc>
        <w:tc>
          <w:tcPr>
            <w:tcW w:w="1250" w:type="pct"/>
            <w:vAlign w:val="center"/>
          </w:tcPr>
          <w:p w14:paraId="7A347F9A" w14:textId="7BBF4AFD" w:rsidR="00B65A19" w:rsidRPr="006209DF" w:rsidRDefault="00F16010"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0.8 W</w:t>
            </w:r>
          </w:p>
        </w:tc>
      </w:tr>
      <w:tr w:rsidR="00B65A19" w:rsidRPr="00214319" w14:paraId="1C53F5AD"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015BE893" w14:textId="34D21364" w:rsidR="00B65A19" w:rsidRDefault="00F85250" w:rsidP="00D12878">
            <w:pPr>
              <w:pStyle w:val="00bodytext"/>
              <w:keepNext/>
              <w:rPr>
                <w:rFonts w:ascii="Gotham Bold" w:hAnsi="Gotham Bold"/>
                <w:sz w:val="20"/>
                <w:szCs w:val="20"/>
              </w:rPr>
            </w:pPr>
            <w:r>
              <w:rPr>
                <w:rFonts w:ascii="Gotham Bold" w:hAnsi="Gotham Bold"/>
                <w:sz w:val="20"/>
                <w:szCs w:val="20"/>
              </w:rPr>
              <w:t>+15V</w:t>
            </w:r>
          </w:p>
        </w:tc>
        <w:tc>
          <w:tcPr>
            <w:tcW w:w="1298" w:type="pct"/>
            <w:vAlign w:val="center"/>
          </w:tcPr>
          <w:p w14:paraId="3DF5F9D0" w14:textId="51F4D80E" w:rsidR="00B65A19" w:rsidRDefault="00F85250"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207D7310" w14:textId="5C0D7381" w:rsidR="00B65A19" w:rsidRPr="006209DF" w:rsidRDefault="00284327"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0.02 A</w:t>
            </w:r>
          </w:p>
        </w:tc>
        <w:tc>
          <w:tcPr>
            <w:tcW w:w="1250" w:type="pct"/>
            <w:vAlign w:val="center"/>
          </w:tcPr>
          <w:p w14:paraId="07B3EB3B" w14:textId="451B2E19" w:rsidR="00B65A19" w:rsidRPr="006209DF" w:rsidRDefault="00F16010"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0.3 W</w:t>
            </w:r>
          </w:p>
        </w:tc>
      </w:tr>
      <w:tr w:rsidR="00B65A19" w:rsidRPr="00214319" w14:paraId="30894A16"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42E7A606" w14:textId="5BEB6215" w:rsidR="00B65A19" w:rsidRDefault="00F85250" w:rsidP="00D12878">
            <w:pPr>
              <w:pStyle w:val="00bodytext"/>
              <w:keepNext/>
              <w:rPr>
                <w:rFonts w:ascii="Gotham Bold" w:hAnsi="Gotham Bold"/>
                <w:sz w:val="20"/>
                <w:szCs w:val="20"/>
              </w:rPr>
            </w:pPr>
            <w:r>
              <w:rPr>
                <w:rFonts w:ascii="Gotham Bold" w:hAnsi="Gotham Bold"/>
                <w:sz w:val="20"/>
                <w:szCs w:val="20"/>
              </w:rPr>
              <w:t>-15V</w:t>
            </w:r>
          </w:p>
        </w:tc>
        <w:tc>
          <w:tcPr>
            <w:tcW w:w="1298" w:type="pct"/>
            <w:vAlign w:val="center"/>
          </w:tcPr>
          <w:p w14:paraId="4BD90840" w14:textId="262DEBDE" w:rsidR="00B65A19" w:rsidRDefault="00F85250"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-18V</w:t>
            </w:r>
          </w:p>
        </w:tc>
        <w:tc>
          <w:tcPr>
            <w:tcW w:w="1202" w:type="pct"/>
            <w:vAlign w:val="center"/>
          </w:tcPr>
          <w:p w14:paraId="601E5172" w14:textId="7D61D701" w:rsidR="00B65A19" w:rsidRPr="006209DF" w:rsidRDefault="00284327"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0.29 A</w:t>
            </w:r>
          </w:p>
        </w:tc>
        <w:tc>
          <w:tcPr>
            <w:tcW w:w="1250" w:type="pct"/>
            <w:vAlign w:val="center"/>
          </w:tcPr>
          <w:p w14:paraId="06276639" w14:textId="1F4CDD05" w:rsidR="00B65A19" w:rsidRPr="006209DF" w:rsidRDefault="00073053"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 W</w:t>
            </w:r>
          </w:p>
        </w:tc>
      </w:tr>
      <w:tr w:rsidR="00B65A19" w:rsidRPr="00214319" w14:paraId="126A0D5B"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6C2CBAA3" w14:textId="053029A0" w:rsidR="00B65A19" w:rsidRDefault="00F85250" w:rsidP="00D12878">
            <w:pPr>
              <w:pStyle w:val="00bodytext"/>
              <w:keepNext/>
              <w:rPr>
                <w:rFonts w:ascii="Gotham Bold" w:hAnsi="Gotham Bold"/>
                <w:sz w:val="20"/>
                <w:szCs w:val="20"/>
              </w:rPr>
            </w:pPr>
            <w:r>
              <w:rPr>
                <w:rFonts w:ascii="Gotham Bold" w:hAnsi="Gotham Bold"/>
                <w:sz w:val="20"/>
                <w:szCs w:val="20"/>
              </w:rPr>
              <w:t>+48V</w:t>
            </w:r>
          </w:p>
        </w:tc>
        <w:tc>
          <w:tcPr>
            <w:tcW w:w="1298" w:type="pct"/>
            <w:vAlign w:val="center"/>
          </w:tcPr>
          <w:p w14:paraId="0B00E0A0" w14:textId="5A12BCE2" w:rsidR="00B65A19" w:rsidRDefault="00F85250"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3BB612B2" w14:textId="61F70EAB" w:rsidR="00B65A19" w:rsidRPr="006209DF" w:rsidRDefault="0025092F"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r w:rsidR="00446777">
              <w:rPr>
                <w:sz w:val="20"/>
                <w:szCs w:val="20"/>
              </w:rPr>
              <w:t>0</w:t>
            </w:r>
            <w:r w:rsidR="005A7B81">
              <w:rPr>
                <w:sz w:val="20"/>
                <w:szCs w:val="20"/>
              </w:rPr>
              <w:t>1</w:t>
            </w:r>
            <w:r>
              <w:rPr>
                <w:sz w:val="20"/>
                <w:szCs w:val="20"/>
              </w:rPr>
              <w:t xml:space="preserve"> A</w:t>
            </w:r>
          </w:p>
        </w:tc>
        <w:tc>
          <w:tcPr>
            <w:tcW w:w="1250" w:type="pct"/>
            <w:vAlign w:val="center"/>
          </w:tcPr>
          <w:p w14:paraId="52F815D2" w14:textId="43238212" w:rsidR="00B65A19" w:rsidRPr="006209DF" w:rsidRDefault="005A7B81"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0.5 W</w:t>
            </w:r>
          </w:p>
        </w:tc>
      </w:tr>
      <w:tr w:rsidR="00644C72" w:rsidRPr="00644C72" w14:paraId="04647C5C"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shd w:val="clear" w:color="auto" w:fill="242424" w:themeFill="text1"/>
            <w:vAlign w:val="center"/>
          </w:tcPr>
          <w:p w14:paraId="7C11B8DF" w14:textId="6D323365" w:rsidR="00644C72" w:rsidRPr="00644C72" w:rsidRDefault="00644C72" w:rsidP="00D12878">
            <w:pPr>
              <w:pStyle w:val="00bodytext"/>
              <w:keepNext/>
              <w:rPr>
                <w:rFonts w:ascii="Gotham Bold" w:hAnsi="Gotham Bold"/>
                <w:color w:val="F8F8F8" w:themeColor="background1"/>
                <w:sz w:val="20"/>
                <w:szCs w:val="20"/>
              </w:rPr>
            </w:pPr>
            <w:r>
              <w:rPr>
                <w:rFonts w:ascii="Gotham Bold" w:hAnsi="Gotham Bold"/>
                <w:color w:val="F8F8F8" w:themeColor="background1"/>
                <w:sz w:val="20"/>
                <w:szCs w:val="20"/>
              </w:rPr>
              <w:t>G1/G2 rail voltage</w:t>
            </w:r>
          </w:p>
        </w:tc>
        <w:tc>
          <w:tcPr>
            <w:tcW w:w="1298" w:type="pct"/>
            <w:shd w:val="clear" w:color="auto" w:fill="242424" w:themeFill="text1"/>
            <w:vAlign w:val="center"/>
          </w:tcPr>
          <w:p w14:paraId="4EEE3A99" w14:textId="1671111D" w:rsidR="00644C72" w:rsidRPr="00644C72" w:rsidRDefault="00644C72" w:rsidP="00D12878">
            <w:pPr>
              <w:pStyle w:val="00bodytext"/>
              <w:keepNext/>
              <w:cnfStyle w:val="000000000000" w:firstRow="0" w:lastRow="0" w:firstColumn="0" w:lastColumn="0" w:oddVBand="0" w:evenVBand="0" w:oddHBand="0" w:evenHBand="0" w:firstRowFirstColumn="0" w:firstRowLastColumn="0" w:lastRowFirstColumn="0" w:lastRowLastColumn="0"/>
              <w:rPr>
                <w:bCs/>
                <w:color w:val="F8F8F8" w:themeColor="background1"/>
                <w:sz w:val="20"/>
                <w:szCs w:val="20"/>
              </w:rPr>
            </w:pPr>
            <w:r w:rsidRPr="00644C72">
              <w:rPr>
                <w:bCs/>
                <w:color w:val="F8F8F8" w:themeColor="background1"/>
                <w:sz w:val="20"/>
                <w:szCs w:val="20"/>
              </w:rPr>
              <w:t>Fed from rail</w:t>
            </w:r>
          </w:p>
        </w:tc>
        <w:tc>
          <w:tcPr>
            <w:tcW w:w="1202" w:type="pct"/>
            <w:shd w:val="clear" w:color="auto" w:fill="242424" w:themeFill="text1"/>
            <w:vAlign w:val="center"/>
          </w:tcPr>
          <w:p w14:paraId="244AD587" w14:textId="0AAA4AD9" w:rsidR="00644C72" w:rsidRPr="00644C72" w:rsidRDefault="00644C72" w:rsidP="00D12878">
            <w:pPr>
              <w:pStyle w:val="00bodytext"/>
              <w:keepNext/>
              <w:cnfStyle w:val="000000000000" w:firstRow="0" w:lastRow="0" w:firstColumn="0" w:lastColumn="0" w:oddVBand="0" w:evenVBand="0" w:oddHBand="0" w:evenHBand="0" w:firstRowFirstColumn="0" w:firstRowLastColumn="0" w:lastRowFirstColumn="0" w:lastRowLastColumn="0"/>
              <w:rPr>
                <w:bCs/>
                <w:color w:val="F8F8F8" w:themeColor="background1"/>
                <w:sz w:val="20"/>
                <w:szCs w:val="20"/>
              </w:rPr>
            </w:pPr>
            <w:r w:rsidRPr="00644C72">
              <w:rPr>
                <w:bCs/>
                <w:color w:val="F8F8F8" w:themeColor="background1"/>
                <w:sz w:val="20"/>
                <w:szCs w:val="20"/>
              </w:rPr>
              <w:t>Output current</w:t>
            </w:r>
          </w:p>
        </w:tc>
        <w:tc>
          <w:tcPr>
            <w:tcW w:w="1250" w:type="pct"/>
            <w:shd w:val="clear" w:color="auto" w:fill="242424" w:themeFill="text1"/>
            <w:vAlign w:val="center"/>
          </w:tcPr>
          <w:p w14:paraId="65EE5CA1" w14:textId="42061AFB" w:rsidR="00644C72" w:rsidRPr="00644C72" w:rsidRDefault="00644C72" w:rsidP="00D12878">
            <w:pPr>
              <w:pStyle w:val="00bodytext"/>
              <w:keepNext/>
              <w:cnfStyle w:val="000000000000" w:firstRow="0" w:lastRow="0" w:firstColumn="0" w:lastColumn="0" w:oddVBand="0" w:evenVBand="0" w:oddHBand="0" w:evenHBand="0" w:firstRowFirstColumn="0" w:firstRowLastColumn="0" w:lastRowFirstColumn="0" w:lastRowLastColumn="0"/>
              <w:rPr>
                <w:bCs/>
                <w:color w:val="F8F8F8" w:themeColor="background1"/>
                <w:sz w:val="20"/>
                <w:szCs w:val="20"/>
              </w:rPr>
            </w:pPr>
            <w:r w:rsidRPr="00644C72">
              <w:rPr>
                <w:bCs/>
                <w:color w:val="F8F8F8" w:themeColor="background1"/>
                <w:sz w:val="20"/>
                <w:szCs w:val="20"/>
              </w:rPr>
              <w:t>Output power</w:t>
            </w:r>
          </w:p>
        </w:tc>
      </w:tr>
      <w:tr w:rsidR="00644C72" w:rsidRPr="00214319" w14:paraId="7D8FD6FA"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FFD3757" w14:textId="0CC893A8" w:rsidR="00644C72" w:rsidRDefault="0056410C" w:rsidP="00D12878">
            <w:pPr>
              <w:pStyle w:val="00bodytext"/>
              <w:keepNext/>
              <w:rPr>
                <w:rFonts w:ascii="Gotham Bold" w:hAnsi="Gotham Bold"/>
                <w:sz w:val="20"/>
                <w:szCs w:val="20"/>
              </w:rPr>
            </w:pPr>
            <w:r>
              <w:rPr>
                <w:rFonts w:ascii="Gotham Bold" w:hAnsi="Gotham Bold"/>
                <w:sz w:val="20"/>
                <w:szCs w:val="20"/>
              </w:rPr>
              <w:t>M3.3V</w:t>
            </w:r>
            <w:r w:rsidR="00CE4D3A">
              <w:rPr>
                <w:rFonts w:ascii="Gotham Bold" w:hAnsi="Gotham Bold"/>
                <w:sz w:val="20"/>
                <w:szCs w:val="20"/>
              </w:rPr>
              <w:t>/+3.3V</w:t>
            </w:r>
          </w:p>
        </w:tc>
        <w:tc>
          <w:tcPr>
            <w:tcW w:w="1298" w:type="pct"/>
            <w:vAlign w:val="center"/>
          </w:tcPr>
          <w:p w14:paraId="2040D3BB" w14:textId="0ECE10A6" w:rsidR="00644C72" w:rsidRDefault="0056410C"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72077F94" w14:textId="43FCA820" w:rsidR="00644C72" w:rsidRDefault="009363AB"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0.09 A</w:t>
            </w:r>
          </w:p>
        </w:tc>
        <w:tc>
          <w:tcPr>
            <w:tcW w:w="1250" w:type="pct"/>
            <w:vAlign w:val="center"/>
          </w:tcPr>
          <w:p w14:paraId="24B63805" w14:textId="7C34FF3C" w:rsidR="00644C72" w:rsidRDefault="007711C5"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0.2 W</w:t>
            </w:r>
          </w:p>
        </w:tc>
      </w:tr>
      <w:tr w:rsidR="00644C72" w:rsidRPr="00214319" w14:paraId="4CF73A86"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11AF62FE" w14:textId="612875D3" w:rsidR="00644C72" w:rsidRDefault="0056410C" w:rsidP="00D12878">
            <w:pPr>
              <w:pStyle w:val="00bodytext"/>
              <w:keepNext/>
              <w:rPr>
                <w:rFonts w:ascii="Gotham Bold" w:hAnsi="Gotham Bold"/>
                <w:sz w:val="20"/>
                <w:szCs w:val="20"/>
              </w:rPr>
            </w:pPr>
            <w:r>
              <w:rPr>
                <w:rFonts w:ascii="Gotham Bold" w:hAnsi="Gotham Bold"/>
                <w:sz w:val="20"/>
                <w:szCs w:val="20"/>
              </w:rPr>
              <w:t>-18V</w:t>
            </w:r>
          </w:p>
        </w:tc>
        <w:tc>
          <w:tcPr>
            <w:tcW w:w="1298" w:type="pct"/>
            <w:vAlign w:val="center"/>
          </w:tcPr>
          <w:p w14:paraId="10756D56" w14:textId="0DC2C2F9" w:rsidR="00644C72" w:rsidRDefault="0056410C"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+18V</w:t>
            </w:r>
          </w:p>
        </w:tc>
        <w:tc>
          <w:tcPr>
            <w:tcW w:w="1202" w:type="pct"/>
            <w:vAlign w:val="center"/>
          </w:tcPr>
          <w:p w14:paraId="03F04587" w14:textId="2F4DC9B6" w:rsidR="00644C72" w:rsidRDefault="00C0253A"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0.05 A</w:t>
            </w:r>
          </w:p>
        </w:tc>
        <w:tc>
          <w:tcPr>
            <w:tcW w:w="1250" w:type="pct"/>
            <w:vAlign w:val="center"/>
          </w:tcPr>
          <w:p w14:paraId="33A7F1E2" w14:textId="2389E578" w:rsidR="00644C72" w:rsidRDefault="009F3621"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0.9 W</w:t>
            </w:r>
          </w:p>
        </w:tc>
      </w:tr>
      <w:tr w:rsidR="00644C72" w:rsidRPr="00214319" w14:paraId="4C19E40D"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722F701F" w14:textId="2B1D0B93" w:rsidR="00644C72" w:rsidRDefault="0056410C" w:rsidP="00D12878">
            <w:pPr>
              <w:pStyle w:val="00bodytext"/>
              <w:keepNext/>
              <w:rPr>
                <w:rFonts w:ascii="Gotham Bold" w:hAnsi="Gotham Bold"/>
                <w:sz w:val="20"/>
                <w:szCs w:val="20"/>
              </w:rPr>
            </w:pPr>
            <w:r>
              <w:rPr>
                <w:rFonts w:ascii="Gotham Bold" w:hAnsi="Gotham Bold"/>
                <w:sz w:val="20"/>
                <w:szCs w:val="20"/>
              </w:rPr>
              <w:t>+5V</w:t>
            </w:r>
          </w:p>
        </w:tc>
        <w:tc>
          <w:tcPr>
            <w:tcW w:w="1298" w:type="pct"/>
            <w:vAlign w:val="center"/>
          </w:tcPr>
          <w:p w14:paraId="20ED3E50" w14:textId="2C1AC8C2" w:rsidR="00644C72" w:rsidRDefault="0056410C"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487C5003" w14:textId="696AB154" w:rsidR="00644C72" w:rsidRDefault="00C0253A"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0.15 A</w:t>
            </w:r>
          </w:p>
        </w:tc>
        <w:tc>
          <w:tcPr>
            <w:tcW w:w="1250" w:type="pct"/>
            <w:vAlign w:val="center"/>
          </w:tcPr>
          <w:p w14:paraId="641671D5" w14:textId="39DDF73B" w:rsidR="00644C72" w:rsidRDefault="009F3621"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0.8 W</w:t>
            </w:r>
          </w:p>
        </w:tc>
      </w:tr>
      <w:tr w:rsidR="00644C72" w:rsidRPr="00214319" w14:paraId="785D62A8"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4C92A09" w14:textId="4AADA6FE" w:rsidR="00644C72" w:rsidRDefault="0056410C" w:rsidP="00D12878">
            <w:pPr>
              <w:pStyle w:val="00bodytext"/>
              <w:keepNext/>
              <w:rPr>
                <w:rFonts w:ascii="Gotham Bold" w:hAnsi="Gotham Bold"/>
                <w:sz w:val="20"/>
                <w:szCs w:val="20"/>
              </w:rPr>
            </w:pPr>
            <w:r>
              <w:rPr>
                <w:rFonts w:ascii="Gotham Bold" w:hAnsi="Gotham Bold"/>
                <w:sz w:val="20"/>
                <w:szCs w:val="20"/>
              </w:rPr>
              <w:t>+15V</w:t>
            </w:r>
          </w:p>
        </w:tc>
        <w:tc>
          <w:tcPr>
            <w:tcW w:w="1298" w:type="pct"/>
            <w:vAlign w:val="center"/>
          </w:tcPr>
          <w:p w14:paraId="245E6274" w14:textId="0E68BAE6" w:rsidR="00644C72" w:rsidRDefault="0056410C"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+18V</w:t>
            </w:r>
          </w:p>
        </w:tc>
        <w:tc>
          <w:tcPr>
            <w:tcW w:w="1202" w:type="pct"/>
            <w:vAlign w:val="center"/>
          </w:tcPr>
          <w:p w14:paraId="53F3C50C" w14:textId="74BD9C2D" w:rsidR="00644C72" w:rsidRDefault="009363AB"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0.03 A</w:t>
            </w:r>
          </w:p>
        </w:tc>
        <w:tc>
          <w:tcPr>
            <w:tcW w:w="1250" w:type="pct"/>
            <w:vAlign w:val="center"/>
          </w:tcPr>
          <w:p w14:paraId="49DB2D15" w14:textId="1444F948" w:rsidR="00644C72" w:rsidRDefault="009F3621"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0.5 W</w:t>
            </w:r>
          </w:p>
        </w:tc>
      </w:tr>
      <w:tr w:rsidR="00644C72" w:rsidRPr="00214319" w14:paraId="508C2BD0" w14:textId="77777777" w:rsidTr="00D12878">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6F3B27C7" w14:textId="712E0911" w:rsidR="00644C72" w:rsidRDefault="0056410C" w:rsidP="00D12878">
            <w:pPr>
              <w:pStyle w:val="00bodytext"/>
              <w:keepNext/>
              <w:rPr>
                <w:rFonts w:ascii="Gotham Bold" w:hAnsi="Gotham Bold"/>
                <w:sz w:val="20"/>
                <w:szCs w:val="20"/>
              </w:rPr>
            </w:pPr>
            <w:r>
              <w:rPr>
                <w:rFonts w:ascii="Gotham Bold" w:hAnsi="Gotham Bold"/>
                <w:sz w:val="20"/>
                <w:szCs w:val="20"/>
              </w:rPr>
              <w:t>-15V</w:t>
            </w:r>
          </w:p>
        </w:tc>
        <w:tc>
          <w:tcPr>
            <w:tcW w:w="1298" w:type="pct"/>
            <w:vAlign w:val="center"/>
          </w:tcPr>
          <w:p w14:paraId="4B71EFB5" w14:textId="5962AE7C" w:rsidR="00644C72" w:rsidRDefault="0056410C"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-18V</w:t>
            </w:r>
          </w:p>
        </w:tc>
        <w:tc>
          <w:tcPr>
            <w:tcW w:w="1202" w:type="pct"/>
            <w:vAlign w:val="center"/>
          </w:tcPr>
          <w:p w14:paraId="6D05DAAD" w14:textId="4B49A774" w:rsidR="00644C72" w:rsidRDefault="005A7B81"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0.03 A</w:t>
            </w:r>
          </w:p>
        </w:tc>
        <w:tc>
          <w:tcPr>
            <w:tcW w:w="1250" w:type="pct"/>
            <w:vAlign w:val="center"/>
          </w:tcPr>
          <w:p w14:paraId="14A31C95" w14:textId="4C70DB5E" w:rsidR="00644C72" w:rsidRDefault="00EB0DBA" w:rsidP="00D12878">
            <w:pPr>
              <w:pStyle w:val="00bodytext"/>
              <w:keepN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0.5 W</w:t>
            </w:r>
          </w:p>
        </w:tc>
      </w:tr>
      <w:tr w:rsidR="0056410C" w:rsidRPr="00214319" w14:paraId="73015961" w14:textId="77777777" w:rsidTr="00D12878">
        <w:trPr>
          <w:cantSplit/>
          <w:trHeight w:val="305"/>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5DB3C4ED" w14:textId="6C3324A7" w:rsidR="0056410C" w:rsidRDefault="0056410C" w:rsidP="00D12878">
            <w:pPr>
              <w:pStyle w:val="00bodytext"/>
              <w:keepNext/>
              <w:rPr>
                <w:rFonts w:ascii="Gotham Bold" w:hAnsi="Gotham Bold"/>
                <w:sz w:val="20"/>
                <w:szCs w:val="20"/>
              </w:rPr>
            </w:pPr>
            <w:r>
              <w:rPr>
                <w:rFonts w:ascii="Gotham Bold" w:hAnsi="Gotham Bold"/>
                <w:sz w:val="20"/>
                <w:szCs w:val="20"/>
              </w:rPr>
              <w:t>+1.2V</w:t>
            </w:r>
          </w:p>
        </w:tc>
        <w:tc>
          <w:tcPr>
            <w:tcW w:w="1298" w:type="pct"/>
            <w:vAlign w:val="center"/>
          </w:tcPr>
          <w:p w14:paraId="54969F46" w14:textId="5EBA07F8" w:rsidR="0056410C" w:rsidRDefault="008E3648"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+3.3V</w:t>
            </w:r>
          </w:p>
        </w:tc>
        <w:tc>
          <w:tcPr>
            <w:tcW w:w="1202" w:type="pct"/>
            <w:vAlign w:val="center"/>
          </w:tcPr>
          <w:p w14:paraId="31691ED7" w14:textId="02CDC6BC" w:rsidR="0056410C" w:rsidRDefault="008E3648"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0.13 A</w:t>
            </w:r>
          </w:p>
        </w:tc>
        <w:tc>
          <w:tcPr>
            <w:tcW w:w="1250" w:type="pct"/>
            <w:vAlign w:val="center"/>
          </w:tcPr>
          <w:p w14:paraId="28D0F2DA" w14:textId="3FC14134" w:rsidR="0056410C" w:rsidRDefault="00EB0DBA" w:rsidP="00D12878">
            <w:pPr>
              <w:pStyle w:val="00bodytext"/>
              <w:keepN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0.2 W</w:t>
            </w:r>
          </w:p>
        </w:tc>
      </w:tr>
    </w:tbl>
    <w:p w14:paraId="35061905" w14:textId="723A2CD8" w:rsidR="001D2747" w:rsidRDefault="001D2747" w:rsidP="00B6530E">
      <w:pPr>
        <w:pStyle w:val="00bodytext"/>
      </w:pPr>
    </w:p>
    <w:p w14:paraId="5B459E09" w14:textId="5B906463" w:rsidR="00D1420F" w:rsidRDefault="009E1FAF" w:rsidP="00D1420F">
      <w:pPr>
        <w:pStyle w:val="20subsubheading"/>
      </w:pPr>
      <w:bookmarkStart w:id="40" w:name="_Toc152921984"/>
      <w:r>
        <w:rPr>
          <w:noProof/>
          <w:color w:val="2B579A"/>
          <w:shd w:val="clear" w:color="auto" w:fill="E6E6E6"/>
        </w:rPr>
        <mc:AlternateContent>
          <mc:Choice Requires="wpg">
            <w:drawing>
              <wp:anchor distT="0" distB="0" distL="114300" distR="114300" simplePos="0" relativeHeight="251658298" behindDoc="0" locked="0" layoutInCell="1" allowOverlap="1" wp14:anchorId="51299190" wp14:editId="78D754BC">
                <wp:simplePos x="0" y="0"/>
                <wp:positionH relativeFrom="column">
                  <wp:posOffset>2921000</wp:posOffset>
                </wp:positionH>
                <wp:positionV relativeFrom="paragraph">
                  <wp:posOffset>1377315</wp:posOffset>
                </wp:positionV>
                <wp:extent cx="3044825" cy="1537970"/>
                <wp:effectExtent l="0" t="0" r="3175" b="5080"/>
                <wp:wrapTopAndBottom/>
                <wp:docPr id="567" name="Group 567"/>
                <wp:cNvGraphicFramePr/>
                <a:graphic xmlns:a="http://schemas.openxmlformats.org/drawingml/2006/main">
                  <a:graphicData uri="http://schemas.microsoft.com/office/word/2010/wordprocessingGroup">
                    <wpg:wgp>
                      <wpg:cNvGrpSpPr/>
                      <wpg:grpSpPr>
                        <a:xfrm>
                          <a:off x="0" y="0"/>
                          <a:ext cx="3044825" cy="1537970"/>
                          <a:chOff x="0" y="0"/>
                          <a:chExt cx="3044825" cy="1537970"/>
                        </a:xfrm>
                      </wpg:grpSpPr>
                      <wpg:grpSp>
                        <wpg:cNvPr id="313" name="Group 313"/>
                        <wpg:cNvGrpSpPr/>
                        <wpg:grpSpPr>
                          <a:xfrm>
                            <a:off x="0" y="0"/>
                            <a:ext cx="3044825" cy="1537970"/>
                            <a:chOff x="0" y="0"/>
                            <a:chExt cx="3044825" cy="1537970"/>
                          </a:xfrm>
                        </wpg:grpSpPr>
                        <pic:pic xmlns:pic="http://schemas.openxmlformats.org/drawingml/2006/picture">
                          <pic:nvPicPr>
                            <pic:cNvPr id="306" name="Picture 306"/>
                            <pic:cNvPicPr>
                              <a:picLocks noChangeAspect="1"/>
                            </pic:cNvPicPr>
                          </pic:nvPicPr>
                          <pic:blipFill rotWithShape="1">
                            <a:blip r:embed="rId44" cstate="print">
                              <a:extLst>
                                <a:ext uri="{28A0092B-C50C-407E-A947-70E740481C1C}">
                                  <a14:useLocalDpi xmlns:a14="http://schemas.microsoft.com/office/drawing/2010/main" val="0"/>
                                </a:ext>
                              </a:extLst>
                            </a:blip>
                            <a:srcRect b="54088"/>
                            <a:stretch/>
                          </pic:blipFill>
                          <pic:spPr bwMode="auto">
                            <a:xfrm>
                              <a:off x="0" y="0"/>
                              <a:ext cx="3044825" cy="1537970"/>
                            </a:xfrm>
                            <a:prstGeom prst="rect">
                              <a:avLst/>
                            </a:prstGeom>
                            <a:ln>
                              <a:noFill/>
                            </a:ln>
                            <a:extLst>
                              <a:ext uri="{53640926-AAD7-44D8-BBD7-CCE9431645EC}">
                                <a14:shadowObscured xmlns:a14="http://schemas.microsoft.com/office/drawing/2010/main"/>
                              </a:ext>
                            </a:extLst>
                          </pic:spPr>
                        </pic:pic>
                        <wps:wsp>
                          <wps:cNvPr id="293" name="Oval 293"/>
                          <wps:cNvSpPr/>
                          <wps:spPr>
                            <a:xfrm>
                              <a:off x="640569" y="1100214"/>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F786B" w14:textId="41DE5A76" w:rsidR="00527F13" w:rsidRPr="0096251B" w:rsidRDefault="00527F13" w:rsidP="00643626">
                                <w:pPr>
                                  <w:jc w:val="center"/>
                                  <w:rPr>
                                    <w:rFonts w:ascii="Gotham Bold" w:hAnsi="Gotham Bold"/>
                                  </w:rPr>
                                </w:pPr>
                                <w:r>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7" name="Rectangle 307"/>
                          <wps:cNvSpPr/>
                          <wps:spPr>
                            <a:xfrm>
                              <a:off x="1452283" y="48898"/>
                              <a:ext cx="1574165" cy="459105"/>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Text Box 308"/>
                          <wps:cNvSpPr txBox="1"/>
                          <wps:spPr>
                            <a:xfrm>
                              <a:off x="1594088" y="141805"/>
                              <a:ext cx="1379855" cy="323215"/>
                            </a:xfrm>
                            <a:prstGeom prst="rect">
                              <a:avLst/>
                            </a:prstGeom>
                            <a:noFill/>
                            <a:ln w="6350">
                              <a:noFill/>
                            </a:ln>
                          </wps:spPr>
                          <wps:txbx>
                            <w:txbxContent>
                              <w:p w14:paraId="2A41B617" w14:textId="23A0EFF7" w:rsidR="00527F13" w:rsidRPr="00FE4022" w:rsidRDefault="00527F13" w:rsidP="00A93E07">
                                <w:pPr>
                                  <w:jc w:val="right"/>
                                  <w:rPr>
                                    <w:rFonts w:ascii="Gotham Bold" w:hAnsi="Gotham Bold"/>
                                    <w:sz w:val="28"/>
                                  </w:rPr>
                                </w:pPr>
                                <w:r>
                                  <w:rPr>
                                    <w:rFonts w:ascii="Gotham Bold" w:hAnsi="Gotham Bold"/>
                                    <w:sz w:val="28"/>
                                  </w:rPr>
                                  <w:t>G1,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 name="Text Box 309"/>
                          <wps:cNvSpPr txBox="1"/>
                          <wps:spPr>
                            <a:xfrm>
                              <a:off x="1510961" y="327619"/>
                              <a:ext cx="1463675" cy="208280"/>
                            </a:xfrm>
                            <a:prstGeom prst="rect">
                              <a:avLst/>
                            </a:prstGeom>
                            <a:noFill/>
                            <a:ln w="6350">
                              <a:noFill/>
                            </a:ln>
                          </wps:spPr>
                          <wps:txbx>
                            <w:txbxContent>
                              <w:p w14:paraId="35F35AE9" w14:textId="77777777" w:rsidR="00527F13" w:rsidRPr="00DE4295" w:rsidRDefault="00527F13" w:rsidP="00A93E07">
                                <w:pPr>
                                  <w:jc w:val="right"/>
                                  <w:rPr>
                                    <w:sz w:val="14"/>
                                  </w:rPr>
                                </w:pPr>
                                <w:r w:rsidRPr="00DE4295">
                                  <w:rPr>
                                    <w:sz w:val="14"/>
                                  </w:rPr>
                                  <w:t>Bottom side of board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3" name="Oval 563"/>
                        <wps:cNvSpPr/>
                        <wps:spPr>
                          <a:xfrm>
                            <a:off x="589548" y="824163"/>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802D6" w14:textId="62AEC5C0" w:rsidR="00527F13" w:rsidRPr="0096251B" w:rsidRDefault="00527F13" w:rsidP="009E1FAF">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1299190" id="Group 567" o:spid="_x0000_s1114" style="position:absolute;margin-left:230pt;margin-top:108.45pt;width:239.75pt;height:121.1pt;z-index:251658298" coordsize="30448,15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">
                <v:group id="Group 313" o:spid="_x0000_s1115" style="position:absolute;width:30448;height:15379" coordsize="30448,1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Picture 306" o:spid="_x0000_s1116" type="#_x0000_t75" style="position:absolute;width:30448;height:1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">
                    <v:imagedata r:id="rId45" o:title="" cropbottom="35447f"/>
                  </v:shape>
                  <v:oval id="Oval 293" o:spid="_x0000_s1117" style="position:absolute;left:6405;top:11002;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" fillcolor="#d70902 [3205]" strokecolor="#d70902 [3205]" strokeweight="1pt">
                    <v:fill opacity="41891f"/>
                    <v:stroke joinstyle="miter"/>
                    <v:textbox inset="0,0,0,0">
                      <w:txbxContent>
                        <w:p w14:paraId="7F3F786B" w14:textId="41DE5A76" w:rsidR="00527F13" w:rsidRPr="0096251B" w:rsidRDefault="00527F13" w:rsidP="00643626">
                          <w:pPr>
                            <w:jc w:val="center"/>
                            <w:rPr>
                              <w:rFonts w:ascii="Gotham Bold" w:hAnsi="Gotham Bold"/>
                            </w:rPr>
                          </w:pPr>
                          <w:r>
                            <w:rPr>
                              <w:rFonts w:ascii="Gotham Bold" w:hAnsi="Gotham Bold"/>
                            </w:rPr>
                            <w:t>1</w:t>
                          </w:r>
                        </w:p>
                      </w:txbxContent>
                    </v:textbox>
                  </v:oval>
                  <v:rect id="Rectangle 307" o:spid="_x0000_s1118" style="position:absolute;left:14522;top:488;width:15742;height: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" fillcolor="#f8f8f8 [3212]" stroked="f" strokeweight="1pt">
                    <v:fill opacity="54484f"/>
                  </v:rect>
                  <v:shape id="Text Box 308" o:spid="_x0000_s1119" type="#_x0000_t202" style="position:absolute;left:15940;top:1418;width:1379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" filled="f" stroked="f" strokeweight=".5pt">
                    <v:textbox>
                      <w:txbxContent>
                        <w:p w14:paraId="2A41B617" w14:textId="23A0EFF7" w:rsidR="00527F13" w:rsidRPr="00FE4022" w:rsidRDefault="00527F13" w:rsidP="00A93E07">
                          <w:pPr>
                            <w:jc w:val="right"/>
                            <w:rPr>
                              <w:rFonts w:ascii="Gotham Bold" w:hAnsi="Gotham Bold"/>
                              <w:sz w:val="28"/>
                            </w:rPr>
                          </w:pPr>
                          <w:r>
                            <w:rPr>
                              <w:rFonts w:ascii="Gotham Bold" w:hAnsi="Gotham Bold"/>
                              <w:sz w:val="28"/>
                            </w:rPr>
                            <w:t>G1, G2</w:t>
                          </w:r>
                        </w:p>
                      </w:txbxContent>
                    </v:textbox>
                  </v:shape>
                  <v:shape id="Text Box 309" o:spid="_x0000_s1120" type="#_x0000_t202" style="position:absolute;left:15109;top:3276;width:1463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14:paraId="35F35AE9" w14:textId="77777777" w:rsidR="00527F13" w:rsidRPr="00DE4295" w:rsidRDefault="00527F13" w:rsidP="00A93E07">
                          <w:pPr>
                            <w:jc w:val="right"/>
                            <w:rPr>
                              <w:sz w:val="14"/>
                            </w:rPr>
                          </w:pPr>
                          <w:r w:rsidRPr="00DE4295">
                            <w:rPr>
                              <w:sz w:val="14"/>
                            </w:rPr>
                            <w:t>Bottom side of board shown</w:t>
                          </w:r>
                        </w:p>
                      </w:txbxContent>
                    </v:textbox>
                  </v:shape>
                </v:group>
                <v:oval id="Oval 563" o:spid="_x0000_s1121" style="position:absolute;left:5895;top:8241;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" fillcolor="#d70902 [3205]" strokecolor="#d70902 [3205]" strokeweight="1pt">
                  <v:fill opacity="41891f"/>
                  <v:stroke joinstyle="miter"/>
                  <v:textbox inset="0,0,0,0">
                    <w:txbxContent>
                      <w:p w14:paraId="6F8802D6" w14:textId="62AEC5C0" w:rsidR="00527F13" w:rsidRPr="0096251B" w:rsidRDefault="00527F13" w:rsidP="009E1FAF">
                        <w:pPr>
                          <w:jc w:val="center"/>
                          <w:rPr>
                            <w:rFonts w:ascii="Gotham Bold" w:hAnsi="Gotham Bold"/>
                          </w:rPr>
                        </w:pPr>
                        <w:r>
                          <w:rPr>
                            <w:rFonts w:ascii="Gotham Bold" w:hAnsi="Gotham Bold"/>
                          </w:rPr>
                          <w:t>2</w:t>
                        </w:r>
                      </w:p>
                    </w:txbxContent>
                  </v:textbox>
                </v:oval>
                <w10:wrap type="topAndBottom"/>
              </v:group>
            </w:pict>
          </mc:Fallback>
        </mc:AlternateContent>
      </w:r>
      <w:r w:rsidR="00BE1B62">
        <w:rPr>
          <w:noProof/>
          <w:color w:val="2B579A"/>
          <w:shd w:val="clear" w:color="auto" w:fill="E6E6E6"/>
        </w:rPr>
        <mc:AlternateContent>
          <mc:Choice Requires="wpg">
            <w:drawing>
              <wp:anchor distT="0" distB="0" distL="114300" distR="114300" simplePos="0" relativeHeight="251658256" behindDoc="0" locked="0" layoutInCell="1" allowOverlap="1" wp14:anchorId="04CB67D3" wp14:editId="77DAA209">
                <wp:simplePos x="0" y="0"/>
                <wp:positionH relativeFrom="column">
                  <wp:posOffset>0</wp:posOffset>
                </wp:positionH>
                <wp:positionV relativeFrom="paragraph">
                  <wp:posOffset>1412875</wp:posOffset>
                </wp:positionV>
                <wp:extent cx="2994660" cy="1505585"/>
                <wp:effectExtent l="0" t="0" r="0" b="0"/>
                <wp:wrapTopAndBottom/>
                <wp:docPr id="312" name="Group 312"/>
                <wp:cNvGraphicFramePr/>
                <a:graphic xmlns:a="http://schemas.openxmlformats.org/drawingml/2006/main">
                  <a:graphicData uri="http://schemas.microsoft.com/office/word/2010/wordprocessingGroup">
                    <wpg:wgp>
                      <wpg:cNvGrpSpPr/>
                      <wpg:grpSpPr>
                        <a:xfrm>
                          <a:off x="0" y="0"/>
                          <a:ext cx="2994660" cy="1505585"/>
                          <a:chOff x="0" y="0"/>
                          <a:chExt cx="2994660" cy="1505585"/>
                        </a:xfrm>
                      </wpg:grpSpPr>
                      <pic:pic xmlns:pic="http://schemas.openxmlformats.org/drawingml/2006/picture">
                        <pic:nvPicPr>
                          <pic:cNvPr id="296" name="Picture 296"/>
                          <pic:cNvPicPr>
                            <a:picLocks noChangeAspect="1"/>
                          </pic:cNvPicPr>
                        </pic:nvPicPr>
                        <pic:blipFill rotWithShape="1">
                          <a:blip r:embed="rId40" cstate="print">
                            <a:extLst>
                              <a:ext uri="{28A0092B-C50C-407E-A947-70E740481C1C}">
                                <a14:useLocalDpi xmlns:a14="http://schemas.microsoft.com/office/drawing/2010/main" val="0"/>
                              </a:ext>
                            </a:extLst>
                          </a:blip>
                          <a:srcRect t="1170" b="56317"/>
                          <a:stretch/>
                        </pic:blipFill>
                        <pic:spPr bwMode="auto">
                          <a:xfrm>
                            <a:off x="0" y="0"/>
                            <a:ext cx="2994660" cy="1505585"/>
                          </a:xfrm>
                          <a:prstGeom prst="rect">
                            <a:avLst/>
                          </a:prstGeom>
                          <a:ln>
                            <a:noFill/>
                          </a:ln>
                          <a:extLst>
                            <a:ext uri="{53640926-AAD7-44D8-BBD7-CCE9431645EC}">
                              <a14:shadowObscured xmlns:a14="http://schemas.microsoft.com/office/drawing/2010/main"/>
                            </a:ext>
                          </a:extLst>
                        </pic:spPr>
                      </pic:pic>
                      <wps:wsp>
                        <wps:cNvPr id="297" name="Rectangle 297"/>
                        <wps:cNvSpPr/>
                        <wps:spPr>
                          <a:xfrm>
                            <a:off x="1344706" y="0"/>
                            <a:ext cx="1574183" cy="459105"/>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Text Box 299"/>
                        <wps:cNvSpPr txBox="1"/>
                        <wps:spPr>
                          <a:xfrm>
                            <a:off x="1481621" y="92907"/>
                            <a:ext cx="1379855" cy="323217"/>
                          </a:xfrm>
                          <a:prstGeom prst="rect">
                            <a:avLst/>
                          </a:prstGeom>
                          <a:noFill/>
                          <a:ln w="6350">
                            <a:noFill/>
                          </a:ln>
                        </wps:spPr>
                        <wps:txbx>
                          <w:txbxContent>
                            <w:p w14:paraId="681D9F6C" w14:textId="77777777" w:rsidR="00527F13" w:rsidRPr="00FE4022" w:rsidRDefault="00527F13" w:rsidP="00643626">
                              <w:pPr>
                                <w:jc w:val="right"/>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1398494" y="283610"/>
                            <a:ext cx="1463675" cy="208873"/>
                          </a:xfrm>
                          <a:prstGeom prst="rect">
                            <a:avLst/>
                          </a:prstGeom>
                          <a:noFill/>
                          <a:ln w="6350">
                            <a:noFill/>
                          </a:ln>
                        </wps:spPr>
                        <wps:txbx>
                          <w:txbxContent>
                            <w:p w14:paraId="08146756" w14:textId="77777777" w:rsidR="00527F13" w:rsidRPr="00DE4295" w:rsidRDefault="00527F13" w:rsidP="00643626">
                              <w:pPr>
                                <w:jc w:val="right"/>
                                <w:rPr>
                                  <w:sz w:val="14"/>
                                </w:rPr>
                              </w:pPr>
                              <w:r w:rsidRPr="00DE4295">
                                <w:rPr>
                                  <w:sz w:val="14"/>
                                </w:rPr>
                                <w:t>Bottom side of board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Oval 301"/>
                        <wps:cNvSpPr/>
                        <wps:spPr>
                          <a:xfrm>
                            <a:off x="484094" y="542772"/>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4321" w14:textId="77777777" w:rsidR="00527F13" w:rsidRPr="0096251B" w:rsidRDefault="00527F13" w:rsidP="00643626">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0" name="Oval 310"/>
                        <wps:cNvSpPr/>
                        <wps:spPr>
                          <a:xfrm>
                            <a:off x="753035" y="151585"/>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E8942" w14:textId="6B3E5ED2" w:rsidR="00527F13" w:rsidRPr="0096251B" w:rsidRDefault="00527F13" w:rsidP="00277768">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1" name="Rectangle 311"/>
                        <wps:cNvSpPr/>
                        <wps:spPr>
                          <a:xfrm>
                            <a:off x="933959" y="180924"/>
                            <a:ext cx="565150" cy="144145"/>
                          </a:xfrm>
                          <a:prstGeom prst="rect">
                            <a:avLst/>
                          </a:prstGeom>
                          <a:solidFill>
                            <a:schemeClr val="accent2">
                              <a:alpha val="6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64842A" w14:textId="77777777" w:rsidR="00527F13" w:rsidRPr="00E853E0" w:rsidRDefault="00527F13" w:rsidP="00277768">
                              <w:pPr>
                                <w:jc w:val="center"/>
                                <w:rPr>
                                  <w:rFonts w:ascii="Gotham Bold" w:hAnsi="Gotham Bold"/>
                                  <w:sz w:val="12"/>
                                </w:rPr>
                              </w:pPr>
                              <w:r w:rsidRPr="00E853E0">
                                <w:rPr>
                                  <w:rFonts w:ascii="Gotham Bold" w:hAnsi="Gotham Bold"/>
                                  <w:sz w:val="12"/>
                                </w:rPr>
                                <w:t>(on top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4CB67D3" id="Group 312" o:spid="_x0000_s1122" style="position:absolute;margin-left:0;margin-top:111.25pt;width:235.8pt;height:118.55pt;z-index:251658256" coordsize="29946,15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">
                <v:shape id="Picture 296" o:spid="_x0000_s1123" type="#_x0000_t75" style="position:absolute;width:29946;height:1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">
                  <v:imagedata r:id="rId41" o:title="" croptop="767f" cropbottom="36908f"/>
                </v:shape>
                <v:rect id="Rectangle 297" o:spid="_x0000_s1124" style="position:absolute;left:13447;width:15741;height:4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" fillcolor="#f8f8f8 [3212]" stroked="f" strokeweight="1pt">
                  <v:fill opacity="54484f"/>
                </v:rect>
                <v:shape id="Text Box 299" o:spid="_x0000_s1125" type="#_x0000_t202" style="position:absolute;left:14816;top:929;width:13798;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81D9F6C" w14:textId="77777777" w:rsidR="00527F13" w:rsidRPr="00FE4022" w:rsidRDefault="00527F13" w:rsidP="00643626">
                        <w:pPr>
                          <w:jc w:val="right"/>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v:textbox>
                </v:shape>
                <v:shape id="Text Box 300" o:spid="_x0000_s1126" type="#_x0000_t202" style="position:absolute;left:13984;top:2836;width:14637;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8146756" w14:textId="77777777" w:rsidR="00527F13" w:rsidRPr="00DE4295" w:rsidRDefault="00527F13" w:rsidP="00643626">
                        <w:pPr>
                          <w:jc w:val="right"/>
                          <w:rPr>
                            <w:sz w:val="14"/>
                          </w:rPr>
                        </w:pPr>
                        <w:r w:rsidRPr="00DE4295">
                          <w:rPr>
                            <w:sz w:val="14"/>
                          </w:rPr>
                          <w:t>Bottom side of board shown</w:t>
                        </w:r>
                      </w:p>
                    </w:txbxContent>
                  </v:textbox>
                </v:shape>
                <v:oval id="Oval 301" o:spid="_x0000_s1127" style="position:absolute;left:4840;top:5427;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" fillcolor="#d70902 [3205]" strokecolor="#d70902 [3205]" strokeweight="1pt">
                  <v:fill opacity="41891f"/>
                  <v:stroke joinstyle="miter"/>
                  <v:textbox inset="0,0,0,0">
                    <w:txbxContent>
                      <w:p w14:paraId="036B4321" w14:textId="77777777" w:rsidR="00527F13" w:rsidRPr="0096251B" w:rsidRDefault="00527F13" w:rsidP="00643626">
                        <w:pPr>
                          <w:jc w:val="center"/>
                          <w:rPr>
                            <w:rFonts w:ascii="Gotham Bold" w:hAnsi="Gotham Bold"/>
                          </w:rPr>
                        </w:pPr>
                        <w:r w:rsidRPr="0096251B">
                          <w:rPr>
                            <w:rFonts w:ascii="Gotham Bold" w:hAnsi="Gotham Bold"/>
                          </w:rPr>
                          <w:t>1</w:t>
                        </w:r>
                      </w:p>
                    </w:txbxContent>
                  </v:textbox>
                </v:oval>
                <v:oval id="Oval 310" o:spid="_x0000_s1128" style="position:absolute;left:7530;top:1515;width:21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" fillcolor="#d70902 [3205]" strokecolor="#d70902 [3205]" strokeweight="1pt">
                  <v:fill opacity="41891f"/>
                  <v:stroke joinstyle="miter"/>
                  <v:textbox inset="0,0,0,0">
                    <w:txbxContent>
                      <w:p w14:paraId="4B7E8942" w14:textId="6B3E5ED2" w:rsidR="00527F13" w:rsidRPr="0096251B" w:rsidRDefault="00527F13" w:rsidP="00277768">
                        <w:pPr>
                          <w:jc w:val="center"/>
                          <w:rPr>
                            <w:rFonts w:ascii="Gotham Bold" w:hAnsi="Gotham Bold"/>
                          </w:rPr>
                        </w:pPr>
                        <w:r>
                          <w:rPr>
                            <w:rFonts w:ascii="Gotham Bold" w:hAnsi="Gotham Bold"/>
                          </w:rPr>
                          <w:t>2</w:t>
                        </w:r>
                      </w:p>
                    </w:txbxContent>
                  </v:textbox>
                </v:oval>
                <v:rect id="Rectangle 311" o:spid="_x0000_s1129" style="position:absolute;left:9339;top:1809;width:5652;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" fillcolor="#d70902 [3205]" stroked="f" strokeweight="1pt">
                  <v:fill opacity="41891f"/>
                  <v:textbox inset="0,0,0,0">
                    <w:txbxContent>
                      <w:p w14:paraId="5064842A" w14:textId="77777777" w:rsidR="00527F13" w:rsidRPr="00E853E0" w:rsidRDefault="00527F13" w:rsidP="00277768">
                        <w:pPr>
                          <w:jc w:val="center"/>
                          <w:rPr>
                            <w:rFonts w:ascii="Gotham Bold" w:hAnsi="Gotham Bold"/>
                            <w:sz w:val="12"/>
                          </w:rPr>
                        </w:pPr>
                        <w:r w:rsidRPr="00E853E0">
                          <w:rPr>
                            <w:rFonts w:ascii="Gotham Bold" w:hAnsi="Gotham Bold"/>
                            <w:sz w:val="12"/>
                          </w:rPr>
                          <w:t>(on top side)</w:t>
                        </w:r>
                      </w:p>
                    </w:txbxContent>
                  </v:textbox>
                </v:rect>
                <w10:wrap type="topAndBottom"/>
              </v:group>
            </w:pict>
          </mc:Fallback>
        </mc:AlternateContent>
      </w:r>
      <w:r w:rsidR="0093018B">
        <w:t xml:space="preserve">System control and user </w:t>
      </w:r>
      <w:commentRangeStart w:id="41"/>
      <w:r w:rsidR="0093018B">
        <w:t>interface</w:t>
      </w:r>
      <w:commentRangeEnd w:id="41"/>
      <w:r w:rsidR="009E72B0">
        <w:rPr>
          <w:rStyle w:val="CommentReference"/>
          <w:spacing w:val="0"/>
        </w:rPr>
        <w:commentReference w:id="41"/>
      </w:r>
      <w:bookmarkEnd w:id="40"/>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D1420F" w14:paraId="1F7B90D2"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18CC9B5C" w14:textId="77777777" w:rsidR="00D1420F" w:rsidRPr="00285111" w:rsidRDefault="00D1420F"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7C70D4F6" w14:textId="77777777" w:rsidR="00D1420F" w:rsidRPr="00D53FC2" w:rsidRDefault="00D1420F"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0FA6D895" w14:textId="77777777" w:rsidR="00D1420F" w:rsidRPr="00214319" w:rsidRDefault="00D1420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0ECF7F4F" w14:textId="77777777" w:rsidR="00D1420F" w:rsidRPr="00214319" w:rsidRDefault="00D1420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4953AF7F" w14:textId="77777777" w:rsidR="00D1420F" w:rsidRPr="00214319" w:rsidRDefault="00D1420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2A808503" w14:textId="77777777" w:rsidR="00D1420F" w:rsidRPr="00214319" w:rsidRDefault="00D1420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D1420F" w:rsidRPr="00214319" w14:paraId="5A195E63"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626F7BC3" w14:textId="77777777" w:rsidR="00D1420F" w:rsidRPr="003C36DC" w:rsidRDefault="00D1420F"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69EBDFDF" w14:textId="20F56A4A" w:rsidR="00D1420F" w:rsidRPr="00214319" w:rsidRDefault="00980F40"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10, 12, 13</w:t>
            </w:r>
          </w:p>
        </w:tc>
        <w:tc>
          <w:tcPr>
            <w:tcW w:w="0" w:type="auto"/>
          </w:tcPr>
          <w:p w14:paraId="18F86DC4" w14:textId="3977BCE6" w:rsidR="00D1420F" w:rsidRPr="00214319" w:rsidRDefault="00980F40"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10, 12, 13</w:t>
            </w:r>
          </w:p>
        </w:tc>
        <w:tc>
          <w:tcPr>
            <w:tcW w:w="0" w:type="auto"/>
          </w:tcPr>
          <w:p w14:paraId="0D97C66F" w14:textId="0665B679" w:rsidR="00D1420F" w:rsidRPr="00214319" w:rsidRDefault="00980F40"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10, 12, 13</w:t>
            </w:r>
          </w:p>
        </w:tc>
        <w:tc>
          <w:tcPr>
            <w:tcW w:w="0" w:type="auto"/>
          </w:tcPr>
          <w:p w14:paraId="12A435B7" w14:textId="1A7F05B3" w:rsidR="00D1420F" w:rsidRPr="00214319" w:rsidRDefault="0002361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w:t>
            </w:r>
          </w:p>
        </w:tc>
        <w:tc>
          <w:tcPr>
            <w:tcW w:w="0" w:type="auto"/>
          </w:tcPr>
          <w:p w14:paraId="40AD7975" w14:textId="2A830B38" w:rsidR="00D1420F" w:rsidRPr="00214319" w:rsidRDefault="0002361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w:t>
            </w:r>
          </w:p>
        </w:tc>
      </w:tr>
      <w:tr w:rsidR="00D1420F" w:rsidRPr="00214319" w14:paraId="63B9FE65"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1A46D07D" w14:textId="77777777" w:rsidR="00D1420F" w:rsidRPr="003C36DC" w:rsidRDefault="00D1420F"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29B8FAB1" w14:textId="2212E1E8" w:rsidR="00D1420F" w:rsidRPr="00214319" w:rsidRDefault="0002361B"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38762361" w14:textId="00DDE61E" w:rsidR="00D1420F" w:rsidRPr="00214319" w:rsidRDefault="0002361B"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27381A3B" w14:textId="75860C85" w:rsidR="00D1420F" w:rsidRPr="00214319" w:rsidRDefault="0002361B"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2E5302AE" w14:textId="10768295" w:rsidR="00D1420F" w:rsidRPr="00214319" w:rsidRDefault="0002361B"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419A9E5C" w14:textId="2747CDCF" w:rsidR="00D1420F" w:rsidRPr="00214319" w:rsidRDefault="0002361B"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r>
    </w:tbl>
    <w:p w14:paraId="5EDACFAE" w14:textId="483F2D6F" w:rsidR="00D1420F" w:rsidRDefault="00D1420F" w:rsidP="003B75EC">
      <w:pPr>
        <w:pStyle w:val="00bodytext"/>
      </w:pPr>
    </w:p>
    <w:p w14:paraId="76F5DAF9" w14:textId="77777777" w:rsidR="00D717D4" w:rsidRDefault="00D717D4" w:rsidP="003B75EC">
      <w:pPr>
        <w:pStyle w:val="00bodytext"/>
      </w:pPr>
    </w:p>
    <w:tbl>
      <w:tblPr>
        <w:tblStyle w:val="ListTable4"/>
        <w:tblpPr w:leftFromText="180" w:rightFromText="180" w:vertAnchor="page" w:horzAnchor="margin" w:tblpY="6481"/>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1D4B07" w14:paraId="18738B41" w14:textId="77777777" w:rsidTr="001D4B0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5DD7586C" w14:textId="77777777" w:rsidR="001D4B07" w:rsidRPr="00285111" w:rsidRDefault="001D4B07" w:rsidP="001D4B07">
            <w:pPr>
              <w:pStyle w:val="00bodytext"/>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2968117C" w14:textId="77777777" w:rsidR="001D4B07" w:rsidRPr="00D53FC2" w:rsidRDefault="001D4B07" w:rsidP="001D4B07">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w:t>
            </w:r>
            <w:r>
              <w:rPr>
                <w:b w:val="0"/>
                <w:color w:val="auto"/>
                <w:sz w:val="20"/>
                <w:szCs w:val="20"/>
              </w:rPr>
              <w:t>coordinates the well-timed startup and shutdown of the system, handles fault conditions from the power sections, renders the user interface LED displays, and helps handle firmware updates.</w:t>
            </w:r>
          </w:p>
        </w:tc>
      </w:tr>
    </w:tbl>
    <w:p w14:paraId="7EFDB560" w14:textId="77777777" w:rsidR="001D4B07" w:rsidRDefault="001D4B07" w:rsidP="003B75EC">
      <w:pPr>
        <w:pStyle w:val="00bodytext"/>
      </w:pPr>
    </w:p>
    <w:p w14:paraId="591281DA" w14:textId="23B201D9" w:rsidR="005E211F" w:rsidRDefault="00C0360E" w:rsidP="003B75EC">
      <w:pPr>
        <w:pStyle w:val="00bodytext"/>
      </w:pPr>
      <w:r>
        <w:t xml:space="preserve">In the L8, L16, and L32, most system control and user interface (UI) features are governed by the STM32 microcontroller </w:t>
      </w:r>
      <w:r w:rsidR="0044497A">
        <w:t>U13</w:t>
      </w:r>
      <w:r w:rsidR="00277768">
        <w:t xml:space="preserve"> </w:t>
      </w:r>
      <w:r w:rsidR="00277768" w:rsidRPr="005E6733">
        <w:rPr>
          <w:rFonts w:ascii="Gotham Bold" w:hAnsi="Gotham Bold"/>
          <w:color w:val="D70902" w:themeColor="accent2"/>
        </w:rPr>
        <w:t>(</w:t>
      </w:r>
      <w:r w:rsidR="00277768">
        <w:rPr>
          <w:rFonts w:ascii="Gotham Bold" w:hAnsi="Gotham Bold"/>
          <w:color w:val="D70902" w:themeColor="accent2"/>
        </w:rPr>
        <w:t>1</w:t>
      </w:r>
      <w:r w:rsidR="00277768" w:rsidRPr="005E6733">
        <w:rPr>
          <w:rFonts w:ascii="Gotham Bold" w:hAnsi="Gotham Bold"/>
          <w:color w:val="D70902" w:themeColor="accent2"/>
        </w:rPr>
        <w:t>)</w:t>
      </w:r>
      <w:r w:rsidR="0044497A">
        <w:t>. In the G1 and G2 these features are entirely governed by this device (U10)</w:t>
      </w:r>
      <w:r w:rsidR="00277768">
        <w:t xml:space="preserve"> </w:t>
      </w:r>
      <w:r w:rsidR="00277768" w:rsidRPr="005E6733">
        <w:rPr>
          <w:rFonts w:ascii="Gotham Bold" w:hAnsi="Gotham Bold"/>
          <w:color w:val="D70902" w:themeColor="accent2"/>
        </w:rPr>
        <w:t>(</w:t>
      </w:r>
      <w:r w:rsidR="00277768">
        <w:rPr>
          <w:rFonts w:ascii="Gotham Bold" w:hAnsi="Gotham Bold"/>
          <w:color w:val="D70902" w:themeColor="accent2"/>
        </w:rPr>
        <w:t>1</w:t>
      </w:r>
      <w:r w:rsidR="00277768" w:rsidRPr="005E6733">
        <w:rPr>
          <w:rFonts w:ascii="Gotham Bold" w:hAnsi="Gotham Bold"/>
          <w:color w:val="D70902" w:themeColor="accent2"/>
        </w:rPr>
        <w:t>)</w:t>
      </w:r>
      <w:r w:rsidR="0044497A">
        <w:t>.</w:t>
      </w:r>
    </w:p>
    <w:p w14:paraId="5A4D6E7D" w14:textId="7BD9651A" w:rsidR="009A5EBA" w:rsidRDefault="00C72514" w:rsidP="003B75EC">
      <w:pPr>
        <w:pStyle w:val="00bodytext"/>
      </w:pPr>
      <w:r>
        <w:t xml:space="preserve">All buttons except for Bluetooth pairing, phantom power, system EQ, and </w:t>
      </w:r>
      <w:proofErr w:type="spellStart"/>
      <w:r>
        <w:t>ToneMatch</w:t>
      </w:r>
      <w:proofErr w:type="spellEnd"/>
      <w:r>
        <w:t xml:space="preserve"> (in L8, L16, and L32) are connected to general purpose inputs (GPI) on the </w:t>
      </w:r>
      <w:r w:rsidR="00734607">
        <w:t xml:space="preserve">microcontroller. Each includes a debounce circuit. </w:t>
      </w:r>
      <w:r w:rsidR="000A30D3">
        <w:t>LEDs on the IO panel (rather than on the parameter control panel) in the L8, L16, and L32 are driven by LED driver IC U6</w:t>
      </w:r>
      <w:r w:rsidR="00277768">
        <w:t xml:space="preserve"> </w:t>
      </w:r>
      <w:r w:rsidR="00277768" w:rsidRPr="005E6733">
        <w:rPr>
          <w:rFonts w:ascii="Gotham Bold" w:hAnsi="Gotham Bold"/>
          <w:color w:val="D70902" w:themeColor="accent2"/>
        </w:rPr>
        <w:t>(</w:t>
      </w:r>
      <w:r w:rsidR="00277768">
        <w:rPr>
          <w:rFonts w:ascii="Gotham Bold" w:hAnsi="Gotham Bold"/>
          <w:color w:val="D70902" w:themeColor="accent2"/>
        </w:rPr>
        <w:t>2</w:t>
      </w:r>
      <w:r w:rsidR="00277768" w:rsidRPr="005E6733">
        <w:rPr>
          <w:rFonts w:ascii="Gotham Bold" w:hAnsi="Gotham Bold"/>
          <w:color w:val="D70902" w:themeColor="accent2"/>
        </w:rPr>
        <w:t>)</w:t>
      </w:r>
      <w:r w:rsidR="00DF24C6">
        <w:t xml:space="preserve">. Maximum current is set globally based on the LEDs’ limits, and LED brightness can be controlled </w:t>
      </w:r>
      <w:r w:rsidR="00C8246C">
        <w:t>by PWM via</w:t>
      </w:r>
      <w:r w:rsidR="00DF24C6">
        <w:t xml:space="preserve"> </w:t>
      </w:r>
      <w:r w:rsidR="00C8246C">
        <w:t xml:space="preserve">an I2C interface to the driver IC. The exception is the standby/fault LED </w:t>
      </w:r>
      <w:r w:rsidR="006A0F83">
        <w:t>LED17, which is driven by a dual FET Q9 controlled directly by the microcontroller</w:t>
      </w:r>
      <w:r w:rsidR="003F3280">
        <w:t>, with current sunk from the M3.3V supply</w:t>
      </w:r>
      <w:r w:rsidR="006A0F83">
        <w:t>. This is done to allow the LED to function even in Standby mode, whereas the driver IC U</w:t>
      </w:r>
      <w:r w:rsidR="00980915">
        <w:t>6 is powered by the switched +5V supply to reduce standby power consumption.</w:t>
      </w:r>
      <w:r w:rsidR="00715EF7">
        <w:t xml:space="preserve"> </w:t>
      </w:r>
      <w:r w:rsidR="009A5EBA">
        <w:t xml:space="preserve">LEDs in the G1 and G2 are similarly driven by </w:t>
      </w:r>
      <w:r w:rsidR="00E420E5">
        <w:t>dual FETs Q19-Q</w:t>
      </w:r>
      <w:r w:rsidR="00715EF7">
        <w:t>21, Q23, Q25, Q26, with current sunk from the +5V supply except for the standby/fault LED.</w:t>
      </w:r>
    </w:p>
    <w:p w14:paraId="58F29099" w14:textId="34B3B402" w:rsidR="00715EF7" w:rsidRDefault="00715EF7" w:rsidP="003B75EC">
      <w:pPr>
        <w:pStyle w:val="00bodytext"/>
      </w:pPr>
      <w:r>
        <w:t xml:space="preserve">The microcontroller </w:t>
      </w:r>
      <w:r w:rsidR="0081697F">
        <w:t>drives signals for power supply control (ON_STBY, +5V_EN</w:t>
      </w:r>
      <w:r w:rsidR="00366359">
        <w:t xml:space="preserve"> or </w:t>
      </w:r>
      <w:r w:rsidR="0081697F">
        <w:t>SYS_PWR_EN</w:t>
      </w:r>
      <w:r w:rsidR="00D66420">
        <w:t>), amplifier control (AMP_RESET, which in L8, L16, and L32 is driven by the Bluetooth System-On-Chip instead of the STM32 microcontroller)</w:t>
      </w:r>
      <w:r w:rsidR="00203D4E">
        <w:t>, peripheral control (DSP_RESET</w:t>
      </w:r>
      <w:r w:rsidR="00C91939">
        <w:t xml:space="preserve"> in G1 and G2</w:t>
      </w:r>
      <w:r w:rsidR="00203D4E">
        <w:t xml:space="preserve">, </w:t>
      </w:r>
      <w:r w:rsidR="00366359">
        <w:t xml:space="preserve">ADC/DAC_RESET or </w:t>
      </w:r>
      <w:r w:rsidR="00203D4E">
        <w:t>CODEC_RESET</w:t>
      </w:r>
      <w:r w:rsidR="00366359">
        <w:t>), and muting (</w:t>
      </w:r>
      <w:r w:rsidR="0081797B">
        <w:t xml:space="preserve">LINE_OUT_MUTE or </w:t>
      </w:r>
      <w:proofErr w:type="spellStart"/>
      <w:r w:rsidR="0081797B">
        <w:t>DAC_Out_Mute</w:t>
      </w:r>
      <w:proofErr w:type="spellEnd"/>
      <w:r w:rsidR="0081797B">
        <w:t>, DAC_MUTE in L8, L16, and L32</w:t>
      </w:r>
      <w:r w:rsidR="00366359">
        <w:t>)</w:t>
      </w:r>
      <w:r w:rsidR="00522679">
        <w:t>. It receives system status signals (</w:t>
      </w:r>
      <w:r w:rsidR="00232465">
        <w:t>AMP_FAULT, AMP_NTC</w:t>
      </w:r>
      <w:r w:rsidR="006E0CE1">
        <w:t>, AC_DET). In this product line, some signals (AMP_CLIP_OTW and battery-related signals) are reserved for future use but not used.</w:t>
      </w:r>
    </w:p>
    <w:p w14:paraId="6D0D7B81" w14:textId="72E6BE26" w:rsidR="001D24BE" w:rsidRDefault="001D24BE" w:rsidP="003B75EC">
      <w:pPr>
        <w:pStyle w:val="00bodytext"/>
      </w:pPr>
      <w:r>
        <w:t xml:space="preserve">Reset control for the </w:t>
      </w:r>
      <w:r w:rsidR="003406D9">
        <w:t>L1 Pro8/Pro16/Pro32’s STM32 microcontroller is covered previously in the Inter-Processor Communications section of this document. For the Sub1 and Sub2, the STM32</w:t>
      </w:r>
      <w:r w:rsidR="008F4238">
        <w:t xml:space="preserve">’s NRST pin is controlled by </w:t>
      </w:r>
      <w:r w:rsidR="004F2513">
        <w:t>a reset control IC U11</w:t>
      </w:r>
      <w:r w:rsidR="009E1FAF">
        <w:t xml:space="preserve"> </w:t>
      </w:r>
      <w:r w:rsidR="009E1FAF" w:rsidRPr="005E6733">
        <w:rPr>
          <w:rFonts w:ascii="Gotham Bold" w:hAnsi="Gotham Bold"/>
          <w:color w:val="D70902" w:themeColor="accent2"/>
        </w:rPr>
        <w:t>(</w:t>
      </w:r>
      <w:r w:rsidR="009E1FAF">
        <w:rPr>
          <w:rFonts w:ascii="Gotham Bold" w:hAnsi="Gotham Bold"/>
          <w:color w:val="D70902" w:themeColor="accent2"/>
        </w:rPr>
        <w:t>2</w:t>
      </w:r>
      <w:r w:rsidR="009E1FAF" w:rsidRPr="005E6733">
        <w:rPr>
          <w:rFonts w:ascii="Gotham Bold" w:hAnsi="Gotham Bold"/>
          <w:color w:val="D70902" w:themeColor="accent2"/>
        </w:rPr>
        <w:t>)</w:t>
      </w:r>
      <w:r w:rsidR="004F2513">
        <w:t>, which monitors the M3.3V rail and brings the NRST line to a logic high when the rail is close to the nominal voltage.</w:t>
      </w:r>
    </w:p>
    <w:p w14:paraId="33832C73" w14:textId="65B04ABA" w:rsidR="001D4B07" w:rsidRDefault="003D6D47" w:rsidP="00FC3049">
      <w:pPr>
        <w:pStyle w:val="00bodytext"/>
        <w:rPr>
          <w:spacing w:val="15"/>
        </w:rPr>
      </w:pPr>
      <w:r>
        <w:t xml:space="preserve">In each of the line array products (L8, L16, and L32), there are two possible configurations for the array section depending on the user’s preference. In L8 and L16, the </w:t>
      </w:r>
      <w:r w:rsidR="00BA30F0">
        <w:t xml:space="preserve">extension may or may not be used. In L32, the upper array segment may or may not be used. The “normal” or most common configuration is for the extension or the upper array to be in place – that is, for all pieces to be installed. </w:t>
      </w:r>
      <w:r w:rsidR="004820AA">
        <w:t>The</w:t>
      </w:r>
      <w:r w:rsidR="00BA30F0">
        <w:t xml:space="preserve"> extension</w:t>
      </w:r>
      <w:r w:rsidR="004820AA">
        <w:t>s</w:t>
      </w:r>
      <w:r w:rsidR="00BA30F0">
        <w:t xml:space="preserve"> </w:t>
      </w:r>
      <w:r w:rsidR="004820AA">
        <w:t xml:space="preserve">and the upper array segment contain a pin pair in their lower connector that is shorted together by a loop of wire. The mating connector in the power stand </w:t>
      </w:r>
      <w:r w:rsidR="004E2496">
        <w:t>wires that pin pair to a connector on the power PCBA</w:t>
      </w:r>
      <w:r w:rsidR="00F9694E">
        <w:t xml:space="preserve"> (J3 for L8/L32 and J7 for L16)</w:t>
      </w:r>
      <w:r w:rsidR="004E2496">
        <w:t xml:space="preserve">, which is passed to the main PCBA </w:t>
      </w:r>
      <w:r w:rsidR="00FF53EF">
        <w:t>and the STM32 microcontroller. One pin of the pair is connected to an input on the STM32 and pulled up to M3.3V</w:t>
      </w:r>
      <w:r w:rsidR="00755FA1">
        <w:t>; the other is tied to ground. Thus, when the extension or the upper array segment is absent</w:t>
      </w:r>
      <w:r w:rsidR="0013011C">
        <w:t xml:space="preserve">, the STM32 input reads a logic high; when the </w:t>
      </w:r>
      <w:r w:rsidR="001730BE">
        <w:t>part is present</w:t>
      </w:r>
      <w:r w:rsidR="0060595E">
        <w:t xml:space="preserve"> (“normal”)</w:t>
      </w:r>
      <w:r w:rsidR="001730BE">
        <w:t>, the contact is closed and the STM32 reads a logic low. This information is used to switch EQ in the DSP to best suit the physical configuration of the system.</w:t>
      </w:r>
    </w:p>
    <w:p w14:paraId="2A490696" w14:textId="741852CA" w:rsidR="0002361B" w:rsidRDefault="006A2FD8" w:rsidP="0002361B">
      <w:pPr>
        <w:pStyle w:val="20subsubheading"/>
      </w:pPr>
      <w:bookmarkStart w:id="42" w:name="_Toc152921985"/>
      <w:r>
        <w:rPr>
          <w:noProof/>
          <w:color w:val="2B579A"/>
          <w:shd w:val="clear" w:color="auto" w:fill="E6E6E6"/>
        </w:rPr>
        <mc:AlternateContent>
          <mc:Choice Requires="wpg">
            <w:drawing>
              <wp:anchor distT="0" distB="0" distL="114300" distR="114300" simplePos="0" relativeHeight="251658257" behindDoc="0" locked="0" layoutInCell="1" allowOverlap="1" wp14:anchorId="59A3AC95" wp14:editId="19872949">
                <wp:simplePos x="0" y="0"/>
                <wp:positionH relativeFrom="column">
                  <wp:posOffset>-51435</wp:posOffset>
                </wp:positionH>
                <wp:positionV relativeFrom="paragraph">
                  <wp:posOffset>1295400</wp:posOffset>
                </wp:positionV>
                <wp:extent cx="2921000" cy="1299210"/>
                <wp:effectExtent l="0" t="0" r="0" b="0"/>
                <wp:wrapTopAndBottom/>
                <wp:docPr id="336" name="Group 336"/>
                <wp:cNvGraphicFramePr/>
                <a:graphic xmlns:a="http://schemas.openxmlformats.org/drawingml/2006/main">
                  <a:graphicData uri="http://schemas.microsoft.com/office/word/2010/wordprocessingGroup">
                    <wpg:wgp>
                      <wpg:cNvGrpSpPr/>
                      <wpg:grpSpPr>
                        <a:xfrm>
                          <a:off x="0" y="0"/>
                          <a:ext cx="2921000" cy="1299210"/>
                          <a:chOff x="0" y="0"/>
                          <a:chExt cx="2921000" cy="1299210"/>
                        </a:xfrm>
                      </wpg:grpSpPr>
                      <pic:pic xmlns:pic="http://schemas.openxmlformats.org/drawingml/2006/picture">
                        <pic:nvPicPr>
                          <pic:cNvPr id="317" name="Picture 31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21000" cy="1299210"/>
                          </a:xfrm>
                          <a:prstGeom prst="rect">
                            <a:avLst/>
                          </a:prstGeom>
                        </pic:spPr>
                      </pic:pic>
                      <wps:wsp>
                        <wps:cNvPr id="320" name="Text Box 320"/>
                        <wps:cNvSpPr txBox="1"/>
                        <wps:spPr>
                          <a:xfrm>
                            <a:off x="1828800" y="41775"/>
                            <a:ext cx="1055211" cy="208280"/>
                          </a:xfrm>
                          <a:prstGeom prst="rect">
                            <a:avLst/>
                          </a:prstGeom>
                          <a:solidFill>
                            <a:schemeClr val="bg1">
                              <a:alpha val="83000"/>
                            </a:schemeClr>
                          </a:solidFill>
                          <a:ln w="6350">
                            <a:noFill/>
                          </a:ln>
                        </wps:spPr>
                        <wps:txbx>
                          <w:txbxContent>
                            <w:p w14:paraId="5DBF6407" w14:textId="5CF68E79" w:rsidR="00527F13" w:rsidRPr="00DE4295" w:rsidRDefault="00527F13" w:rsidP="00F8391C">
                              <w:pPr>
                                <w:jc w:val="right"/>
                                <w:rPr>
                                  <w:sz w:val="14"/>
                                </w:rPr>
                              </w:pPr>
                              <w:r>
                                <w:rPr>
                                  <w:sz w:val="14"/>
                                </w:rPr>
                                <w:t>Top</w:t>
                              </w:r>
                              <w:r w:rsidRPr="00DE4295">
                                <w:rPr>
                                  <w:sz w:val="14"/>
                                </w:rPr>
                                <w:t xml:space="preserve"> side of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Oval 323"/>
                        <wps:cNvSpPr/>
                        <wps:spPr>
                          <a:xfrm>
                            <a:off x="473446" y="770510"/>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B0DAB" w14:textId="77777777" w:rsidR="00527F13" w:rsidRPr="0096251B" w:rsidRDefault="00527F13" w:rsidP="00F8391C">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4" name="Oval 324"/>
                        <wps:cNvSpPr/>
                        <wps:spPr>
                          <a:xfrm>
                            <a:off x="1359996" y="770510"/>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54C32" w14:textId="77777777" w:rsidR="00527F13" w:rsidRPr="0096251B" w:rsidRDefault="00527F13" w:rsidP="00F8391C">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5" name="Oval 325"/>
                        <wps:cNvSpPr/>
                        <wps:spPr>
                          <a:xfrm>
                            <a:off x="2246546" y="770510"/>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2362CB" w14:textId="7FB970DC" w:rsidR="00527F13" w:rsidRPr="0096251B" w:rsidRDefault="00527F13" w:rsidP="00F8391C">
                              <w:pPr>
                                <w:jc w:val="center"/>
                                <w:rPr>
                                  <w:rFonts w:ascii="Gotham Bold" w:hAnsi="Gotham Bold"/>
                                </w:rPr>
                              </w:pPr>
                              <w:r w:rsidRPr="0096251B">
                                <w:rPr>
                                  <w:rFonts w:ascii="Gotham Bold" w:hAnsi="Gotham Bold"/>
                                </w:rPr>
                                <w:t>1</w:t>
                              </w:r>
                              <w:r w:rsidRPr="00326477">
                                <w:rPr>
                                  <w:rFonts w:ascii="Gotham Bold" w:hAnsi="Gotham Bold"/>
                                  <w:noProof/>
                                  <w:color w:val="2B579A"/>
                                  <w:shd w:val="clear" w:color="auto" w:fill="E6E6E6"/>
                                </w:rPr>
                                <w:drawing>
                                  <wp:inline distT="0" distB="0" distL="0" distR="0" wp14:anchorId="5D32FB48" wp14:editId="5593F438">
                                    <wp:extent cx="140970" cy="140970"/>
                                    <wp:effectExtent l="0" t="0" r="0" b="0"/>
                                    <wp:docPr id="1847166866" name="Picture 184716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9A3AC95" id="Group 336" o:spid="_x0000_s1130" style="position:absolute;margin-left:-4.05pt;margin-top:102pt;width:230pt;height:102.3pt;z-index:251658257" coordsize="29210,12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">
                <v:shape id="Picture 317" o:spid="_x0000_s1131" type="#_x0000_t75" style="position:absolute;width:29210;height:1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">
                  <v:imagedata r:id="rId48" o:title=""/>
                </v:shape>
                <v:shape id="Text Box 320" o:spid="_x0000_s1132" type="#_x0000_t202" style="position:absolute;left:18288;top:417;width:1055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" fillcolor="#f8f8f8 [3212]" stroked="f" strokeweight=".5pt">
                  <v:fill opacity="54484f"/>
                  <v:textbox>
                    <w:txbxContent>
                      <w:p w14:paraId="5DBF6407" w14:textId="5CF68E79" w:rsidR="00527F13" w:rsidRPr="00DE4295" w:rsidRDefault="00527F13" w:rsidP="00F8391C">
                        <w:pPr>
                          <w:jc w:val="right"/>
                          <w:rPr>
                            <w:sz w:val="14"/>
                          </w:rPr>
                        </w:pPr>
                        <w:r>
                          <w:rPr>
                            <w:sz w:val="14"/>
                          </w:rPr>
                          <w:t>Top</w:t>
                        </w:r>
                        <w:r w:rsidRPr="00DE4295">
                          <w:rPr>
                            <w:sz w:val="14"/>
                          </w:rPr>
                          <w:t xml:space="preserve"> side of board</w:t>
                        </w:r>
                      </w:p>
                    </w:txbxContent>
                  </v:textbox>
                </v:shape>
                <v:oval id="Oval 323" o:spid="_x0000_s1133" style="position:absolute;left:4734;top:7705;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" fillcolor="#d70902 [3205]" strokecolor="#d70902 [3205]" strokeweight="1pt">
                  <v:fill opacity="41891f"/>
                  <v:stroke joinstyle="miter"/>
                  <v:textbox inset="0,0,0,0">
                    <w:txbxContent>
                      <w:p w14:paraId="177B0DAB" w14:textId="77777777" w:rsidR="00527F13" w:rsidRPr="0096251B" w:rsidRDefault="00527F13" w:rsidP="00F8391C">
                        <w:pPr>
                          <w:jc w:val="center"/>
                          <w:rPr>
                            <w:rFonts w:ascii="Gotham Bold" w:hAnsi="Gotham Bold"/>
                          </w:rPr>
                        </w:pPr>
                        <w:r w:rsidRPr="0096251B">
                          <w:rPr>
                            <w:rFonts w:ascii="Gotham Bold" w:hAnsi="Gotham Bold"/>
                          </w:rPr>
                          <w:t>1</w:t>
                        </w:r>
                      </w:p>
                    </w:txbxContent>
                  </v:textbox>
                </v:oval>
                <v:oval id="Oval 324" o:spid="_x0000_s1134" style="position:absolute;left:13599;top:7705;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" fillcolor="#d70902 [3205]" strokecolor="#d70902 [3205]" strokeweight="1pt">
                  <v:fill opacity="41891f"/>
                  <v:stroke joinstyle="miter"/>
                  <v:textbox inset="0,0,0,0">
                    <w:txbxContent>
                      <w:p w14:paraId="37454C32" w14:textId="77777777" w:rsidR="00527F13" w:rsidRPr="0096251B" w:rsidRDefault="00527F13" w:rsidP="00F8391C">
                        <w:pPr>
                          <w:jc w:val="center"/>
                          <w:rPr>
                            <w:rFonts w:ascii="Gotham Bold" w:hAnsi="Gotham Bold"/>
                          </w:rPr>
                        </w:pPr>
                        <w:r w:rsidRPr="0096251B">
                          <w:rPr>
                            <w:rFonts w:ascii="Gotham Bold" w:hAnsi="Gotham Bold"/>
                          </w:rPr>
                          <w:t>1</w:t>
                        </w:r>
                      </w:p>
                    </w:txbxContent>
                  </v:textbox>
                </v:oval>
                <v:oval id="Oval 325" o:spid="_x0000_s1135" style="position:absolute;left:22465;top:7705;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" fillcolor="#d70902 [3205]" strokecolor="#d70902 [3205]" strokeweight="1pt">
                  <v:fill opacity="41891f"/>
                  <v:stroke joinstyle="miter"/>
                  <v:textbox inset="0,0,0,0">
                    <w:txbxContent>
                      <w:p w14:paraId="602362CB" w14:textId="7FB970DC" w:rsidR="00527F13" w:rsidRPr="0096251B" w:rsidRDefault="00527F13" w:rsidP="00F8391C">
                        <w:pPr>
                          <w:jc w:val="center"/>
                          <w:rPr>
                            <w:rFonts w:ascii="Gotham Bold" w:hAnsi="Gotham Bold"/>
                          </w:rPr>
                        </w:pPr>
                        <w:r w:rsidRPr="0096251B">
                          <w:rPr>
                            <w:rFonts w:ascii="Gotham Bold" w:hAnsi="Gotham Bold"/>
                          </w:rPr>
                          <w:t>1</w:t>
                        </w:r>
                        <w:r w:rsidRPr="00326477">
                          <w:rPr>
                            <w:rFonts w:ascii="Gotham Bold" w:hAnsi="Gotham Bold"/>
                            <w:noProof/>
                            <w:color w:val="2B579A"/>
                            <w:shd w:val="clear" w:color="auto" w:fill="E6E6E6"/>
                          </w:rPr>
                          <w:drawing>
                            <wp:inline distT="0" distB="0" distL="0" distR="0" wp14:anchorId="5D32FB48" wp14:editId="5593F438">
                              <wp:extent cx="140970" cy="140970"/>
                              <wp:effectExtent l="0" t="0" r="0" b="0"/>
                              <wp:docPr id="1847166866" name="Picture 184716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v:textbox>
                </v:oval>
                <w10:wrap type="topAndBottom"/>
              </v:group>
            </w:pict>
          </mc:Fallback>
        </mc:AlternateContent>
      </w:r>
      <w:r>
        <w:rPr>
          <w:noProof/>
          <w:color w:val="2B579A"/>
          <w:shd w:val="clear" w:color="auto" w:fill="E6E6E6"/>
        </w:rPr>
        <mc:AlternateContent>
          <mc:Choice Requires="wpg">
            <w:drawing>
              <wp:anchor distT="0" distB="0" distL="114300" distR="114300" simplePos="0" relativeHeight="251658258" behindDoc="0" locked="0" layoutInCell="1" allowOverlap="1" wp14:anchorId="3E94F0AE" wp14:editId="71478C4A">
                <wp:simplePos x="0" y="0"/>
                <wp:positionH relativeFrom="column">
                  <wp:posOffset>3102610</wp:posOffset>
                </wp:positionH>
                <wp:positionV relativeFrom="paragraph">
                  <wp:posOffset>1315720</wp:posOffset>
                </wp:positionV>
                <wp:extent cx="2883535" cy="1282065"/>
                <wp:effectExtent l="0" t="0" r="0" b="0"/>
                <wp:wrapTopAndBottom/>
                <wp:docPr id="335" name="Group 335"/>
                <wp:cNvGraphicFramePr/>
                <a:graphic xmlns:a="http://schemas.openxmlformats.org/drawingml/2006/main">
                  <a:graphicData uri="http://schemas.microsoft.com/office/word/2010/wordprocessingGroup">
                    <wpg:wgp>
                      <wpg:cNvGrpSpPr/>
                      <wpg:grpSpPr>
                        <a:xfrm>
                          <a:off x="0" y="0"/>
                          <a:ext cx="2883535" cy="1282065"/>
                          <a:chOff x="0" y="0"/>
                          <a:chExt cx="2883535" cy="1282065"/>
                        </a:xfrm>
                      </wpg:grpSpPr>
                      <pic:pic xmlns:pic="http://schemas.openxmlformats.org/drawingml/2006/picture">
                        <pic:nvPicPr>
                          <pic:cNvPr id="316" name="Picture 316"/>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3535" cy="1282065"/>
                          </a:xfrm>
                          <a:prstGeom prst="rect">
                            <a:avLst/>
                          </a:prstGeom>
                        </pic:spPr>
                      </pic:pic>
                      <wps:wsp>
                        <wps:cNvPr id="322" name="Text Box 322"/>
                        <wps:cNvSpPr txBox="1"/>
                        <wps:spPr>
                          <a:xfrm>
                            <a:off x="1556534" y="1031927"/>
                            <a:ext cx="1281062" cy="208280"/>
                          </a:xfrm>
                          <a:prstGeom prst="rect">
                            <a:avLst/>
                          </a:prstGeom>
                          <a:solidFill>
                            <a:schemeClr val="bg1">
                              <a:alpha val="83000"/>
                            </a:schemeClr>
                          </a:solidFill>
                          <a:ln w="6350">
                            <a:noFill/>
                          </a:ln>
                        </wps:spPr>
                        <wps:txbx>
                          <w:txbxContent>
                            <w:p w14:paraId="183F57D6" w14:textId="7417E789" w:rsidR="00527F13" w:rsidRPr="00DE4295" w:rsidRDefault="00527F13" w:rsidP="00F8391C">
                              <w:pPr>
                                <w:jc w:val="right"/>
                                <w:rPr>
                                  <w:sz w:val="14"/>
                                </w:rPr>
                              </w:pPr>
                              <w:r w:rsidRPr="00DE4295">
                                <w:rPr>
                                  <w:sz w:val="14"/>
                                </w:rPr>
                                <w:t>Bottom side of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 name="Oval 327"/>
                        <wps:cNvSpPr/>
                        <wps:spPr>
                          <a:xfrm>
                            <a:off x="505937" y="264572"/>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37B1D" w14:textId="3C18F6C9" w:rsidR="00527F13" w:rsidRPr="0096251B" w:rsidRDefault="00527F13" w:rsidP="00326477">
                              <w:pPr>
                                <w:jc w:val="center"/>
                                <w:rPr>
                                  <w:rFonts w:ascii="Gotham Bold" w:hAnsi="Gotham Bold"/>
                                </w:rPr>
                              </w:pPr>
                              <w:r>
                                <w:rPr>
                                  <w:rFonts w:ascii="Gotham Bold" w:hAnsi="Gotham Bold"/>
                                </w:rPr>
                                <w:t>3</w:t>
                              </w:r>
                              <w:r w:rsidRPr="00326477">
                                <w:rPr>
                                  <w:rFonts w:ascii="Gotham Bold" w:hAnsi="Gotham Bold"/>
                                  <w:noProof/>
                                  <w:color w:val="2B579A"/>
                                  <w:shd w:val="clear" w:color="auto" w:fill="E6E6E6"/>
                                </w:rPr>
                                <w:drawing>
                                  <wp:inline distT="0" distB="0" distL="0" distR="0" wp14:anchorId="1C0F65DC" wp14:editId="15C35A01">
                                    <wp:extent cx="140970" cy="140970"/>
                                    <wp:effectExtent l="0" t="0" r="0" b="0"/>
                                    <wp:docPr id="1847166867" name="Picture 184716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9" name="Oval 329"/>
                        <wps:cNvSpPr/>
                        <wps:spPr>
                          <a:xfrm>
                            <a:off x="1777742" y="394538"/>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3D64C8" w14:textId="004464E9" w:rsidR="00527F13" w:rsidRPr="0096251B" w:rsidRDefault="00527F13" w:rsidP="00326477">
                              <w:pPr>
                                <w:jc w:val="center"/>
                                <w:rPr>
                                  <w:rFonts w:ascii="Gotham Bold" w:hAnsi="Gotham Bold"/>
                                </w:rPr>
                              </w:pPr>
                              <w:r>
                                <w:rPr>
                                  <w:rFonts w:ascii="Gotham Bold" w:hAnsi="Gotham Bold"/>
                                </w:rPr>
                                <w:t>3</w:t>
                              </w:r>
                              <w:r w:rsidRPr="00326477">
                                <w:rPr>
                                  <w:rFonts w:ascii="Gotham Bold" w:hAnsi="Gotham Bold"/>
                                  <w:noProof/>
                                  <w:color w:val="2B579A"/>
                                  <w:shd w:val="clear" w:color="auto" w:fill="E6E6E6"/>
                                </w:rPr>
                                <w:drawing>
                                  <wp:inline distT="0" distB="0" distL="0" distR="0" wp14:anchorId="7E994882" wp14:editId="597FA321">
                                    <wp:extent cx="140970" cy="140970"/>
                                    <wp:effectExtent l="0" t="0" r="0" b="0"/>
                                    <wp:docPr id="1847166868" name="Picture 184716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1" name="Oval 331"/>
                        <wps:cNvSpPr/>
                        <wps:spPr>
                          <a:xfrm>
                            <a:off x="1118631" y="37133"/>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DFE2E9" w14:textId="77777777" w:rsidR="00527F13" w:rsidRPr="0096251B" w:rsidRDefault="00527F13" w:rsidP="0086673E">
                              <w:pPr>
                                <w:jc w:val="center"/>
                                <w:rPr>
                                  <w:rFonts w:ascii="Gotham Bold" w:hAnsi="Gotham Bold"/>
                                </w:rPr>
                              </w:pPr>
                              <w:r>
                                <w:rPr>
                                  <w:rFonts w:ascii="Gotham Bold" w:hAnsi="Gotham Bold"/>
                                </w:rPr>
                                <w:t>2</w:t>
                              </w:r>
                              <w:r w:rsidRPr="00326477">
                                <w:rPr>
                                  <w:rFonts w:ascii="Gotham Bold" w:hAnsi="Gotham Bold"/>
                                  <w:noProof/>
                                  <w:color w:val="2B579A"/>
                                  <w:shd w:val="clear" w:color="auto" w:fill="E6E6E6"/>
                                </w:rPr>
                                <w:drawing>
                                  <wp:inline distT="0" distB="0" distL="0" distR="0" wp14:anchorId="53B5A0CB" wp14:editId="79E67C36">
                                    <wp:extent cx="140970" cy="140970"/>
                                    <wp:effectExtent l="0" t="0" r="0" b="0"/>
                                    <wp:docPr id="1847166869" name="Picture 184716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3" name="Oval 333"/>
                        <wps:cNvSpPr/>
                        <wps:spPr>
                          <a:xfrm>
                            <a:off x="1838083" y="41774"/>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617B4" w14:textId="59D7811E" w:rsidR="00527F13" w:rsidRPr="0096251B" w:rsidRDefault="00527F13" w:rsidP="0086673E">
                              <w:pPr>
                                <w:jc w:val="center"/>
                                <w:rPr>
                                  <w:rFonts w:ascii="Gotham Bold" w:hAnsi="Gotham Bold"/>
                                </w:rPr>
                              </w:pPr>
                              <w:r>
                                <w:rPr>
                                  <w:rFonts w:ascii="Gotham Bold" w:hAnsi="Gotham Bold"/>
                                </w:rPr>
                                <w:t>4</w:t>
                              </w:r>
                              <w:r w:rsidRPr="00326477">
                                <w:rPr>
                                  <w:rFonts w:ascii="Gotham Bold" w:hAnsi="Gotham Bold"/>
                                  <w:noProof/>
                                  <w:color w:val="2B579A"/>
                                  <w:shd w:val="clear" w:color="auto" w:fill="E6E6E6"/>
                                </w:rPr>
                                <w:drawing>
                                  <wp:inline distT="0" distB="0" distL="0" distR="0" wp14:anchorId="7D93686A" wp14:editId="1B19A013">
                                    <wp:extent cx="140970" cy="140970"/>
                                    <wp:effectExtent l="0" t="0" r="0" b="0"/>
                                    <wp:docPr id="1847166870" name="Picture 184716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E94F0AE" id="Group 335" o:spid="_x0000_s1136" style="position:absolute;margin-left:244.3pt;margin-top:103.6pt;width:227.05pt;height:100.95pt;z-index:251658258" coordsize="28835,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">
                <v:shape id="Picture 316" o:spid="_x0000_s1137" type="#_x0000_t75" style="position:absolute;width:28835;height:1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">
                  <v:imagedata r:id="rId50" o:title=""/>
                </v:shape>
                <v:shape id="Text Box 322" o:spid="_x0000_s1138" type="#_x0000_t202" style="position:absolute;left:15565;top:10319;width:1281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" fillcolor="#f8f8f8 [3212]" stroked="f" strokeweight=".5pt">
                  <v:fill opacity="54484f"/>
                  <v:textbox>
                    <w:txbxContent>
                      <w:p w14:paraId="183F57D6" w14:textId="7417E789" w:rsidR="00527F13" w:rsidRPr="00DE4295" w:rsidRDefault="00527F13" w:rsidP="00F8391C">
                        <w:pPr>
                          <w:jc w:val="right"/>
                          <w:rPr>
                            <w:sz w:val="14"/>
                          </w:rPr>
                        </w:pPr>
                        <w:r w:rsidRPr="00DE4295">
                          <w:rPr>
                            <w:sz w:val="14"/>
                          </w:rPr>
                          <w:t>Bottom side of board</w:t>
                        </w:r>
                      </w:p>
                    </w:txbxContent>
                  </v:textbox>
                </v:shape>
                <v:oval id="Oval 327" o:spid="_x0000_s1139" style="position:absolute;left:5059;top:2645;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" fillcolor="#d70902 [3205]" strokecolor="#d70902 [3205]" strokeweight="1pt">
                  <v:fill opacity="41891f"/>
                  <v:stroke joinstyle="miter"/>
                  <v:textbox inset="0,0,0,0">
                    <w:txbxContent>
                      <w:p w14:paraId="71737B1D" w14:textId="3C18F6C9" w:rsidR="00527F13" w:rsidRPr="0096251B" w:rsidRDefault="00527F13" w:rsidP="00326477">
                        <w:pPr>
                          <w:jc w:val="center"/>
                          <w:rPr>
                            <w:rFonts w:ascii="Gotham Bold" w:hAnsi="Gotham Bold"/>
                          </w:rPr>
                        </w:pPr>
                        <w:r>
                          <w:rPr>
                            <w:rFonts w:ascii="Gotham Bold" w:hAnsi="Gotham Bold"/>
                          </w:rPr>
                          <w:t>3</w:t>
                        </w:r>
                        <w:r w:rsidRPr="00326477">
                          <w:rPr>
                            <w:rFonts w:ascii="Gotham Bold" w:hAnsi="Gotham Bold"/>
                            <w:noProof/>
                            <w:color w:val="2B579A"/>
                            <w:shd w:val="clear" w:color="auto" w:fill="E6E6E6"/>
                          </w:rPr>
                          <w:drawing>
                            <wp:inline distT="0" distB="0" distL="0" distR="0" wp14:anchorId="1C0F65DC" wp14:editId="15C35A01">
                              <wp:extent cx="140970" cy="140970"/>
                              <wp:effectExtent l="0" t="0" r="0" b="0"/>
                              <wp:docPr id="1847166867" name="Picture 184716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v:textbox>
                </v:oval>
                <v:oval id="Oval 329" o:spid="_x0000_s1140" style="position:absolute;left:17777;top:3945;width:2174;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" fillcolor="#d70902 [3205]" strokecolor="#d70902 [3205]" strokeweight="1pt">
                  <v:fill opacity="41891f"/>
                  <v:stroke joinstyle="miter"/>
                  <v:textbox inset="0,0,0,0">
                    <w:txbxContent>
                      <w:p w14:paraId="483D64C8" w14:textId="004464E9" w:rsidR="00527F13" w:rsidRPr="0096251B" w:rsidRDefault="00527F13" w:rsidP="00326477">
                        <w:pPr>
                          <w:jc w:val="center"/>
                          <w:rPr>
                            <w:rFonts w:ascii="Gotham Bold" w:hAnsi="Gotham Bold"/>
                          </w:rPr>
                        </w:pPr>
                        <w:r>
                          <w:rPr>
                            <w:rFonts w:ascii="Gotham Bold" w:hAnsi="Gotham Bold"/>
                          </w:rPr>
                          <w:t>3</w:t>
                        </w:r>
                        <w:r w:rsidRPr="00326477">
                          <w:rPr>
                            <w:rFonts w:ascii="Gotham Bold" w:hAnsi="Gotham Bold"/>
                            <w:noProof/>
                            <w:color w:val="2B579A"/>
                            <w:shd w:val="clear" w:color="auto" w:fill="E6E6E6"/>
                          </w:rPr>
                          <w:drawing>
                            <wp:inline distT="0" distB="0" distL="0" distR="0" wp14:anchorId="7E994882" wp14:editId="597FA321">
                              <wp:extent cx="140970" cy="140970"/>
                              <wp:effectExtent l="0" t="0" r="0" b="0"/>
                              <wp:docPr id="1847166868" name="Picture 184716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v:textbox>
                </v:oval>
                <v:oval id="Oval 331" o:spid="_x0000_s1141" style="position:absolute;left:11186;top:371;width:2173;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" fillcolor="#d70902 [3205]" strokecolor="#d70902 [3205]" strokeweight="1pt">
                  <v:fill opacity="41891f"/>
                  <v:stroke joinstyle="miter"/>
                  <v:textbox inset="0,0,0,0">
                    <w:txbxContent>
                      <w:p w14:paraId="5ADFE2E9" w14:textId="77777777" w:rsidR="00527F13" w:rsidRPr="0096251B" w:rsidRDefault="00527F13" w:rsidP="0086673E">
                        <w:pPr>
                          <w:jc w:val="center"/>
                          <w:rPr>
                            <w:rFonts w:ascii="Gotham Bold" w:hAnsi="Gotham Bold"/>
                          </w:rPr>
                        </w:pPr>
                        <w:r>
                          <w:rPr>
                            <w:rFonts w:ascii="Gotham Bold" w:hAnsi="Gotham Bold"/>
                          </w:rPr>
                          <w:t>2</w:t>
                        </w:r>
                        <w:r w:rsidRPr="00326477">
                          <w:rPr>
                            <w:rFonts w:ascii="Gotham Bold" w:hAnsi="Gotham Bold"/>
                            <w:noProof/>
                            <w:color w:val="2B579A"/>
                            <w:shd w:val="clear" w:color="auto" w:fill="E6E6E6"/>
                          </w:rPr>
                          <w:drawing>
                            <wp:inline distT="0" distB="0" distL="0" distR="0" wp14:anchorId="53B5A0CB" wp14:editId="79E67C36">
                              <wp:extent cx="140970" cy="140970"/>
                              <wp:effectExtent l="0" t="0" r="0" b="0"/>
                              <wp:docPr id="1847166869" name="Picture 184716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v:textbox>
                </v:oval>
                <v:oval id="Oval 333" o:spid="_x0000_s1142" style="position:absolute;left:18380;top:417;width:2174;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" fillcolor="#d70902 [3205]" strokecolor="#d70902 [3205]" strokeweight="1pt">
                  <v:fill opacity="41891f"/>
                  <v:stroke joinstyle="miter"/>
                  <v:textbox inset="0,0,0,0">
                    <w:txbxContent>
                      <w:p w14:paraId="51C617B4" w14:textId="59D7811E" w:rsidR="00527F13" w:rsidRPr="0096251B" w:rsidRDefault="00527F13" w:rsidP="0086673E">
                        <w:pPr>
                          <w:jc w:val="center"/>
                          <w:rPr>
                            <w:rFonts w:ascii="Gotham Bold" w:hAnsi="Gotham Bold"/>
                          </w:rPr>
                        </w:pPr>
                        <w:r>
                          <w:rPr>
                            <w:rFonts w:ascii="Gotham Bold" w:hAnsi="Gotham Bold"/>
                          </w:rPr>
                          <w:t>4</w:t>
                        </w:r>
                        <w:r w:rsidRPr="00326477">
                          <w:rPr>
                            <w:rFonts w:ascii="Gotham Bold" w:hAnsi="Gotham Bold"/>
                            <w:noProof/>
                            <w:color w:val="2B579A"/>
                            <w:shd w:val="clear" w:color="auto" w:fill="E6E6E6"/>
                          </w:rPr>
                          <w:drawing>
                            <wp:inline distT="0" distB="0" distL="0" distR="0" wp14:anchorId="7D93686A" wp14:editId="1B19A013">
                              <wp:extent cx="140970" cy="140970"/>
                              <wp:effectExtent l="0" t="0" r="0" b="0"/>
                              <wp:docPr id="1847166870" name="Picture 184716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xbxContent>
                  </v:textbox>
                </v:oval>
                <w10:wrap type="topAndBottom"/>
              </v:group>
            </w:pict>
          </mc:Fallback>
        </mc:AlternateContent>
      </w:r>
      <w:r w:rsidR="00940E15">
        <w:t>Parameter control panel</w:t>
      </w:r>
      <w:bookmarkEnd w:id="42"/>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02361B" w14:paraId="3057AD7A"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4E8E7059" w14:textId="77777777" w:rsidR="0002361B" w:rsidRPr="00285111" w:rsidRDefault="0002361B"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4978E797" w14:textId="2ABC640A" w:rsidR="0002361B" w:rsidRPr="00D53FC2" w:rsidRDefault="0002361B"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3E595CDA" w14:textId="1497EE38" w:rsidR="0002361B" w:rsidRPr="00214319" w:rsidRDefault="0002361B"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054BFE9A" w14:textId="4F11C2D6" w:rsidR="0002361B" w:rsidRPr="00214319" w:rsidRDefault="0002361B"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4F730088" w14:textId="77777777" w:rsidR="0002361B" w:rsidRPr="00214319" w:rsidRDefault="0002361B"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09E85027" w14:textId="77777777" w:rsidR="0002361B" w:rsidRPr="00214319" w:rsidRDefault="0002361B"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02361B" w:rsidRPr="00214319" w14:paraId="623AA0B6"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2EA6FBD6" w14:textId="77777777" w:rsidR="0002361B" w:rsidRPr="003C36DC" w:rsidRDefault="0002361B"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57180467" w14:textId="1CA9F43B" w:rsidR="0002361B" w:rsidRPr="00214319" w:rsidRDefault="0099040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4F6DBE15" w14:textId="244E1555" w:rsidR="0002361B" w:rsidRPr="00214319" w:rsidRDefault="0099040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4021FD3A" w14:textId="059FA712" w:rsidR="0002361B" w:rsidRPr="00214319" w:rsidRDefault="0099040B"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c>
          <w:tcPr>
            <w:tcW w:w="0" w:type="auto"/>
          </w:tcPr>
          <w:p w14:paraId="72FC6C7D" w14:textId="48DEE1CF" w:rsidR="0002361B" w:rsidRPr="00214319" w:rsidRDefault="00940E15"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0" w:type="auto"/>
          </w:tcPr>
          <w:p w14:paraId="58DAF01E" w14:textId="0DD6B4F6" w:rsidR="0002361B" w:rsidRPr="00214319" w:rsidRDefault="00940E15"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r>
      <w:tr w:rsidR="0002361B" w:rsidRPr="00214319" w14:paraId="76A8B6AB"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7E3462F2" w14:textId="77777777" w:rsidR="0002361B" w:rsidRPr="003C36DC" w:rsidRDefault="0002361B"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3AC4CF48" w14:textId="5F4E8700" w:rsidR="0002361B" w:rsidRPr="00214319" w:rsidRDefault="00940E15"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Encoder</w:t>
            </w:r>
          </w:p>
        </w:tc>
        <w:tc>
          <w:tcPr>
            <w:tcW w:w="0" w:type="auto"/>
          </w:tcPr>
          <w:p w14:paraId="2B50D041" w14:textId="17A470B6" w:rsidR="0002361B" w:rsidRPr="00214319" w:rsidRDefault="00940E15"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Encoder</w:t>
            </w:r>
          </w:p>
        </w:tc>
        <w:tc>
          <w:tcPr>
            <w:tcW w:w="0" w:type="auto"/>
          </w:tcPr>
          <w:p w14:paraId="565211F2" w14:textId="6E2672B9" w:rsidR="0002361B" w:rsidRPr="00214319" w:rsidRDefault="00940E15"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Encoder</w:t>
            </w:r>
          </w:p>
        </w:tc>
        <w:tc>
          <w:tcPr>
            <w:tcW w:w="0" w:type="auto"/>
          </w:tcPr>
          <w:p w14:paraId="258763EE" w14:textId="1DA0CCB9" w:rsidR="0002361B" w:rsidRPr="00214319" w:rsidRDefault="00940E15"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c>
          <w:tcPr>
            <w:tcW w:w="0" w:type="auto"/>
          </w:tcPr>
          <w:p w14:paraId="56117455" w14:textId="14B11CF1" w:rsidR="0002361B" w:rsidRPr="00214319" w:rsidRDefault="00940E15"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bl>
    <w:p w14:paraId="6A729720" w14:textId="196ADBE4" w:rsidR="00C6643A" w:rsidRDefault="00C6643A" w:rsidP="00736E00">
      <w:pPr>
        <w:pStyle w:val="00bodytext"/>
      </w:pP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712F4C" w14:paraId="460C69BD"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30F534FD" w14:textId="77777777" w:rsidR="00712F4C" w:rsidRPr="00285111" w:rsidRDefault="00712F4C" w:rsidP="008536CD">
            <w:pPr>
              <w:pStyle w:val="00bodytext"/>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49FE90F8" w14:textId="6325D338" w:rsidR="00712F4C" w:rsidRPr="00D53FC2" w:rsidRDefault="00410298"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Pr>
                <w:b w:val="0"/>
                <w:color w:val="auto"/>
                <w:sz w:val="20"/>
                <w:szCs w:val="20"/>
              </w:rPr>
              <w:t>In the line array products, t</w:t>
            </w:r>
            <w:r w:rsidR="00712F4C" w:rsidRPr="006725DA">
              <w:rPr>
                <w:b w:val="0"/>
                <w:color w:val="auto"/>
                <w:sz w:val="20"/>
                <w:szCs w:val="20"/>
              </w:rPr>
              <w:t xml:space="preserve">his section </w:t>
            </w:r>
            <w:r w:rsidR="00712F4C">
              <w:rPr>
                <w:b w:val="0"/>
                <w:color w:val="auto"/>
                <w:sz w:val="20"/>
                <w:szCs w:val="20"/>
              </w:rPr>
              <w:t>displays the state of parameters such as volume, treble, bass, and reverb</w:t>
            </w:r>
            <w:r>
              <w:rPr>
                <w:b w:val="0"/>
                <w:color w:val="auto"/>
                <w:sz w:val="20"/>
                <w:szCs w:val="20"/>
              </w:rPr>
              <w:t>, as well as the signal state for each channel, and allows user control of these parameters.</w:t>
            </w:r>
          </w:p>
        </w:tc>
      </w:tr>
    </w:tbl>
    <w:p w14:paraId="33828355" w14:textId="77777777" w:rsidR="00712F4C" w:rsidRDefault="00712F4C" w:rsidP="00736E00">
      <w:pPr>
        <w:pStyle w:val="00bodytext"/>
      </w:pPr>
    </w:p>
    <w:p w14:paraId="49A06B81" w14:textId="0615BB96" w:rsidR="0002361B" w:rsidRDefault="00712F4C" w:rsidP="00736E00">
      <w:pPr>
        <w:pStyle w:val="00bodytext"/>
      </w:pPr>
      <w:r w:rsidRPr="00DA11DB">
        <w:rPr>
          <w:noProof/>
          <w:color w:val="2B579A"/>
          <w:shd w:val="clear" w:color="auto" w:fill="E6E6E6"/>
        </w:rPr>
        <w:drawing>
          <wp:anchor distT="0" distB="0" distL="114300" distR="114300" simplePos="0" relativeHeight="251658240" behindDoc="0" locked="0" layoutInCell="1" allowOverlap="1" wp14:anchorId="71EBD810" wp14:editId="04BCF905">
            <wp:simplePos x="0" y="0"/>
            <wp:positionH relativeFrom="margin">
              <wp:posOffset>1626235</wp:posOffset>
            </wp:positionH>
            <wp:positionV relativeFrom="paragraph">
              <wp:posOffset>251206</wp:posOffset>
            </wp:positionV>
            <wp:extent cx="2769870" cy="1168400"/>
            <wp:effectExtent l="0" t="0" r="0" b="0"/>
            <wp:wrapTopAndBottom/>
            <wp:docPr id="514824247" name="Picture 51482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1" b="-8747"/>
                    <a:stretch/>
                  </pic:blipFill>
                  <pic:spPr bwMode="auto">
                    <a:xfrm>
                      <a:off x="0" y="0"/>
                      <a:ext cx="2769870" cy="116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1DB6">
        <w:t xml:space="preserve">On the L8, L16, and L32, a separate PCBA </w:t>
      </w:r>
      <w:r w:rsidR="00736E00">
        <w:t>is used for the angled section shown here:</w:t>
      </w:r>
    </w:p>
    <w:p w14:paraId="5E4F875E" w14:textId="559C9E07" w:rsidR="004209BE" w:rsidRDefault="0099040B" w:rsidP="004D44BF">
      <w:pPr>
        <w:pStyle w:val="00bodytext"/>
        <w:rPr>
          <w:spacing w:val="15"/>
        </w:rPr>
      </w:pPr>
      <w:r>
        <w:t xml:space="preserve">The three rotary encoders </w:t>
      </w:r>
      <w:r w:rsidR="00092CDD">
        <w:t xml:space="preserve">SW1, SW2, and SW3 </w:t>
      </w:r>
      <w:r w:rsidR="0086673E" w:rsidRPr="005E6733">
        <w:rPr>
          <w:rFonts w:ascii="Gotham Bold" w:hAnsi="Gotham Bold"/>
          <w:color w:val="D70902" w:themeColor="accent2"/>
        </w:rPr>
        <w:t>(</w:t>
      </w:r>
      <w:r w:rsidR="0086673E">
        <w:rPr>
          <w:rFonts w:ascii="Gotham Bold" w:hAnsi="Gotham Bold"/>
          <w:color w:val="D70902" w:themeColor="accent2"/>
        </w:rPr>
        <w:t>1</w:t>
      </w:r>
      <w:r w:rsidR="0086673E" w:rsidRPr="005E6733">
        <w:rPr>
          <w:rFonts w:ascii="Gotham Bold" w:hAnsi="Gotham Bold"/>
          <w:color w:val="D70902" w:themeColor="accent2"/>
        </w:rPr>
        <w:t>)</w:t>
      </w:r>
      <w:r w:rsidR="0086673E">
        <w:rPr>
          <w:rFonts w:ascii="Gotham Bold" w:hAnsi="Gotham Bold"/>
          <w:color w:val="D70902" w:themeColor="accent2"/>
        </w:rPr>
        <w:t xml:space="preserve"> </w:t>
      </w:r>
      <w:r w:rsidR="00092CDD">
        <w:t xml:space="preserve">send quadrature pulse signals (one pair per encoder) to the STM32 microcontroller over a ribbon cable via </w:t>
      </w:r>
      <w:r w:rsidR="00CD5473">
        <w:t>J2</w:t>
      </w:r>
      <w:r w:rsidR="0086673E">
        <w:t xml:space="preserve"> </w:t>
      </w:r>
      <w:r w:rsidR="0086673E" w:rsidRPr="005E6733">
        <w:rPr>
          <w:rFonts w:ascii="Gotham Bold" w:hAnsi="Gotham Bold"/>
          <w:color w:val="D70902" w:themeColor="accent2"/>
        </w:rPr>
        <w:t>(</w:t>
      </w:r>
      <w:r w:rsidR="0086673E">
        <w:rPr>
          <w:rFonts w:ascii="Gotham Bold" w:hAnsi="Gotham Bold"/>
          <w:color w:val="D70902" w:themeColor="accent2"/>
        </w:rPr>
        <w:t>2</w:t>
      </w:r>
      <w:r w:rsidR="0086673E" w:rsidRPr="005E6733">
        <w:rPr>
          <w:rFonts w:ascii="Gotham Bold" w:hAnsi="Gotham Bold"/>
          <w:color w:val="D70902" w:themeColor="accent2"/>
        </w:rPr>
        <w:t>)</w:t>
      </w:r>
      <w:r w:rsidR="00CD5473">
        <w:t>. The pushbutton switch closures are also sent this way.</w:t>
      </w:r>
      <w:r w:rsidR="00474A4A">
        <w:t xml:space="preserve"> The LEDs for the parameter selection indicators (above the knobs), the position indicator rings (around the knobs), and the signal/clip indicators (below the knobs) are all driven via </w:t>
      </w:r>
      <w:r w:rsidR="00152EF7">
        <w:t>ICs U1 and U2</w:t>
      </w:r>
      <w:r w:rsidR="0086673E">
        <w:t xml:space="preserve"> </w:t>
      </w:r>
      <w:r w:rsidR="0086673E" w:rsidRPr="005E6733">
        <w:rPr>
          <w:rFonts w:ascii="Gotham Bold" w:hAnsi="Gotham Bold"/>
          <w:color w:val="D70902" w:themeColor="accent2"/>
        </w:rPr>
        <w:t>(</w:t>
      </w:r>
      <w:r w:rsidR="0086673E">
        <w:rPr>
          <w:rFonts w:ascii="Gotham Bold" w:hAnsi="Gotham Bold"/>
          <w:color w:val="D70902" w:themeColor="accent2"/>
        </w:rPr>
        <w:t>3</w:t>
      </w:r>
      <w:r w:rsidR="0086673E" w:rsidRPr="005E6733">
        <w:rPr>
          <w:rFonts w:ascii="Gotham Bold" w:hAnsi="Gotham Bold"/>
          <w:color w:val="D70902" w:themeColor="accent2"/>
        </w:rPr>
        <w:t>)</w:t>
      </w:r>
      <w:r w:rsidR="00152EF7">
        <w:t>, controlled via I2C signals sent from the STM32 microcontroller over a ribbon cable connected to J1</w:t>
      </w:r>
      <w:r w:rsidR="0086673E">
        <w:t xml:space="preserve"> </w:t>
      </w:r>
      <w:r w:rsidR="0086673E" w:rsidRPr="005E6733">
        <w:rPr>
          <w:rFonts w:ascii="Gotham Bold" w:hAnsi="Gotham Bold"/>
          <w:color w:val="D70902" w:themeColor="accent2"/>
        </w:rPr>
        <w:t>(</w:t>
      </w:r>
      <w:r w:rsidR="0086673E">
        <w:rPr>
          <w:rFonts w:ascii="Gotham Bold" w:hAnsi="Gotham Bold"/>
          <w:color w:val="D70902" w:themeColor="accent2"/>
        </w:rPr>
        <w:t>4</w:t>
      </w:r>
      <w:r w:rsidR="0086673E" w:rsidRPr="005E6733">
        <w:rPr>
          <w:rFonts w:ascii="Gotham Bold" w:hAnsi="Gotham Bold"/>
          <w:color w:val="D70902" w:themeColor="accent2"/>
        </w:rPr>
        <w:t>)</w:t>
      </w:r>
      <w:r w:rsidR="00152EF7">
        <w:t xml:space="preserve">. The </w:t>
      </w:r>
      <w:r w:rsidR="00BB5102">
        <w:t xml:space="preserve">driver ICs are enabled by the ILLUMIN_OE signal and powered from the </w:t>
      </w:r>
      <w:r w:rsidR="00D47D9E">
        <w:t xml:space="preserve">(switched) </w:t>
      </w:r>
      <w:r w:rsidR="00BB5102">
        <w:t>+5V rail</w:t>
      </w:r>
      <w:r w:rsidR="00D47D9E">
        <w:t>. Each of the position indicator LEDs can be driven at three brightness levels, governed by I2C control, to triple the resolution of the position indicator rings.</w:t>
      </w:r>
      <w:r w:rsidR="003D5BF4">
        <w:t xml:space="preserve"> Some conducted and radiated emissions protection is provided by </w:t>
      </w:r>
      <w:r w:rsidR="00D82575">
        <w:t>ferrite beads L4-L12 and capacitors C16-C24.</w:t>
      </w:r>
    </w:p>
    <w:p w14:paraId="02008DFD" w14:textId="77777777" w:rsidR="001C4A51" w:rsidRDefault="001C4A51">
      <w:pPr>
        <w:spacing w:after="160" w:line="0" w:lineRule="auto"/>
        <w:rPr>
          <w:rFonts w:eastAsiaTheme="minorHAnsi"/>
          <w:spacing w:val="15"/>
        </w:rPr>
      </w:pPr>
      <w:r>
        <w:br w:type="page"/>
      </w:r>
    </w:p>
    <w:p w14:paraId="1F15FA2A" w14:textId="0D700D34" w:rsidR="002C4F3F" w:rsidRDefault="00231B94" w:rsidP="002C4F3F">
      <w:pPr>
        <w:pStyle w:val="20subsubheading"/>
      </w:pPr>
      <w:bookmarkStart w:id="43" w:name="_Toc152921986"/>
      <w:commentRangeStart w:id="44"/>
      <w:r>
        <w:t>Digital signal processing and Bluetooth radio</w:t>
      </w:r>
      <w:bookmarkEnd w:id="43"/>
      <w:commentRangeEnd w:id="44"/>
      <w:r w:rsidR="009E72B0">
        <w:rPr>
          <w:rStyle w:val="CommentReference"/>
          <w:spacing w:val="0"/>
        </w:rPr>
        <w:commentReference w:id="44"/>
      </w:r>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2C4F3F" w14:paraId="499DCF33"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292AF1C7" w14:textId="77777777" w:rsidR="002C4F3F" w:rsidRPr="00285111" w:rsidRDefault="002C4F3F"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6F8A34EF" w14:textId="77777777" w:rsidR="002C4F3F" w:rsidRPr="00D53FC2" w:rsidRDefault="002C4F3F"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241DA645" w14:textId="77777777" w:rsidR="002C4F3F" w:rsidRPr="00214319" w:rsidRDefault="002C4F3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208058D8" w14:textId="77777777" w:rsidR="002C4F3F" w:rsidRPr="00214319" w:rsidRDefault="002C4F3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76DD1DA6" w14:textId="77777777" w:rsidR="002C4F3F" w:rsidRPr="00214319" w:rsidRDefault="002C4F3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1BC75893" w14:textId="77777777" w:rsidR="002C4F3F" w:rsidRPr="00214319" w:rsidRDefault="002C4F3F"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2C4F3F" w:rsidRPr="00214319" w14:paraId="5CB89DDF"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4622C286" w14:textId="77777777" w:rsidR="002C4F3F" w:rsidRPr="003C36DC" w:rsidRDefault="002C4F3F"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3E8D7734" w14:textId="460E7E77" w:rsidR="002C4F3F" w:rsidRPr="00214319" w:rsidRDefault="00A8682A"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All</w:t>
            </w:r>
            <w:r w:rsidR="002D1351">
              <w:rPr>
                <w:sz w:val="20"/>
                <w:szCs w:val="20"/>
              </w:rPr>
              <w:t>; 10</w:t>
            </w:r>
          </w:p>
        </w:tc>
        <w:tc>
          <w:tcPr>
            <w:tcW w:w="0" w:type="auto"/>
          </w:tcPr>
          <w:p w14:paraId="5422EEA4" w14:textId="7056679B" w:rsidR="002C4F3F" w:rsidRPr="00214319" w:rsidRDefault="00A8682A"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All</w:t>
            </w:r>
            <w:r w:rsidR="002D1351">
              <w:rPr>
                <w:sz w:val="20"/>
                <w:szCs w:val="20"/>
              </w:rPr>
              <w:t>; 10</w:t>
            </w:r>
          </w:p>
        </w:tc>
        <w:tc>
          <w:tcPr>
            <w:tcW w:w="0" w:type="auto"/>
          </w:tcPr>
          <w:p w14:paraId="5B29E0DE" w14:textId="75D0E4B2" w:rsidR="002C4F3F" w:rsidRPr="00214319" w:rsidRDefault="00A8682A"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All</w:t>
            </w:r>
            <w:r w:rsidR="002D1351">
              <w:rPr>
                <w:sz w:val="20"/>
                <w:szCs w:val="20"/>
              </w:rPr>
              <w:t>; 10</w:t>
            </w:r>
          </w:p>
        </w:tc>
        <w:tc>
          <w:tcPr>
            <w:tcW w:w="0" w:type="auto"/>
          </w:tcPr>
          <w:p w14:paraId="70A495F0" w14:textId="2D924EB3" w:rsidR="002C4F3F" w:rsidRPr="00214319" w:rsidRDefault="00EE26D0"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w:t>
            </w:r>
          </w:p>
        </w:tc>
        <w:tc>
          <w:tcPr>
            <w:tcW w:w="0" w:type="auto"/>
          </w:tcPr>
          <w:p w14:paraId="75190A9A" w14:textId="56AF3D30" w:rsidR="002C4F3F" w:rsidRPr="00214319" w:rsidRDefault="00EE26D0"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w:t>
            </w:r>
          </w:p>
        </w:tc>
      </w:tr>
      <w:tr w:rsidR="002C4F3F" w:rsidRPr="00214319" w14:paraId="198ABD98"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318D4B74" w14:textId="77777777" w:rsidR="002C4F3F" w:rsidRPr="003C36DC" w:rsidRDefault="002C4F3F"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14947A02" w14:textId="63DAA7F1" w:rsidR="002C4F3F" w:rsidRPr="00214319" w:rsidRDefault="00A8682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RF</w:t>
            </w:r>
            <w:r w:rsidR="002D1351">
              <w:rPr>
                <w:sz w:val="20"/>
                <w:szCs w:val="20"/>
              </w:rPr>
              <w:t>; Main</w:t>
            </w:r>
          </w:p>
        </w:tc>
        <w:tc>
          <w:tcPr>
            <w:tcW w:w="0" w:type="auto"/>
          </w:tcPr>
          <w:p w14:paraId="1F19628A" w14:textId="77DD7506" w:rsidR="002C4F3F" w:rsidRPr="00214319" w:rsidRDefault="00A8682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RF</w:t>
            </w:r>
            <w:r w:rsidR="002D1351">
              <w:rPr>
                <w:sz w:val="20"/>
                <w:szCs w:val="20"/>
              </w:rPr>
              <w:t>; Main</w:t>
            </w:r>
          </w:p>
        </w:tc>
        <w:tc>
          <w:tcPr>
            <w:tcW w:w="0" w:type="auto"/>
          </w:tcPr>
          <w:p w14:paraId="2BE60A5F" w14:textId="5F11F9C0" w:rsidR="002C4F3F" w:rsidRPr="00214319" w:rsidRDefault="00A8682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RF</w:t>
            </w:r>
            <w:r w:rsidR="002D1351">
              <w:rPr>
                <w:sz w:val="20"/>
                <w:szCs w:val="20"/>
              </w:rPr>
              <w:t>; Main</w:t>
            </w:r>
          </w:p>
        </w:tc>
        <w:tc>
          <w:tcPr>
            <w:tcW w:w="0" w:type="auto"/>
          </w:tcPr>
          <w:p w14:paraId="3328A7DE" w14:textId="450E871F" w:rsidR="002C4F3F" w:rsidRPr="00214319" w:rsidRDefault="00EE26D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c>
          <w:tcPr>
            <w:tcW w:w="0" w:type="auto"/>
          </w:tcPr>
          <w:p w14:paraId="39BCC2D2" w14:textId="4BBF3628" w:rsidR="002C4F3F" w:rsidRPr="00214319" w:rsidRDefault="00EE26D0"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Main</w:t>
            </w:r>
          </w:p>
        </w:tc>
      </w:tr>
    </w:tbl>
    <w:p w14:paraId="3ACDB1AF" w14:textId="77777777" w:rsidR="00416892" w:rsidRDefault="00416892" w:rsidP="003B75EC">
      <w:pPr>
        <w:pStyle w:val="00bodytext"/>
      </w:pP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1C4A51" w14:paraId="511C9463"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15FE467C" w14:textId="77777777" w:rsidR="001C4A51" w:rsidRPr="00285111" w:rsidRDefault="001C4A51" w:rsidP="008536CD">
            <w:pPr>
              <w:pStyle w:val="00bodytext"/>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56E2AD3B" w14:textId="71497618" w:rsidR="001C4A51" w:rsidRPr="00D53FC2" w:rsidRDefault="001C4A51"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w:t>
            </w:r>
            <w:r w:rsidR="00D8740D">
              <w:rPr>
                <w:b w:val="0"/>
                <w:color w:val="auto"/>
                <w:sz w:val="20"/>
                <w:szCs w:val="20"/>
              </w:rPr>
              <w:t>performs audio processing, and in the line array products, receives audio via Bluetooth and coordinates with the mobile application.</w:t>
            </w:r>
          </w:p>
        </w:tc>
      </w:tr>
    </w:tbl>
    <w:p w14:paraId="2C856EF4" w14:textId="77777777" w:rsidR="001C4A51" w:rsidRDefault="001C4A51" w:rsidP="003B75EC">
      <w:pPr>
        <w:pStyle w:val="00bodytext"/>
      </w:pPr>
    </w:p>
    <w:p w14:paraId="65A1F661" w14:textId="18084530" w:rsidR="00142326" w:rsidRDefault="00727AF9" w:rsidP="003B75EC">
      <w:pPr>
        <w:pStyle w:val="00bodytext"/>
      </w:pPr>
      <w:r w:rsidRPr="001837D4">
        <w:rPr>
          <w:noProof/>
          <w:color w:val="2B579A"/>
          <w:shd w:val="clear" w:color="auto" w:fill="E6E6E6"/>
        </w:rPr>
        <w:drawing>
          <wp:anchor distT="0" distB="0" distL="114300" distR="114300" simplePos="0" relativeHeight="251658242" behindDoc="0" locked="0" layoutInCell="1" allowOverlap="1" wp14:anchorId="16CB827A" wp14:editId="2084DFB2">
            <wp:simplePos x="0" y="0"/>
            <wp:positionH relativeFrom="margin">
              <wp:align>center</wp:align>
            </wp:positionH>
            <wp:positionV relativeFrom="paragraph">
              <wp:posOffset>1244715</wp:posOffset>
            </wp:positionV>
            <wp:extent cx="5943600" cy="4798060"/>
            <wp:effectExtent l="0" t="0" r="0" b="254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798060"/>
                    </a:xfrm>
                    <a:prstGeom prst="rect">
                      <a:avLst/>
                    </a:prstGeom>
                  </pic:spPr>
                </pic:pic>
              </a:graphicData>
            </a:graphic>
            <wp14:sizeRelH relativeFrom="page">
              <wp14:pctWidth>0</wp14:pctWidth>
            </wp14:sizeRelH>
            <wp14:sizeRelV relativeFrom="page">
              <wp14:pctHeight>0</wp14:pctHeight>
            </wp14:sizeRelV>
          </wp:anchor>
        </w:drawing>
      </w:r>
      <w:r w:rsidR="00096DBE">
        <w:t xml:space="preserve">The digital signal processor (DSP) in all products in the line is an Analog Devices </w:t>
      </w:r>
      <w:proofErr w:type="spellStart"/>
      <w:r w:rsidR="00D643A3">
        <w:t>SigmaDSP</w:t>
      </w:r>
      <w:proofErr w:type="spellEnd"/>
      <w:r w:rsidR="00D643A3">
        <w:t>. However, it is used differently in the architecture of the L8/L16/L32 vs. the G1/G2.</w:t>
      </w:r>
      <w:r w:rsidR="00690B50">
        <w:t xml:space="preserve"> In the former (line array products), it is combined with the Bluetooth radio </w:t>
      </w:r>
      <w:r w:rsidR="00540090">
        <w:t>system-on-chip (</w:t>
      </w:r>
      <w:r w:rsidR="00690B50">
        <w:t>SoC</w:t>
      </w:r>
      <w:r w:rsidR="00540090">
        <w:t>)</w:t>
      </w:r>
      <w:r w:rsidR="00690B50">
        <w:t xml:space="preserve"> on an RF module</w:t>
      </w:r>
      <w:r w:rsidR="00533F3A">
        <w:t xml:space="preserve"> that handles all digital audio and RF functions as well as</w:t>
      </w:r>
      <w:r w:rsidR="00D10C3D">
        <w:t xml:space="preserve"> mobile application control and firmware update handling. In the latter (subwoofer</w:t>
      </w:r>
      <w:r w:rsidR="000509FD">
        <w:t xml:space="preserve"> </w:t>
      </w:r>
      <w:r w:rsidR="00D10C3D">
        <w:t>products), it is mounted directly to the main PCBA. The subwoofer products do not have any Bluetooth features, and all firmware is resident in the STM32 microcontroller.</w:t>
      </w:r>
    </w:p>
    <w:p w14:paraId="6E8555D2" w14:textId="410DC013" w:rsidR="00847A8A" w:rsidRDefault="00727AF9" w:rsidP="003B75EC">
      <w:pPr>
        <w:pStyle w:val="00bodytext"/>
      </w:pPr>
      <w:r>
        <w:rPr>
          <w:noProof/>
          <w:color w:val="2B579A"/>
          <w:shd w:val="clear" w:color="auto" w:fill="E6E6E6"/>
        </w:rPr>
        <mc:AlternateContent>
          <mc:Choice Requires="wpg">
            <w:drawing>
              <wp:anchor distT="0" distB="0" distL="114300" distR="114300" simplePos="0" relativeHeight="251658265" behindDoc="0" locked="0" layoutInCell="1" allowOverlap="1" wp14:anchorId="3B2A3501" wp14:editId="459BCAB9">
                <wp:simplePos x="0" y="0"/>
                <wp:positionH relativeFrom="margin">
                  <wp:align>center</wp:align>
                </wp:positionH>
                <wp:positionV relativeFrom="paragraph">
                  <wp:posOffset>885652</wp:posOffset>
                </wp:positionV>
                <wp:extent cx="3900805" cy="1958340"/>
                <wp:effectExtent l="0" t="0" r="4445" b="3810"/>
                <wp:wrapTopAndBottom/>
                <wp:docPr id="286" name="Group 286"/>
                <wp:cNvGraphicFramePr/>
                <a:graphic xmlns:a="http://schemas.openxmlformats.org/drawingml/2006/main">
                  <a:graphicData uri="http://schemas.microsoft.com/office/word/2010/wordprocessingGroup">
                    <wpg:wgp>
                      <wpg:cNvGrpSpPr/>
                      <wpg:grpSpPr>
                        <a:xfrm>
                          <a:off x="0" y="0"/>
                          <a:ext cx="3900805" cy="1958340"/>
                          <a:chOff x="0" y="60960"/>
                          <a:chExt cx="3900805" cy="1958340"/>
                        </a:xfrm>
                      </wpg:grpSpPr>
                      <pic:pic xmlns:pic="http://schemas.openxmlformats.org/drawingml/2006/picture">
                        <pic:nvPicPr>
                          <pic:cNvPr id="436" name="Picture 436"/>
                          <pic:cNvPicPr>
                            <a:picLocks noChangeAspect="1"/>
                          </pic:cNvPicPr>
                        </pic:nvPicPr>
                        <pic:blipFill rotWithShape="1">
                          <a:blip r:embed="rId53" cstate="print">
                            <a:extLst>
                              <a:ext uri="{28A0092B-C50C-407E-A947-70E740481C1C}">
                                <a14:useLocalDpi xmlns:a14="http://schemas.microsoft.com/office/drawing/2010/main" val="0"/>
                              </a:ext>
                            </a:extLst>
                          </a:blip>
                          <a:srcRect t="3019"/>
                          <a:stretch/>
                        </pic:blipFill>
                        <pic:spPr>
                          <a:xfrm>
                            <a:off x="0" y="60960"/>
                            <a:ext cx="3900805" cy="1958340"/>
                          </a:xfrm>
                          <a:prstGeom prst="rect">
                            <a:avLst/>
                          </a:prstGeom>
                        </pic:spPr>
                      </pic:pic>
                      <wps:wsp>
                        <wps:cNvPr id="437" name="Rectangle 437"/>
                        <wps:cNvSpPr/>
                        <wps:spPr>
                          <a:xfrm>
                            <a:off x="97972" y="1534886"/>
                            <a:ext cx="1519614" cy="372316"/>
                          </a:xfrm>
                          <a:prstGeom prst="rect">
                            <a:avLst/>
                          </a:pr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Text Box 438"/>
                        <wps:cNvSpPr txBox="1"/>
                        <wps:spPr>
                          <a:xfrm>
                            <a:off x="87086" y="1585257"/>
                            <a:ext cx="1379855" cy="321945"/>
                          </a:xfrm>
                          <a:prstGeom prst="rect">
                            <a:avLst/>
                          </a:prstGeom>
                          <a:noFill/>
                          <a:ln w="6350">
                            <a:noFill/>
                          </a:ln>
                        </wps:spPr>
                        <wps:txbx>
                          <w:txbxContent>
                            <w:p w14:paraId="702AE408" w14:textId="34842253" w:rsidR="00527F13" w:rsidRPr="00FE4022" w:rsidRDefault="00527F13" w:rsidP="00DC3E7E">
                              <w:pPr>
                                <w:rPr>
                                  <w:rFonts w:ascii="Gotham Bold" w:hAnsi="Gotham Bold"/>
                                  <w:sz w:val="28"/>
                                </w:rPr>
                              </w:pPr>
                              <w:r>
                                <w:rPr>
                                  <w:rFonts w:ascii="Gotham Bold" w:hAnsi="Gotham Bold"/>
                                  <w:sz w:val="28"/>
                                </w:rPr>
                                <w:t>RF module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Oval 443"/>
                        <wps:cNvSpPr/>
                        <wps:spPr>
                          <a:xfrm>
                            <a:off x="3320143" y="310243"/>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6BBFD0" w14:textId="787464E2" w:rsidR="00527F13" w:rsidRPr="00226E9F" w:rsidRDefault="00527F13" w:rsidP="00DD651F">
                              <w:pPr>
                                <w:jc w:val="center"/>
                                <w:rPr>
                                  <w:rFonts w:ascii="Gotham Bold" w:hAnsi="Gotham Bold"/>
                                  <w:sz w:val="18"/>
                                  <w:szCs w:val="16"/>
                                </w:rPr>
                              </w:pPr>
                              <w:r w:rsidRPr="00226E9F">
                                <w:rPr>
                                  <w:rFonts w:ascii="Gotham Bold" w:hAnsi="Gotham Bold"/>
                                  <w:sz w:val="18"/>
                                  <w:szCs w:val="16"/>
                                </w:rPr>
                                <w:t>R4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1" name="Oval 251"/>
                        <wps:cNvSpPr/>
                        <wps:spPr>
                          <a:xfrm>
                            <a:off x="2188029" y="936172"/>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906BB" w14:textId="205CD637"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2" name="Oval 252"/>
                        <wps:cNvSpPr/>
                        <wps:spPr>
                          <a:xfrm>
                            <a:off x="2694214" y="1028700"/>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41BDC" w14:textId="2AC65A64"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3" name="Oval 253"/>
                        <wps:cNvSpPr/>
                        <wps:spPr>
                          <a:xfrm>
                            <a:off x="3118757" y="1028700"/>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867A75" w14:textId="1EE998F7"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4" name="Oval 254"/>
                        <wps:cNvSpPr/>
                        <wps:spPr>
                          <a:xfrm>
                            <a:off x="2944586" y="1289958"/>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2332E" w14:textId="3EF1634A"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Oval 60"/>
                        <wps:cNvSpPr/>
                        <wps:spPr>
                          <a:xfrm>
                            <a:off x="778329" y="881743"/>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AE6AC" w14:textId="3BA072EE"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6" name="Oval 266"/>
                        <wps:cNvSpPr/>
                        <wps:spPr>
                          <a:xfrm>
                            <a:off x="1464129" y="560615"/>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5F532" w14:textId="5C3A1A7F"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7" name="Oval 267"/>
                        <wps:cNvSpPr/>
                        <wps:spPr>
                          <a:xfrm>
                            <a:off x="1387929" y="1224643"/>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176E5A" w14:textId="6BA22FA1"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2A3501" id="Group 286" o:spid="_x0000_s1143" style="position:absolute;margin-left:0;margin-top:69.75pt;width:307.15pt;height:154.2pt;z-index:251658265;mso-position-horizontal:center;mso-position-horizontal-relative:margin;mso-height-relative:margin" coordorigin=",609" coordsize="39008,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">
                <v:shape id="Picture 436" o:spid="_x0000_s1144" type="#_x0000_t75" style="position:absolute;top:609;width:39008;height:19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">
                  <v:imagedata r:id="rId54" o:title="" croptop="1979f"/>
                </v:shape>
                <v:rect id="Rectangle 437" o:spid="_x0000_s1145" style="position:absolute;left:979;top:15348;width:15196;height:3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" fillcolor="#f8f8f8 [3212]" stroked="f" strokeweight="1pt">
                  <v:fill opacity="54484f"/>
                </v:rect>
                <v:shape id="Text Box 438" o:spid="_x0000_s1146" type="#_x0000_t202" style="position:absolute;left:870;top:15852;width:1379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" filled="f" stroked="f" strokeweight=".5pt">
                  <v:textbox>
                    <w:txbxContent>
                      <w:p w14:paraId="702AE408" w14:textId="34842253" w:rsidR="00527F13" w:rsidRPr="00FE4022" w:rsidRDefault="00527F13" w:rsidP="00DC3E7E">
                        <w:pPr>
                          <w:rPr>
                            <w:rFonts w:ascii="Gotham Bold" w:hAnsi="Gotham Bold"/>
                            <w:sz w:val="28"/>
                          </w:rPr>
                        </w:pPr>
                        <w:r>
                          <w:rPr>
                            <w:rFonts w:ascii="Gotham Bold" w:hAnsi="Gotham Bold"/>
                            <w:sz w:val="28"/>
                          </w:rPr>
                          <w:t>RF module</w:t>
                        </w:r>
                      </w:p>
                    </w:txbxContent>
                  </v:textbox>
                </v:shape>
                <v:oval id="Oval 443" o:spid="_x0000_s1147" style="position:absolute;left:33201;top:3102;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" fillcolor="#d70902 [3205]" strokecolor="#d70902 [3205]" strokeweight="1pt">
                  <v:fill opacity="41891f"/>
                  <v:stroke joinstyle="miter"/>
                  <v:textbox inset="0,0,0,0">
                    <w:txbxContent>
                      <w:p w14:paraId="0A6BBFD0" w14:textId="787464E2" w:rsidR="00527F13" w:rsidRPr="00226E9F" w:rsidRDefault="00527F13" w:rsidP="00DD651F">
                        <w:pPr>
                          <w:jc w:val="center"/>
                          <w:rPr>
                            <w:rFonts w:ascii="Gotham Bold" w:hAnsi="Gotham Bold"/>
                            <w:sz w:val="18"/>
                            <w:szCs w:val="16"/>
                          </w:rPr>
                        </w:pPr>
                        <w:r w:rsidRPr="00226E9F">
                          <w:rPr>
                            <w:rFonts w:ascii="Gotham Bold" w:hAnsi="Gotham Bold"/>
                            <w:sz w:val="18"/>
                            <w:szCs w:val="16"/>
                          </w:rPr>
                          <w:t>R4</w:t>
                        </w:r>
                      </w:p>
                    </w:txbxContent>
                  </v:textbox>
                </v:oval>
                <v:oval id="Oval 251" o:spid="_x0000_s1148" style="position:absolute;left:21880;top:9361;width:2749;height:2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" fillcolor="#d70902 [3205]" strokecolor="#d70902 [3205]" strokeweight="1pt">
                  <v:fill opacity="41891f"/>
                  <v:stroke joinstyle="miter"/>
                  <v:textbox inset="0,0,0,0">
                    <w:txbxContent>
                      <w:p w14:paraId="7B1906BB" w14:textId="205CD637"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1</w:t>
                        </w:r>
                      </w:p>
                    </w:txbxContent>
                  </v:textbox>
                </v:oval>
                <v:oval id="Oval 252" o:spid="_x0000_s1149" style="position:absolute;left:26942;top:10287;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" fillcolor="#d70902 [3205]" strokecolor="#d70902 [3205]" strokeweight="1pt">
                  <v:fill opacity="41891f"/>
                  <v:stroke joinstyle="miter"/>
                  <v:textbox inset="0,0,0,0">
                    <w:txbxContent>
                      <w:p w14:paraId="02841BDC" w14:textId="2AC65A64"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2</w:t>
                        </w:r>
                      </w:p>
                    </w:txbxContent>
                  </v:textbox>
                </v:oval>
                <v:oval id="Oval 253" o:spid="_x0000_s1150" style="position:absolute;left:31187;top:10287;width:2750;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" fillcolor="#d70902 [3205]" strokecolor="#d70902 [3205]" strokeweight="1pt">
                  <v:fill opacity="41891f"/>
                  <v:stroke joinstyle="miter"/>
                  <v:textbox inset="0,0,0,0">
                    <w:txbxContent>
                      <w:p w14:paraId="16867A75" w14:textId="1EE998F7" w:rsidR="00527F13" w:rsidRPr="00226E9F" w:rsidRDefault="00527F13" w:rsidP="006366B2">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3</w:t>
                        </w:r>
                      </w:p>
                    </w:txbxContent>
                  </v:textbox>
                </v:oval>
                <v:oval id="Oval 254" o:spid="_x0000_s1151" style="position:absolute;left:29445;top:12899;width:2750;height:2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" fillcolor="#d70902 [3205]" strokecolor="#d70902 [3205]" strokeweight="1pt">
                  <v:fill opacity="41891f"/>
                  <v:stroke joinstyle="miter"/>
                  <v:textbox inset="0,0,0,0">
                    <w:txbxContent>
                      <w:p w14:paraId="6F22332E" w14:textId="3EF1634A"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5</w:t>
                        </w:r>
                      </w:p>
                    </w:txbxContent>
                  </v:textbox>
                </v:oval>
                <v:oval id="Oval 60" o:spid="_x0000_s1152" style="position:absolute;left:7783;top:8817;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" fillcolor="#d70902 [3205]" strokecolor="#d70902 [3205]" strokeweight="1pt">
                  <v:fill opacity="41891f"/>
                  <v:stroke joinstyle="miter"/>
                  <v:textbox inset="0,0,0,0">
                    <w:txbxContent>
                      <w:p w14:paraId="4D7AE6AC" w14:textId="3BA072EE"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6</w:t>
                        </w:r>
                      </w:p>
                    </w:txbxContent>
                  </v:textbox>
                </v:oval>
                <v:oval id="Oval 266" o:spid="_x0000_s1153" style="position:absolute;left:14641;top:5606;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" fillcolor="#d70902 [3205]" strokecolor="#d70902 [3205]" strokeweight="1pt">
                  <v:fill opacity="41891f"/>
                  <v:stroke joinstyle="miter"/>
                  <v:textbox inset="0,0,0,0">
                    <w:txbxContent>
                      <w:p w14:paraId="1565F532" w14:textId="5C3A1A7F"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7</w:t>
                        </w:r>
                      </w:p>
                    </w:txbxContent>
                  </v:textbox>
                </v:oval>
                <v:oval id="Oval 267" o:spid="_x0000_s1154" style="position:absolute;left:13879;top:12246;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" fillcolor="#d70902 [3205]" strokecolor="#d70902 [3205]" strokeweight="1pt">
                  <v:fill opacity="41891f"/>
                  <v:stroke joinstyle="miter"/>
                  <v:textbox inset="0,0,0,0">
                    <w:txbxContent>
                      <w:p w14:paraId="3C176E5A" w14:textId="6BA22FA1" w:rsidR="00527F13" w:rsidRPr="00226E9F" w:rsidRDefault="00527F13" w:rsidP="00522A29">
                        <w:pPr>
                          <w:jc w:val="center"/>
                          <w:rPr>
                            <w:rFonts w:ascii="Gotham Bold" w:hAnsi="Gotham Bold"/>
                            <w:sz w:val="18"/>
                            <w:szCs w:val="16"/>
                          </w:rPr>
                        </w:pPr>
                        <w:r w:rsidRPr="00226E9F">
                          <w:rPr>
                            <w:rFonts w:ascii="Gotham Bold" w:hAnsi="Gotham Bold"/>
                            <w:sz w:val="18"/>
                            <w:szCs w:val="16"/>
                          </w:rPr>
                          <w:t>R</w:t>
                        </w:r>
                        <w:r>
                          <w:rPr>
                            <w:rFonts w:ascii="Gotham Bold" w:hAnsi="Gotham Bold"/>
                            <w:sz w:val="18"/>
                            <w:szCs w:val="16"/>
                          </w:rPr>
                          <w:t>8</w:t>
                        </w:r>
                      </w:p>
                    </w:txbxContent>
                  </v:textbox>
                </v:oval>
                <w10:wrap type="topAndBottom" anchorx="margin"/>
              </v:group>
            </w:pict>
          </mc:Fallback>
        </mc:AlternateContent>
      </w:r>
      <w:r w:rsidR="00847A8A">
        <w:t xml:space="preserve">Because of the diverse feature set of the RF module, its connections include power, GPIO for buttons and LEDs, </w:t>
      </w:r>
      <w:r w:rsidR="00817908">
        <w:t xml:space="preserve">digital audio, inter-processor handshake signals and UART, and USB. These are shown on page </w:t>
      </w:r>
      <w:r w:rsidR="00A74DB0">
        <w:t>10 of the L8/L16/L32 main PCBA schematics, where the module is represented as a single block. The internals of the module can be found on its own schematics and are depicted in the above block diagram.</w:t>
      </w:r>
    </w:p>
    <w:p w14:paraId="6D9281CA" w14:textId="1A22B887" w:rsidR="00A74DB0" w:rsidRDefault="00540090" w:rsidP="003B75EC">
      <w:pPr>
        <w:pStyle w:val="00bodytext"/>
      </w:pPr>
      <w:r>
        <w:t>The Qualcomm CSRA68105 “Crescendo” SoC</w:t>
      </w:r>
      <w:r w:rsidR="00730D2D">
        <w:t xml:space="preserve"> U1</w:t>
      </w:r>
      <w:r>
        <w:t xml:space="preserve"> </w:t>
      </w:r>
      <w:r w:rsidR="009E1EC5" w:rsidRPr="005E6733">
        <w:rPr>
          <w:rFonts w:ascii="Gotham Bold" w:hAnsi="Gotham Bold"/>
          <w:color w:val="D70902" w:themeColor="accent2"/>
        </w:rPr>
        <w:t>(</w:t>
      </w:r>
      <w:r w:rsidR="00522A29">
        <w:rPr>
          <w:rFonts w:ascii="Gotham Bold" w:hAnsi="Gotham Bold"/>
          <w:color w:val="D70902" w:themeColor="accent2"/>
        </w:rPr>
        <w:t>R</w:t>
      </w:r>
      <w:r w:rsidR="009E1EC5">
        <w:rPr>
          <w:rFonts w:ascii="Gotham Bold" w:hAnsi="Gotham Bold"/>
          <w:color w:val="D70902" w:themeColor="accent2"/>
        </w:rPr>
        <w:t>1</w:t>
      </w:r>
      <w:r w:rsidR="009E1EC5" w:rsidRPr="005E6733">
        <w:rPr>
          <w:rFonts w:ascii="Gotham Bold" w:hAnsi="Gotham Bold"/>
          <w:color w:val="D70902" w:themeColor="accent2"/>
        </w:rPr>
        <w:t>)</w:t>
      </w:r>
      <w:r w:rsidR="009E1EC5">
        <w:rPr>
          <w:rFonts w:ascii="Gotham Bold" w:hAnsi="Gotham Bold"/>
          <w:color w:val="D70902" w:themeColor="accent2"/>
        </w:rPr>
        <w:t xml:space="preserve"> </w:t>
      </w:r>
      <w:r w:rsidR="00330A78">
        <w:t xml:space="preserve">is designed to provide complete functionality for </w:t>
      </w:r>
      <w:r w:rsidR="00730D2D">
        <w:t xml:space="preserve">single-cell battery-powered consumer products. Much of this functionality is not used, so analog audio interfaces are </w:t>
      </w:r>
      <w:proofErr w:type="gramStart"/>
      <w:r w:rsidR="00730D2D">
        <w:t>terminated</w:t>
      </w:r>
      <w:proofErr w:type="gramEnd"/>
      <w:r w:rsidR="00730D2D">
        <w:t xml:space="preserve"> and battery charger functions </w:t>
      </w:r>
      <w:r w:rsidR="00480A9A">
        <w:t xml:space="preserve">are bypassed. The SoC is configured to use a single 3.3V power supply (provided as M3.3V from the main PCBA such that the SoC can </w:t>
      </w:r>
      <w:proofErr w:type="gramStart"/>
      <w:r w:rsidR="00480A9A">
        <w:t>remain awake at all times</w:t>
      </w:r>
      <w:proofErr w:type="gramEnd"/>
      <w:r w:rsidR="00480A9A">
        <w:t>)</w:t>
      </w:r>
      <w:r w:rsidR="00D5563C">
        <w:t xml:space="preserve"> and internally converts this to </w:t>
      </w:r>
      <w:r w:rsidR="000E5670">
        <w:t xml:space="preserve">1.8V and 1.0V rails for Bluetooth and core logic purposes, respectively. </w:t>
      </w:r>
      <w:r w:rsidR="00B25F2B">
        <w:t xml:space="preserve">The USB’s 5V VBUS is provided to the SoC </w:t>
      </w:r>
      <w:r w:rsidR="006F6358">
        <w:t>so that the processor can detect when USB is connected to a host (source) device over USB-C. It is not used as a power rail.</w:t>
      </w:r>
      <w:r w:rsidR="00E60557">
        <w:t xml:space="preserve"> However, on the main PCBA, </w:t>
      </w:r>
      <w:r w:rsidR="00566B7C">
        <w:t xml:space="preserve">a precaution is taken to ensure this voltage is only provided to the SoC when </w:t>
      </w:r>
      <w:r w:rsidR="00566B7C">
        <w:rPr>
          <w:i/>
        </w:rPr>
        <w:t>both</w:t>
      </w:r>
      <w:r w:rsidR="00566B7C">
        <w:t xml:space="preserve"> a USB connection is present </w:t>
      </w:r>
      <w:r w:rsidR="00566B7C">
        <w:rPr>
          <w:i/>
        </w:rPr>
        <w:t>and</w:t>
      </w:r>
      <w:r w:rsidR="00566B7C">
        <w:t xml:space="preserve"> the system has AC power: </w:t>
      </w:r>
      <w:r w:rsidR="00F768E0">
        <w:t>the presence of M3.3V switches BJT Q33 to turn on FET Q6</w:t>
      </w:r>
      <w:r w:rsidR="00282575">
        <w:t xml:space="preserve"> </w:t>
      </w:r>
      <w:r w:rsidR="00282575" w:rsidRPr="005E6733">
        <w:rPr>
          <w:rFonts w:ascii="Gotham Bold" w:hAnsi="Gotham Bold"/>
          <w:color w:val="D70902" w:themeColor="accent2"/>
        </w:rPr>
        <w:t>(</w:t>
      </w:r>
      <w:r w:rsidR="00282575">
        <w:rPr>
          <w:rFonts w:ascii="Gotham Bold" w:hAnsi="Gotham Bold"/>
          <w:color w:val="D70902" w:themeColor="accent2"/>
        </w:rPr>
        <w:t>M1</w:t>
      </w:r>
      <w:r w:rsidR="00282575" w:rsidRPr="005E6733">
        <w:rPr>
          <w:rFonts w:ascii="Gotham Bold" w:hAnsi="Gotham Bold"/>
          <w:color w:val="D70902" w:themeColor="accent2"/>
        </w:rPr>
        <w:t>)</w:t>
      </w:r>
      <w:r w:rsidR="00F768E0">
        <w:t>, which in turn connects the USB VBUS to the SoC’s VSYS node.</w:t>
      </w:r>
    </w:p>
    <w:p w14:paraId="359B56F0" w14:textId="4961F75B" w:rsidR="007D6399" w:rsidRPr="00566B7C" w:rsidRDefault="00E81A4F" w:rsidP="003B75EC">
      <w:pPr>
        <w:pStyle w:val="00bodytext"/>
      </w:pPr>
      <w:r>
        <w:rPr>
          <w:noProof/>
          <w:color w:val="2B579A"/>
          <w:shd w:val="clear" w:color="auto" w:fill="E6E6E6"/>
        </w:rPr>
        <mc:AlternateContent>
          <mc:Choice Requires="wpg">
            <w:drawing>
              <wp:anchor distT="0" distB="0" distL="114300" distR="114300" simplePos="0" relativeHeight="251658266" behindDoc="0" locked="0" layoutInCell="1" allowOverlap="1" wp14:anchorId="1682847D" wp14:editId="551FD085">
                <wp:simplePos x="0" y="0"/>
                <wp:positionH relativeFrom="column">
                  <wp:posOffset>2966357</wp:posOffset>
                </wp:positionH>
                <wp:positionV relativeFrom="paragraph">
                  <wp:posOffset>237671</wp:posOffset>
                </wp:positionV>
                <wp:extent cx="3044190" cy="2609850"/>
                <wp:effectExtent l="0" t="0" r="3810" b="0"/>
                <wp:wrapTopAndBottom/>
                <wp:docPr id="485" name="Group 485"/>
                <wp:cNvGraphicFramePr/>
                <a:graphic xmlns:a="http://schemas.openxmlformats.org/drawingml/2006/main">
                  <a:graphicData uri="http://schemas.microsoft.com/office/word/2010/wordprocessingGroup">
                    <wpg:wgp>
                      <wpg:cNvGrpSpPr/>
                      <wpg:grpSpPr>
                        <a:xfrm>
                          <a:off x="0" y="0"/>
                          <a:ext cx="3044190" cy="2609850"/>
                          <a:chOff x="0" y="0"/>
                          <a:chExt cx="3044190" cy="2609850"/>
                        </a:xfrm>
                      </wpg:grpSpPr>
                      <pic:pic xmlns:pic="http://schemas.openxmlformats.org/drawingml/2006/picture">
                        <pic:nvPicPr>
                          <pic:cNvPr id="314" name="Picture 314"/>
                          <pic:cNvPicPr>
                            <a:picLocks noChangeAspect="1"/>
                          </pic:cNvPicPr>
                        </pic:nvPicPr>
                        <pic:blipFill rotWithShape="1">
                          <a:blip r:embed="rId44" cstate="print">
                            <a:extLst>
                              <a:ext uri="{28A0092B-C50C-407E-A947-70E740481C1C}">
                                <a14:useLocalDpi xmlns:a14="http://schemas.microsoft.com/office/drawing/2010/main" val="0"/>
                              </a:ext>
                            </a:extLst>
                          </a:blip>
                          <a:srcRect t="1391" b="20649"/>
                          <a:stretch/>
                        </pic:blipFill>
                        <pic:spPr bwMode="auto">
                          <a:xfrm>
                            <a:off x="0" y="0"/>
                            <a:ext cx="3044190" cy="2609850"/>
                          </a:xfrm>
                          <a:prstGeom prst="rect">
                            <a:avLst/>
                          </a:prstGeom>
                          <a:ln>
                            <a:noFill/>
                          </a:ln>
                          <a:extLst>
                            <a:ext uri="{53640926-AAD7-44D8-BBD7-CCE9431645EC}">
                              <a14:shadowObscured xmlns:a14="http://schemas.microsoft.com/office/drawing/2010/main"/>
                            </a:ext>
                          </a:extLst>
                        </pic:spPr>
                      </pic:pic>
                      <wps:wsp>
                        <wps:cNvPr id="483" name="Rectangle 483"/>
                        <wps:cNvSpPr/>
                        <wps:spPr>
                          <a:xfrm>
                            <a:off x="48986" y="887186"/>
                            <a:ext cx="2995204" cy="1718310"/>
                          </a:xfrm>
                          <a:prstGeom prst="rect">
                            <a:avLst/>
                          </a:prstGeom>
                          <a:solidFill>
                            <a:schemeClr val="bg1">
                              <a:alpha val="83000"/>
                            </a:scheme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Text Box 318"/>
                        <wps:cNvSpPr txBox="1"/>
                        <wps:spPr>
                          <a:xfrm>
                            <a:off x="48986" y="2204358"/>
                            <a:ext cx="1379855" cy="322580"/>
                          </a:xfrm>
                          <a:prstGeom prst="rect">
                            <a:avLst/>
                          </a:prstGeom>
                          <a:noFill/>
                          <a:ln w="6350">
                            <a:noFill/>
                          </a:ln>
                        </wps:spPr>
                        <wps:txbx>
                          <w:txbxContent>
                            <w:p w14:paraId="5B1A0688" w14:textId="77777777" w:rsidR="00527F13" w:rsidRPr="00FE4022" w:rsidRDefault="00527F13" w:rsidP="007D6399">
                              <w:pPr>
                                <w:rPr>
                                  <w:rFonts w:ascii="Gotham Bold" w:hAnsi="Gotham Bold"/>
                                  <w:sz w:val="28"/>
                                </w:rPr>
                              </w:pPr>
                              <w:r>
                                <w:rPr>
                                  <w:rFonts w:ascii="Gotham Bold" w:hAnsi="Gotham Bold"/>
                                  <w:sz w:val="28"/>
                                </w:rPr>
                                <w:t>G1,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 name="Text Box 319"/>
                        <wps:cNvSpPr txBox="1"/>
                        <wps:spPr>
                          <a:xfrm>
                            <a:off x="48986" y="2400300"/>
                            <a:ext cx="1463675" cy="207645"/>
                          </a:xfrm>
                          <a:prstGeom prst="rect">
                            <a:avLst/>
                          </a:prstGeom>
                          <a:noFill/>
                          <a:ln w="6350">
                            <a:noFill/>
                          </a:ln>
                        </wps:spPr>
                        <wps:txbx>
                          <w:txbxContent>
                            <w:p w14:paraId="1C2C2E8B" w14:textId="19F6C07C" w:rsidR="00527F13" w:rsidRPr="00DE4295" w:rsidRDefault="00527F13" w:rsidP="007D6399">
                              <w:pPr>
                                <w:rPr>
                                  <w:sz w:val="14"/>
                                </w:rPr>
                              </w:pPr>
                              <w:r w:rsidRPr="00DE4295">
                                <w:rPr>
                                  <w:sz w:val="14"/>
                                </w:rPr>
                                <w:t>Bottom side of board</w:t>
                              </w:r>
                              <w:r>
                                <w:rPr>
                                  <w:sz w:val="14"/>
                                </w:rPr>
                                <w:t xml:space="preserve">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Oval 321"/>
                        <wps:cNvSpPr/>
                        <wps:spPr>
                          <a:xfrm>
                            <a:off x="1790700" y="631372"/>
                            <a:ext cx="217170" cy="21653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996E3" w14:textId="77777777" w:rsidR="00527F13" w:rsidRPr="0096251B" w:rsidRDefault="00527F13" w:rsidP="007D6399">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7" name="Oval 337"/>
                        <wps:cNvSpPr/>
                        <wps:spPr>
                          <a:xfrm>
                            <a:off x="1709057" y="152400"/>
                            <a:ext cx="217170" cy="217092"/>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4C8B62" w14:textId="77777777" w:rsidR="00527F13" w:rsidRPr="0096251B" w:rsidRDefault="00527F13" w:rsidP="007D6399">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4" name="Oval 344"/>
                        <wps:cNvSpPr/>
                        <wps:spPr>
                          <a:xfrm>
                            <a:off x="1926772" y="424543"/>
                            <a:ext cx="217170" cy="217092"/>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1C6BB" w14:textId="77777777" w:rsidR="00527F13" w:rsidRPr="0096251B" w:rsidRDefault="00527F13" w:rsidP="007D6399">
                              <w:pPr>
                                <w:jc w:val="center"/>
                                <w:rPr>
                                  <w:rFonts w:ascii="Gotham Bold" w:hAnsi="Gotham Bold"/>
                                </w:rPr>
                              </w:pPr>
                              <w:r>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5" name="Rectangle 375"/>
                        <wps:cNvSpPr/>
                        <wps:spPr>
                          <a:xfrm>
                            <a:off x="533400" y="413658"/>
                            <a:ext cx="565150" cy="144145"/>
                          </a:xfrm>
                          <a:prstGeom prst="rect">
                            <a:avLst/>
                          </a:prstGeom>
                          <a:solidFill>
                            <a:schemeClr val="accent2">
                              <a:alpha val="6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7BFEC4" w14:textId="77777777" w:rsidR="00527F13" w:rsidRPr="00E853E0" w:rsidRDefault="00527F13" w:rsidP="007D6399">
                              <w:pPr>
                                <w:jc w:val="center"/>
                                <w:rPr>
                                  <w:rFonts w:ascii="Gotham Bold" w:hAnsi="Gotham Bold"/>
                                  <w:sz w:val="12"/>
                                </w:rPr>
                              </w:pPr>
                              <w:r w:rsidRPr="00E853E0">
                                <w:rPr>
                                  <w:rFonts w:ascii="Gotham Bold" w:hAnsi="Gotham Bold"/>
                                  <w:sz w:val="12"/>
                                </w:rPr>
                                <w:t>(on top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1" name="Oval 381"/>
                        <wps:cNvSpPr/>
                        <wps:spPr>
                          <a:xfrm>
                            <a:off x="337457" y="381000"/>
                            <a:ext cx="217170" cy="21653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41F52" w14:textId="77777777" w:rsidR="00527F13" w:rsidRPr="0096251B" w:rsidRDefault="00527F13" w:rsidP="007D6399">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3" name="Oval 383"/>
                        <wps:cNvSpPr/>
                        <wps:spPr>
                          <a:xfrm>
                            <a:off x="560614" y="560615"/>
                            <a:ext cx="217170" cy="21653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30798" w14:textId="77777777" w:rsidR="00527F13" w:rsidRPr="0096251B" w:rsidRDefault="00527F13" w:rsidP="007D6399">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4" name="Rectangle 484"/>
                        <wps:cNvSpPr/>
                        <wps:spPr>
                          <a:xfrm>
                            <a:off x="756557" y="598715"/>
                            <a:ext cx="565150" cy="144145"/>
                          </a:xfrm>
                          <a:prstGeom prst="rect">
                            <a:avLst/>
                          </a:prstGeom>
                          <a:solidFill>
                            <a:schemeClr val="accent2">
                              <a:alpha val="6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21EA3E" w14:textId="77777777" w:rsidR="00527F13" w:rsidRPr="00E853E0" w:rsidRDefault="00527F13" w:rsidP="0017347D">
                              <w:pPr>
                                <w:jc w:val="center"/>
                                <w:rPr>
                                  <w:rFonts w:ascii="Gotham Bold" w:hAnsi="Gotham Bold"/>
                                  <w:sz w:val="12"/>
                                </w:rPr>
                              </w:pPr>
                              <w:r w:rsidRPr="00E853E0">
                                <w:rPr>
                                  <w:rFonts w:ascii="Gotham Bold" w:hAnsi="Gotham Bold"/>
                                  <w:sz w:val="12"/>
                                </w:rPr>
                                <w:t>(on top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682847D" id="Group 485" o:spid="_x0000_s1155" style="position:absolute;margin-left:233.55pt;margin-top:18.7pt;width:239.7pt;height:205.5pt;z-index:251658266" coordsize="30441,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">
                <v:shape id="Picture 314" o:spid="_x0000_s1156" type="#_x0000_t75" style="position:absolute;width:30441;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">
                  <v:imagedata r:id="rId45" o:title="" croptop="912f" cropbottom="13533f"/>
                </v:shape>
                <v:rect id="Rectangle 483" o:spid="_x0000_s1157" style="position:absolute;left:489;top:8871;width:29952;height:17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" fillcolor="#f8f8f8 [3212]" stroked="f" strokeweight="1pt">
                  <v:fill opacity="54484f"/>
                </v:rect>
                <v:shape id="Text Box 318" o:spid="_x0000_s1158" type="#_x0000_t202" style="position:absolute;left:489;top:22043;width:13799;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wwAAANwAAAAPAAAAZHJzL2Rvd25yZXYueG1sRE9Na8JA&#10;EL0X/A/LCN7qJpY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v//+OcMAAADcAAAADwAA&#10;AAAAAAAAAAAAAAAHAgAAZHJzL2Rvd25yZXYueG1sUEsFBgAAAAADAAMAtwAAAPcCAAAAAA==&#10;" filled="f" stroked="f" strokeweight=".5pt">
                  <v:textbox>
                    <w:txbxContent>
                      <w:p w14:paraId="5B1A0688" w14:textId="77777777" w:rsidR="00527F13" w:rsidRPr="00FE4022" w:rsidRDefault="00527F13" w:rsidP="007D6399">
                        <w:pPr>
                          <w:rPr>
                            <w:rFonts w:ascii="Gotham Bold" w:hAnsi="Gotham Bold"/>
                            <w:sz w:val="28"/>
                          </w:rPr>
                        </w:pPr>
                        <w:r>
                          <w:rPr>
                            <w:rFonts w:ascii="Gotham Bold" w:hAnsi="Gotham Bold"/>
                            <w:sz w:val="28"/>
                          </w:rPr>
                          <w:t>G1, G2</w:t>
                        </w:r>
                      </w:p>
                    </w:txbxContent>
                  </v:textbox>
                </v:shape>
                <v:shape id="Text Box 319" o:spid="_x0000_s1159" type="#_x0000_t202" style="position:absolute;left:489;top:24003;width:14637;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" filled="f" stroked="f" strokeweight=".5pt">
                  <v:textbox>
                    <w:txbxContent>
                      <w:p w14:paraId="1C2C2E8B" w14:textId="19F6C07C" w:rsidR="00527F13" w:rsidRPr="00DE4295" w:rsidRDefault="00527F13" w:rsidP="007D6399">
                        <w:pPr>
                          <w:rPr>
                            <w:sz w:val="14"/>
                          </w:rPr>
                        </w:pPr>
                        <w:r w:rsidRPr="00DE4295">
                          <w:rPr>
                            <w:sz w:val="14"/>
                          </w:rPr>
                          <w:t>Bottom side of board</w:t>
                        </w:r>
                        <w:r>
                          <w:rPr>
                            <w:sz w:val="14"/>
                          </w:rPr>
                          <w:t xml:space="preserve"> shown</w:t>
                        </w:r>
                      </w:p>
                    </w:txbxContent>
                  </v:textbox>
                </v:shape>
                <v:oval id="Oval 321" o:spid="_x0000_s1160" style="position:absolute;left:17907;top:6313;width:2171;height:2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" fillcolor="#d70902 [3205]" strokecolor="#d70902 [3205]" strokeweight="1pt">
                  <v:fill opacity="41891f"/>
                  <v:stroke joinstyle="miter"/>
                  <v:textbox inset="0,0,0,0">
                    <w:txbxContent>
                      <w:p w14:paraId="039996E3" w14:textId="77777777" w:rsidR="00527F13" w:rsidRPr="0096251B" w:rsidRDefault="00527F13" w:rsidP="007D6399">
                        <w:pPr>
                          <w:jc w:val="center"/>
                          <w:rPr>
                            <w:rFonts w:ascii="Gotham Bold" w:hAnsi="Gotham Bold"/>
                          </w:rPr>
                        </w:pPr>
                        <w:r>
                          <w:rPr>
                            <w:rFonts w:ascii="Gotham Bold" w:hAnsi="Gotham Bold"/>
                          </w:rPr>
                          <w:t>3</w:t>
                        </w:r>
                      </w:p>
                    </w:txbxContent>
                  </v:textbox>
                </v:oval>
                <v:oval id="Oval 337" o:spid="_x0000_s1161" style="position:absolute;left:17090;top:1524;width:2172;height:2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" fillcolor="#d70902 [3205]" strokecolor="#d70902 [3205]" strokeweight="1pt">
                  <v:fill opacity="41891f"/>
                  <v:stroke joinstyle="miter"/>
                  <v:textbox inset="0,0,0,0">
                    <w:txbxContent>
                      <w:p w14:paraId="094C8B62" w14:textId="77777777" w:rsidR="00527F13" w:rsidRPr="0096251B" w:rsidRDefault="00527F13" w:rsidP="007D6399">
                        <w:pPr>
                          <w:jc w:val="center"/>
                          <w:rPr>
                            <w:rFonts w:ascii="Gotham Bold" w:hAnsi="Gotham Bold"/>
                          </w:rPr>
                        </w:pPr>
                        <w:r>
                          <w:rPr>
                            <w:rFonts w:ascii="Gotham Bold" w:hAnsi="Gotham Bold"/>
                          </w:rPr>
                          <w:t>2</w:t>
                        </w:r>
                      </w:p>
                    </w:txbxContent>
                  </v:textbox>
                </v:oval>
                <v:oval id="Oval 344" o:spid="_x0000_s1162" style="position:absolute;left:19267;top:4245;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" fillcolor="#d70902 [3205]" strokecolor="#d70902 [3205]" strokeweight="1pt">
                  <v:fill opacity="41891f"/>
                  <v:stroke joinstyle="miter"/>
                  <v:textbox inset="0,0,0,0">
                    <w:txbxContent>
                      <w:p w14:paraId="0C91C6BB" w14:textId="77777777" w:rsidR="00527F13" w:rsidRPr="0096251B" w:rsidRDefault="00527F13" w:rsidP="007D6399">
                        <w:pPr>
                          <w:jc w:val="center"/>
                          <w:rPr>
                            <w:rFonts w:ascii="Gotham Bold" w:hAnsi="Gotham Bold"/>
                          </w:rPr>
                        </w:pPr>
                        <w:r>
                          <w:rPr>
                            <w:rFonts w:ascii="Gotham Bold" w:hAnsi="Gotham Bold"/>
                          </w:rPr>
                          <w:t>1</w:t>
                        </w:r>
                      </w:p>
                    </w:txbxContent>
                  </v:textbox>
                </v:oval>
                <v:rect id="Rectangle 375" o:spid="_x0000_s1163" style="position:absolute;left:5334;top:4136;width:5651;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" fillcolor="#d70902 [3205]" stroked="f" strokeweight="1pt">
                  <v:fill opacity="41891f"/>
                  <v:textbox inset="0,0,0,0">
                    <w:txbxContent>
                      <w:p w14:paraId="3B7BFEC4" w14:textId="77777777" w:rsidR="00527F13" w:rsidRPr="00E853E0" w:rsidRDefault="00527F13" w:rsidP="007D6399">
                        <w:pPr>
                          <w:jc w:val="center"/>
                          <w:rPr>
                            <w:rFonts w:ascii="Gotham Bold" w:hAnsi="Gotham Bold"/>
                            <w:sz w:val="12"/>
                          </w:rPr>
                        </w:pPr>
                        <w:r w:rsidRPr="00E853E0">
                          <w:rPr>
                            <w:rFonts w:ascii="Gotham Bold" w:hAnsi="Gotham Bold"/>
                            <w:sz w:val="12"/>
                          </w:rPr>
                          <w:t>(on top side)</w:t>
                        </w:r>
                      </w:p>
                    </w:txbxContent>
                  </v:textbox>
                </v:rect>
                <v:oval id="Oval 381" o:spid="_x0000_s1164" style="position:absolute;left:3374;top:3810;width:2172;height:2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" fillcolor="#d70902 [3205]" strokecolor="#d70902 [3205]" strokeweight="1pt">
                  <v:fill opacity="41891f"/>
                  <v:stroke joinstyle="miter"/>
                  <v:textbox inset="0,0,0,0">
                    <w:txbxContent>
                      <w:p w14:paraId="7E541F52" w14:textId="77777777" w:rsidR="00527F13" w:rsidRPr="0096251B" w:rsidRDefault="00527F13" w:rsidP="007D6399">
                        <w:pPr>
                          <w:jc w:val="center"/>
                          <w:rPr>
                            <w:rFonts w:ascii="Gotham Bold" w:hAnsi="Gotham Bold"/>
                          </w:rPr>
                        </w:pPr>
                        <w:r>
                          <w:rPr>
                            <w:rFonts w:ascii="Gotham Bold" w:hAnsi="Gotham Bold"/>
                          </w:rPr>
                          <w:t>4</w:t>
                        </w:r>
                      </w:p>
                    </w:txbxContent>
                  </v:textbox>
                </v:oval>
                <v:oval id="Oval 383" o:spid="_x0000_s1165" style="position:absolute;left:5606;top:5606;width:2171;height:2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" fillcolor="#d70902 [3205]" strokecolor="#d70902 [3205]" strokeweight="1pt">
                  <v:fill opacity="41891f"/>
                  <v:stroke joinstyle="miter"/>
                  <v:textbox inset="0,0,0,0">
                    <w:txbxContent>
                      <w:p w14:paraId="1F530798" w14:textId="77777777" w:rsidR="00527F13" w:rsidRPr="0096251B" w:rsidRDefault="00527F13" w:rsidP="007D6399">
                        <w:pPr>
                          <w:jc w:val="center"/>
                          <w:rPr>
                            <w:rFonts w:ascii="Gotham Bold" w:hAnsi="Gotham Bold"/>
                          </w:rPr>
                        </w:pPr>
                        <w:r>
                          <w:rPr>
                            <w:rFonts w:ascii="Gotham Bold" w:hAnsi="Gotham Bold"/>
                          </w:rPr>
                          <w:t>5</w:t>
                        </w:r>
                      </w:p>
                    </w:txbxContent>
                  </v:textbox>
                </v:oval>
                <v:rect id="Rectangle 484" o:spid="_x0000_s1166" style="position:absolute;left:7565;top:5987;width:5652;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" fillcolor="#d70902 [3205]" stroked="f" strokeweight="1pt">
                  <v:fill opacity="41891f"/>
                  <v:textbox inset="0,0,0,0">
                    <w:txbxContent>
                      <w:p w14:paraId="5021EA3E" w14:textId="77777777" w:rsidR="00527F13" w:rsidRPr="00E853E0" w:rsidRDefault="00527F13" w:rsidP="0017347D">
                        <w:pPr>
                          <w:jc w:val="center"/>
                          <w:rPr>
                            <w:rFonts w:ascii="Gotham Bold" w:hAnsi="Gotham Bold"/>
                            <w:sz w:val="12"/>
                          </w:rPr>
                        </w:pPr>
                        <w:r w:rsidRPr="00E853E0">
                          <w:rPr>
                            <w:rFonts w:ascii="Gotham Bold" w:hAnsi="Gotham Bold"/>
                            <w:sz w:val="12"/>
                          </w:rPr>
                          <w:t>(on top side)</w:t>
                        </w:r>
                      </w:p>
                    </w:txbxContent>
                  </v:textbox>
                </v:rect>
                <w10:wrap type="topAndBottom"/>
              </v:group>
            </w:pict>
          </mc:Fallback>
        </mc:AlternateContent>
      </w:r>
      <w:r w:rsidR="00B7776B">
        <w:rPr>
          <w:noProof/>
          <w:color w:val="2B579A"/>
          <w:shd w:val="clear" w:color="auto" w:fill="E6E6E6"/>
        </w:rPr>
        <mc:AlternateContent>
          <mc:Choice Requires="wpg">
            <w:drawing>
              <wp:anchor distT="0" distB="0" distL="114300" distR="114300" simplePos="0" relativeHeight="251658267" behindDoc="0" locked="0" layoutInCell="1" allowOverlap="1" wp14:anchorId="27166866" wp14:editId="408F736E">
                <wp:simplePos x="0" y="0"/>
                <wp:positionH relativeFrom="column">
                  <wp:posOffset>-56508</wp:posOffset>
                </wp:positionH>
                <wp:positionV relativeFrom="paragraph">
                  <wp:posOffset>235164</wp:posOffset>
                </wp:positionV>
                <wp:extent cx="2994660" cy="2623185"/>
                <wp:effectExtent l="0" t="0" r="0" b="5715"/>
                <wp:wrapTopAndBottom/>
                <wp:docPr id="476" name="Group 476"/>
                <wp:cNvGraphicFramePr/>
                <a:graphic xmlns:a="http://schemas.openxmlformats.org/drawingml/2006/main">
                  <a:graphicData uri="http://schemas.microsoft.com/office/word/2010/wordprocessingGroup">
                    <wpg:wgp>
                      <wpg:cNvGrpSpPr/>
                      <wpg:grpSpPr>
                        <a:xfrm>
                          <a:off x="0" y="0"/>
                          <a:ext cx="2994660" cy="2623185"/>
                          <a:chOff x="0" y="0"/>
                          <a:chExt cx="2994660" cy="2623185"/>
                        </a:xfrm>
                      </wpg:grpSpPr>
                      <wpg:grpSp>
                        <wpg:cNvPr id="287" name="Group 287"/>
                        <wpg:cNvGrpSpPr/>
                        <wpg:grpSpPr>
                          <a:xfrm>
                            <a:off x="0" y="0"/>
                            <a:ext cx="2994660" cy="2623185"/>
                            <a:chOff x="0" y="0"/>
                            <a:chExt cx="2994660" cy="2624908"/>
                          </a:xfrm>
                        </wpg:grpSpPr>
                        <pic:pic xmlns:pic="http://schemas.openxmlformats.org/drawingml/2006/picture">
                          <pic:nvPicPr>
                            <pic:cNvPr id="288" name="Picture 288"/>
                            <pic:cNvPicPr>
                              <a:picLocks noChangeAspect="1"/>
                            </pic:cNvPicPr>
                          </pic:nvPicPr>
                          <pic:blipFill rotWithShape="1">
                            <a:blip r:embed="rId40" cstate="print">
                              <a:extLst>
                                <a:ext uri="{28A0092B-C50C-407E-A947-70E740481C1C}">
                                  <a14:useLocalDpi xmlns:a14="http://schemas.microsoft.com/office/drawing/2010/main" val="0"/>
                                </a:ext>
                              </a:extLst>
                            </a:blip>
                            <a:srcRect t="1515" b="24741"/>
                            <a:stretch/>
                          </pic:blipFill>
                          <pic:spPr bwMode="auto">
                            <a:xfrm>
                              <a:off x="0" y="0"/>
                              <a:ext cx="2994660" cy="2609850"/>
                            </a:xfrm>
                            <a:prstGeom prst="rect">
                              <a:avLst/>
                            </a:prstGeom>
                            <a:ln>
                              <a:noFill/>
                            </a:ln>
                            <a:extLst>
                              <a:ext uri="{53640926-AAD7-44D8-BBD7-CCE9431645EC}">
                                <a14:shadowObscured xmlns:a14="http://schemas.microsoft.com/office/drawing/2010/main"/>
                              </a:ext>
                            </a:extLst>
                          </pic:spPr>
                        </pic:pic>
                        <wps:wsp>
                          <wps:cNvPr id="289" name="Rectangle 378"/>
                          <wps:cNvSpPr/>
                          <wps:spPr>
                            <a:xfrm>
                              <a:off x="48987" y="0"/>
                              <a:ext cx="2872092" cy="2614490"/>
                            </a:xfrm>
                            <a:custGeom>
                              <a:avLst/>
                              <a:gdLst>
                                <a:gd name="connsiteX0" fmla="*/ 0 w 2972252"/>
                                <a:gd name="connsiteY0" fmla="*/ 0 h 458940"/>
                                <a:gd name="connsiteX1" fmla="*/ 2972252 w 2972252"/>
                                <a:gd name="connsiteY1" fmla="*/ 0 h 458940"/>
                                <a:gd name="connsiteX2" fmla="*/ 2972252 w 2972252"/>
                                <a:gd name="connsiteY2" fmla="*/ 458940 h 458940"/>
                                <a:gd name="connsiteX3" fmla="*/ 0 w 2972252"/>
                                <a:gd name="connsiteY3" fmla="*/ 458940 h 458940"/>
                                <a:gd name="connsiteX4" fmla="*/ 0 w 2972252"/>
                                <a:gd name="connsiteY4" fmla="*/ 0 h 458940"/>
                                <a:gd name="connsiteX0" fmla="*/ 0 w 2972252"/>
                                <a:gd name="connsiteY0" fmla="*/ 0 h 1488347"/>
                                <a:gd name="connsiteX1" fmla="*/ 2972252 w 2972252"/>
                                <a:gd name="connsiteY1" fmla="*/ 1029407 h 1488347"/>
                                <a:gd name="connsiteX2" fmla="*/ 2972252 w 2972252"/>
                                <a:gd name="connsiteY2" fmla="*/ 1488347 h 1488347"/>
                                <a:gd name="connsiteX3" fmla="*/ 0 w 2972252"/>
                                <a:gd name="connsiteY3" fmla="*/ 1488347 h 1488347"/>
                                <a:gd name="connsiteX4" fmla="*/ 0 w 2972252"/>
                                <a:gd name="connsiteY4" fmla="*/ 0 h 1488347"/>
                                <a:gd name="connsiteX0" fmla="*/ 0 w 2972252"/>
                                <a:gd name="connsiteY0" fmla="*/ 0 h 1488347"/>
                                <a:gd name="connsiteX1" fmla="*/ 850084 w 2972252"/>
                                <a:gd name="connsiteY1" fmla="*/ 293390 h 1488347"/>
                                <a:gd name="connsiteX2" fmla="*/ 2972252 w 2972252"/>
                                <a:gd name="connsiteY2" fmla="*/ 1029407 h 1488347"/>
                                <a:gd name="connsiteX3" fmla="*/ 2972252 w 2972252"/>
                                <a:gd name="connsiteY3" fmla="*/ 1488347 h 1488347"/>
                                <a:gd name="connsiteX4" fmla="*/ 0 w 2972252"/>
                                <a:gd name="connsiteY4" fmla="*/ 1488347 h 1488347"/>
                                <a:gd name="connsiteX5" fmla="*/ 0 w 2972252"/>
                                <a:gd name="connsiteY5" fmla="*/ 0 h 1488347"/>
                                <a:gd name="connsiteX0" fmla="*/ 0 w 2972252"/>
                                <a:gd name="connsiteY0" fmla="*/ 0 h 1488347"/>
                                <a:gd name="connsiteX1" fmla="*/ 1647128 w 2972252"/>
                                <a:gd name="connsiteY1" fmla="*/ 0 h 1488347"/>
                                <a:gd name="connsiteX2" fmla="*/ 2972252 w 2972252"/>
                                <a:gd name="connsiteY2" fmla="*/ 1029407 h 1488347"/>
                                <a:gd name="connsiteX3" fmla="*/ 2972252 w 2972252"/>
                                <a:gd name="connsiteY3" fmla="*/ 1488347 h 1488347"/>
                                <a:gd name="connsiteX4" fmla="*/ 0 w 2972252"/>
                                <a:gd name="connsiteY4" fmla="*/ 1488347 h 1488347"/>
                                <a:gd name="connsiteX5" fmla="*/ 0 w 2972252"/>
                                <a:gd name="connsiteY5" fmla="*/ 0 h 1488347"/>
                                <a:gd name="connsiteX0" fmla="*/ 0 w 2972252"/>
                                <a:gd name="connsiteY0" fmla="*/ 0 h 1488347"/>
                                <a:gd name="connsiteX1" fmla="*/ 1647128 w 2972252"/>
                                <a:gd name="connsiteY1" fmla="*/ 0 h 1488347"/>
                                <a:gd name="connsiteX2" fmla="*/ 2214349 w 2972252"/>
                                <a:gd name="connsiteY2" fmla="*/ 444975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647128 w 2972252"/>
                                <a:gd name="connsiteY1" fmla="*/ 0 h 1488347"/>
                                <a:gd name="connsiteX2" fmla="*/ 1754704 w 2972252"/>
                                <a:gd name="connsiteY2" fmla="*/ 1031757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749815 w 2972252"/>
                                <a:gd name="connsiteY1" fmla="*/ 0 h 1488347"/>
                                <a:gd name="connsiteX2" fmla="*/ 1754704 w 2972252"/>
                                <a:gd name="connsiteY2" fmla="*/ 1031757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749815 w 2972252"/>
                                <a:gd name="connsiteY1" fmla="*/ 0 h 1488347"/>
                                <a:gd name="connsiteX2" fmla="*/ 1754704 w 2972252"/>
                                <a:gd name="connsiteY2" fmla="*/ 1031757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749815 w 2972252"/>
                                <a:gd name="connsiteY1" fmla="*/ 0 h 1488347"/>
                                <a:gd name="connsiteX2" fmla="*/ 1754704 w 2972252"/>
                                <a:gd name="connsiteY2" fmla="*/ 1031757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749815 w 2972252"/>
                                <a:gd name="connsiteY1" fmla="*/ 0 h 1488347"/>
                                <a:gd name="connsiteX2" fmla="*/ 1358627 w 2972252"/>
                                <a:gd name="connsiteY2" fmla="*/ 1036646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455960 w 2972252"/>
                                <a:gd name="connsiteY1" fmla="*/ 1 h 1488347"/>
                                <a:gd name="connsiteX2" fmla="*/ 1358627 w 2972252"/>
                                <a:gd name="connsiteY2" fmla="*/ 1036646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265256 w 2972252"/>
                                <a:gd name="connsiteY1" fmla="*/ 1 h 1488347"/>
                                <a:gd name="connsiteX2" fmla="*/ 1358627 w 2972252"/>
                                <a:gd name="connsiteY2" fmla="*/ 1036646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265256 w 2972252"/>
                                <a:gd name="connsiteY1" fmla="*/ 1 h 1488347"/>
                                <a:gd name="connsiteX2" fmla="*/ 1299949 w 2972252"/>
                                <a:gd name="connsiteY2" fmla="*/ 1046426 h 1488347"/>
                                <a:gd name="connsiteX3" fmla="*/ 2972252 w 2972252"/>
                                <a:gd name="connsiteY3" fmla="*/ 1029407 h 1488347"/>
                                <a:gd name="connsiteX4" fmla="*/ 2972252 w 2972252"/>
                                <a:gd name="connsiteY4" fmla="*/ 1488347 h 1488347"/>
                                <a:gd name="connsiteX5" fmla="*/ 0 w 2972252"/>
                                <a:gd name="connsiteY5" fmla="*/ 1488347 h 1488347"/>
                                <a:gd name="connsiteX6" fmla="*/ 0 w 2972252"/>
                                <a:gd name="connsiteY6" fmla="*/ 0 h 1488347"/>
                                <a:gd name="connsiteX0" fmla="*/ 0 w 2972252"/>
                                <a:gd name="connsiteY0" fmla="*/ 0 h 1488347"/>
                                <a:gd name="connsiteX1" fmla="*/ 1265256 w 2972252"/>
                                <a:gd name="connsiteY1" fmla="*/ 1 h 1488347"/>
                                <a:gd name="connsiteX2" fmla="*/ 1299949 w 2972252"/>
                                <a:gd name="connsiteY2" fmla="*/ 1046426 h 1488347"/>
                                <a:gd name="connsiteX3" fmla="*/ 2972252 w 2972252"/>
                                <a:gd name="connsiteY3" fmla="*/ 919838 h 1488347"/>
                                <a:gd name="connsiteX4" fmla="*/ 2972252 w 2972252"/>
                                <a:gd name="connsiteY4" fmla="*/ 1488347 h 1488347"/>
                                <a:gd name="connsiteX5" fmla="*/ 0 w 2972252"/>
                                <a:gd name="connsiteY5" fmla="*/ 1488347 h 1488347"/>
                                <a:gd name="connsiteX6" fmla="*/ 0 w 2972252"/>
                                <a:gd name="connsiteY6" fmla="*/ 0 h 1488347"/>
                                <a:gd name="connsiteX0" fmla="*/ 0 w 4938425"/>
                                <a:gd name="connsiteY0" fmla="*/ 0 h 1488347"/>
                                <a:gd name="connsiteX1" fmla="*/ 1265256 w 4938425"/>
                                <a:gd name="connsiteY1" fmla="*/ 1 h 1488347"/>
                                <a:gd name="connsiteX2" fmla="*/ 4916886 w 4938425"/>
                                <a:gd name="connsiteY2" fmla="*/ 629195 h 1488347"/>
                                <a:gd name="connsiteX3" fmla="*/ 2972252 w 4938425"/>
                                <a:gd name="connsiteY3" fmla="*/ 919838 h 1488347"/>
                                <a:gd name="connsiteX4" fmla="*/ 2972252 w 4938425"/>
                                <a:gd name="connsiteY4" fmla="*/ 1488347 h 1488347"/>
                                <a:gd name="connsiteX5" fmla="*/ 0 w 4938425"/>
                                <a:gd name="connsiteY5" fmla="*/ 1488347 h 1488347"/>
                                <a:gd name="connsiteX6" fmla="*/ 0 w 4938425"/>
                                <a:gd name="connsiteY6" fmla="*/ 0 h 1488347"/>
                                <a:gd name="connsiteX0" fmla="*/ 0 w 4941972"/>
                                <a:gd name="connsiteY0" fmla="*/ 0 h 1488347"/>
                                <a:gd name="connsiteX1" fmla="*/ 1265256 w 4941972"/>
                                <a:gd name="connsiteY1" fmla="*/ 1 h 1488347"/>
                                <a:gd name="connsiteX2" fmla="*/ 4916886 w 4941972"/>
                                <a:gd name="connsiteY2" fmla="*/ 629195 h 1488347"/>
                                <a:gd name="connsiteX3" fmla="*/ 2972252 w 4941972"/>
                                <a:gd name="connsiteY3" fmla="*/ 919838 h 1488347"/>
                                <a:gd name="connsiteX4" fmla="*/ 2972252 w 4941972"/>
                                <a:gd name="connsiteY4" fmla="*/ 1488347 h 1488347"/>
                                <a:gd name="connsiteX5" fmla="*/ 0 w 4941972"/>
                                <a:gd name="connsiteY5" fmla="*/ 1488347 h 1488347"/>
                                <a:gd name="connsiteX6" fmla="*/ 0 w 4941972"/>
                                <a:gd name="connsiteY6" fmla="*/ 0 h 1488347"/>
                                <a:gd name="connsiteX0" fmla="*/ 0 w 4946930"/>
                                <a:gd name="connsiteY0" fmla="*/ 0 h 1488347"/>
                                <a:gd name="connsiteX1" fmla="*/ 1265256 w 4946930"/>
                                <a:gd name="connsiteY1" fmla="*/ 1 h 1488347"/>
                                <a:gd name="connsiteX2" fmla="*/ 4916886 w 4946930"/>
                                <a:gd name="connsiteY2" fmla="*/ 629195 h 1488347"/>
                                <a:gd name="connsiteX3" fmla="*/ 2972252 w 4946930"/>
                                <a:gd name="connsiteY3" fmla="*/ 919838 h 1488347"/>
                                <a:gd name="connsiteX4" fmla="*/ 2972252 w 4946930"/>
                                <a:gd name="connsiteY4" fmla="*/ 1488347 h 1488347"/>
                                <a:gd name="connsiteX5" fmla="*/ 0 w 4946930"/>
                                <a:gd name="connsiteY5" fmla="*/ 1488347 h 1488347"/>
                                <a:gd name="connsiteX6" fmla="*/ 0 w 4946930"/>
                                <a:gd name="connsiteY6" fmla="*/ 0 h 1488347"/>
                                <a:gd name="connsiteX0" fmla="*/ 0 w 5258711"/>
                                <a:gd name="connsiteY0" fmla="*/ 0 h 1488347"/>
                                <a:gd name="connsiteX1" fmla="*/ 1265256 w 5258711"/>
                                <a:gd name="connsiteY1" fmla="*/ 1 h 1488347"/>
                                <a:gd name="connsiteX2" fmla="*/ 5233066 w 5258711"/>
                                <a:gd name="connsiteY2" fmla="*/ 764436 h 1488347"/>
                                <a:gd name="connsiteX3" fmla="*/ 2972252 w 5258711"/>
                                <a:gd name="connsiteY3" fmla="*/ 919838 h 1488347"/>
                                <a:gd name="connsiteX4" fmla="*/ 2972252 w 5258711"/>
                                <a:gd name="connsiteY4" fmla="*/ 1488347 h 1488347"/>
                                <a:gd name="connsiteX5" fmla="*/ 0 w 5258711"/>
                                <a:gd name="connsiteY5" fmla="*/ 1488347 h 1488347"/>
                                <a:gd name="connsiteX6" fmla="*/ 0 w 5258711"/>
                                <a:gd name="connsiteY6" fmla="*/ 0 h 1488347"/>
                                <a:gd name="connsiteX0" fmla="*/ 0 w 5956267"/>
                                <a:gd name="connsiteY0" fmla="*/ 0 h 1488347"/>
                                <a:gd name="connsiteX1" fmla="*/ 1265256 w 5956267"/>
                                <a:gd name="connsiteY1" fmla="*/ 1 h 1488347"/>
                                <a:gd name="connsiteX2" fmla="*/ 5935710 w 5956267"/>
                                <a:gd name="connsiteY2" fmla="*/ 864542 h 1488347"/>
                                <a:gd name="connsiteX3" fmla="*/ 2972252 w 5956267"/>
                                <a:gd name="connsiteY3" fmla="*/ 919838 h 1488347"/>
                                <a:gd name="connsiteX4" fmla="*/ 2972252 w 5956267"/>
                                <a:gd name="connsiteY4" fmla="*/ 1488347 h 1488347"/>
                                <a:gd name="connsiteX5" fmla="*/ 0 w 5956267"/>
                                <a:gd name="connsiteY5" fmla="*/ 1488347 h 1488347"/>
                                <a:gd name="connsiteX6" fmla="*/ 0 w 5956267"/>
                                <a:gd name="connsiteY6" fmla="*/ 0 h 1488347"/>
                                <a:gd name="connsiteX0" fmla="*/ 0 w 5963890"/>
                                <a:gd name="connsiteY0" fmla="*/ 0 h 1488347"/>
                                <a:gd name="connsiteX1" fmla="*/ 1265256 w 5963890"/>
                                <a:gd name="connsiteY1" fmla="*/ 1 h 1488347"/>
                                <a:gd name="connsiteX2" fmla="*/ 5935710 w 5963890"/>
                                <a:gd name="connsiteY2" fmla="*/ 864542 h 1488347"/>
                                <a:gd name="connsiteX3" fmla="*/ 3206491 w 5963890"/>
                                <a:gd name="connsiteY3" fmla="*/ 942772 h 1488347"/>
                                <a:gd name="connsiteX4" fmla="*/ 2972252 w 5963890"/>
                                <a:gd name="connsiteY4" fmla="*/ 1488347 h 1488347"/>
                                <a:gd name="connsiteX5" fmla="*/ 0 w 5963890"/>
                                <a:gd name="connsiteY5" fmla="*/ 1488347 h 1488347"/>
                                <a:gd name="connsiteX6" fmla="*/ 0 w 5963890"/>
                                <a:gd name="connsiteY6" fmla="*/ 0 h 1488347"/>
                                <a:gd name="connsiteX0" fmla="*/ 0 w 6233314"/>
                                <a:gd name="connsiteY0" fmla="*/ 0 h 1488347"/>
                                <a:gd name="connsiteX1" fmla="*/ 5963890 w 6233314"/>
                                <a:gd name="connsiteY1" fmla="*/ 0 h 1488347"/>
                                <a:gd name="connsiteX2" fmla="*/ 5935710 w 6233314"/>
                                <a:gd name="connsiteY2" fmla="*/ 864542 h 1488347"/>
                                <a:gd name="connsiteX3" fmla="*/ 3206491 w 6233314"/>
                                <a:gd name="connsiteY3" fmla="*/ 942772 h 1488347"/>
                                <a:gd name="connsiteX4" fmla="*/ 2972252 w 6233314"/>
                                <a:gd name="connsiteY4" fmla="*/ 1488347 h 1488347"/>
                                <a:gd name="connsiteX5" fmla="*/ 0 w 6233314"/>
                                <a:gd name="connsiteY5" fmla="*/ 1488347 h 1488347"/>
                                <a:gd name="connsiteX6" fmla="*/ 0 w 6233314"/>
                                <a:gd name="connsiteY6" fmla="*/ 0 h 1488347"/>
                                <a:gd name="connsiteX0" fmla="*/ 0 w 6161934"/>
                                <a:gd name="connsiteY0" fmla="*/ 0 h 1488347"/>
                                <a:gd name="connsiteX1" fmla="*/ 5963890 w 6161934"/>
                                <a:gd name="connsiteY1" fmla="*/ 0 h 1488347"/>
                                <a:gd name="connsiteX2" fmla="*/ 5935710 w 6161934"/>
                                <a:gd name="connsiteY2" fmla="*/ 864542 h 1488347"/>
                                <a:gd name="connsiteX3" fmla="*/ 3206491 w 6161934"/>
                                <a:gd name="connsiteY3" fmla="*/ 942772 h 1488347"/>
                                <a:gd name="connsiteX4" fmla="*/ 2972252 w 6161934"/>
                                <a:gd name="connsiteY4" fmla="*/ 1488347 h 1488347"/>
                                <a:gd name="connsiteX5" fmla="*/ 0 w 6161934"/>
                                <a:gd name="connsiteY5" fmla="*/ 1488347 h 1488347"/>
                                <a:gd name="connsiteX6" fmla="*/ 0 w 6161934"/>
                                <a:gd name="connsiteY6" fmla="*/ 0 h 1488347"/>
                                <a:gd name="connsiteX0" fmla="*/ 0 w 7815281"/>
                                <a:gd name="connsiteY0" fmla="*/ 0 h 1488347"/>
                                <a:gd name="connsiteX1" fmla="*/ 5963890 w 7815281"/>
                                <a:gd name="connsiteY1" fmla="*/ 0 h 1488347"/>
                                <a:gd name="connsiteX2" fmla="*/ 7751929 w 7815281"/>
                                <a:gd name="connsiteY2" fmla="*/ 840044 h 1488347"/>
                                <a:gd name="connsiteX3" fmla="*/ 3206491 w 7815281"/>
                                <a:gd name="connsiteY3" fmla="*/ 942772 h 1488347"/>
                                <a:gd name="connsiteX4" fmla="*/ 2972252 w 7815281"/>
                                <a:gd name="connsiteY4" fmla="*/ 1488347 h 1488347"/>
                                <a:gd name="connsiteX5" fmla="*/ 0 w 7815281"/>
                                <a:gd name="connsiteY5" fmla="*/ 1488347 h 1488347"/>
                                <a:gd name="connsiteX6" fmla="*/ 0 w 7815281"/>
                                <a:gd name="connsiteY6" fmla="*/ 0 h 1488347"/>
                                <a:gd name="connsiteX0" fmla="*/ 0 w 7906149"/>
                                <a:gd name="connsiteY0" fmla="*/ 0 h 1488347"/>
                                <a:gd name="connsiteX1" fmla="*/ 5963890 w 7906149"/>
                                <a:gd name="connsiteY1" fmla="*/ 0 h 1488347"/>
                                <a:gd name="connsiteX2" fmla="*/ 6761506 w 7906149"/>
                                <a:gd name="connsiteY2" fmla="*/ 343996 h 1488347"/>
                                <a:gd name="connsiteX3" fmla="*/ 7751929 w 7906149"/>
                                <a:gd name="connsiteY3" fmla="*/ 840044 h 1488347"/>
                                <a:gd name="connsiteX4" fmla="*/ 3206491 w 7906149"/>
                                <a:gd name="connsiteY4" fmla="*/ 942772 h 1488347"/>
                                <a:gd name="connsiteX5" fmla="*/ 2972252 w 7906149"/>
                                <a:gd name="connsiteY5" fmla="*/ 1488347 h 1488347"/>
                                <a:gd name="connsiteX6" fmla="*/ 0 w 7906149"/>
                                <a:gd name="connsiteY6" fmla="*/ 1488347 h 1488347"/>
                                <a:gd name="connsiteX7" fmla="*/ 0 w 7906149"/>
                                <a:gd name="connsiteY7" fmla="*/ 0 h 1488347"/>
                                <a:gd name="connsiteX0" fmla="*/ 0 w 7906149"/>
                                <a:gd name="connsiteY0" fmla="*/ 0 h 1488347"/>
                                <a:gd name="connsiteX1" fmla="*/ 5963890 w 7906149"/>
                                <a:gd name="connsiteY1" fmla="*/ 0 h 1488347"/>
                                <a:gd name="connsiteX2" fmla="*/ 6761506 w 7906149"/>
                                <a:gd name="connsiteY2" fmla="*/ 343996 h 1488347"/>
                                <a:gd name="connsiteX3" fmla="*/ 7751929 w 7906149"/>
                                <a:gd name="connsiteY3" fmla="*/ 840044 h 1488347"/>
                                <a:gd name="connsiteX4" fmla="*/ 3206491 w 7906149"/>
                                <a:gd name="connsiteY4" fmla="*/ 942772 h 1488347"/>
                                <a:gd name="connsiteX5" fmla="*/ 2972252 w 7906149"/>
                                <a:gd name="connsiteY5" fmla="*/ 1488347 h 1488347"/>
                                <a:gd name="connsiteX6" fmla="*/ 0 w 7906149"/>
                                <a:gd name="connsiteY6" fmla="*/ 1488347 h 1488347"/>
                                <a:gd name="connsiteX7" fmla="*/ 0 w 7906149"/>
                                <a:gd name="connsiteY7" fmla="*/ 0 h 1488347"/>
                                <a:gd name="connsiteX0" fmla="*/ 0 w 7906149"/>
                                <a:gd name="connsiteY0" fmla="*/ 0 h 1488347"/>
                                <a:gd name="connsiteX1" fmla="*/ 5963890 w 7906149"/>
                                <a:gd name="connsiteY1" fmla="*/ 0 h 1488347"/>
                                <a:gd name="connsiteX2" fmla="*/ 6761506 w 7906149"/>
                                <a:gd name="connsiteY2" fmla="*/ 343996 h 1488347"/>
                                <a:gd name="connsiteX3" fmla="*/ 7751929 w 7906149"/>
                                <a:gd name="connsiteY3" fmla="*/ 840044 h 1488347"/>
                                <a:gd name="connsiteX4" fmla="*/ 3206491 w 7906149"/>
                                <a:gd name="connsiteY4" fmla="*/ 942772 h 1488347"/>
                                <a:gd name="connsiteX5" fmla="*/ 2972252 w 7906149"/>
                                <a:gd name="connsiteY5" fmla="*/ 1488347 h 1488347"/>
                                <a:gd name="connsiteX6" fmla="*/ 0 w 7906149"/>
                                <a:gd name="connsiteY6" fmla="*/ 1488347 h 1488347"/>
                                <a:gd name="connsiteX7" fmla="*/ 0 w 7906149"/>
                                <a:gd name="connsiteY7" fmla="*/ 0 h 1488347"/>
                                <a:gd name="connsiteX0" fmla="*/ 0 w 8204550"/>
                                <a:gd name="connsiteY0" fmla="*/ 0 h 1488347"/>
                                <a:gd name="connsiteX1" fmla="*/ 5963890 w 8204550"/>
                                <a:gd name="connsiteY1" fmla="*/ 0 h 1488347"/>
                                <a:gd name="connsiteX2" fmla="*/ 7839643 w 8204550"/>
                                <a:gd name="connsiteY2" fmla="*/ 320872 h 1488347"/>
                                <a:gd name="connsiteX3" fmla="*/ 7751929 w 8204550"/>
                                <a:gd name="connsiteY3" fmla="*/ 840044 h 1488347"/>
                                <a:gd name="connsiteX4" fmla="*/ 3206491 w 8204550"/>
                                <a:gd name="connsiteY4" fmla="*/ 942772 h 1488347"/>
                                <a:gd name="connsiteX5" fmla="*/ 2972252 w 8204550"/>
                                <a:gd name="connsiteY5" fmla="*/ 1488347 h 1488347"/>
                                <a:gd name="connsiteX6" fmla="*/ 0 w 8204550"/>
                                <a:gd name="connsiteY6" fmla="*/ 1488347 h 1488347"/>
                                <a:gd name="connsiteX7" fmla="*/ 0 w 8204550"/>
                                <a:gd name="connsiteY7" fmla="*/ 0 h 1488347"/>
                                <a:gd name="connsiteX0" fmla="*/ 0 w 8204550"/>
                                <a:gd name="connsiteY0" fmla="*/ 0 h 1488347"/>
                                <a:gd name="connsiteX1" fmla="*/ 5963890 w 8204550"/>
                                <a:gd name="connsiteY1" fmla="*/ 0 h 1488347"/>
                                <a:gd name="connsiteX2" fmla="*/ 7839643 w 8204550"/>
                                <a:gd name="connsiteY2" fmla="*/ 320872 h 1488347"/>
                                <a:gd name="connsiteX3" fmla="*/ 7751929 w 8204550"/>
                                <a:gd name="connsiteY3" fmla="*/ 840044 h 1488347"/>
                                <a:gd name="connsiteX4" fmla="*/ 3206491 w 8204550"/>
                                <a:gd name="connsiteY4" fmla="*/ 942772 h 1488347"/>
                                <a:gd name="connsiteX5" fmla="*/ 2972252 w 8204550"/>
                                <a:gd name="connsiteY5" fmla="*/ 1488347 h 1488347"/>
                                <a:gd name="connsiteX6" fmla="*/ 0 w 8204550"/>
                                <a:gd name="connsiteY6" fmla="*/ 1488347 h 1488347"/>
                                <a:gd name="connsiteX7" fmla="*/ 0 w 8204550"/>
                                <a:gd name="connsiteY7" fmla="*/ 0 h 1488347"/>
                                <a:gd name="connsiteX0" fmla="*/ 0 w 8204550"/>
                                <a:gd name="connsiteY0" fmla="*/ 0 h 1488347"/>
                                <a:gd name="connsiteX1" fmla="*/ 5963890 w 8204550"/>
                                <a:gd name="connsiteY1" fmla="*/ 0 h 1488347"/>
                                <a:gd name="connsiteX2" fmla="*/ 7839643 w 8204550"/>
                                <a:gd name="connsiteY2" fmla="*/ 320872 h 1488347"/>
                                <a:gd name="connsiteX3" fmla="*/ 7751929 w 8204550"/>
                                <a:gd name="connsiteY3" fmla="*/ 840044 h 1488347"/>
                                <a:gd name="connsiteX4" fmla="*/ 3206491 w 8204550"/>
                                <a:gd name="connsiteY4" fmla="*/ 942772 h 1488347"/>
                                <a:gd name="connsiteX5" fmla="*/ 2972252 w 8204550"/>
                                <a:gd name="connsiteY5" fmla="*/ 1488347 h 1488347"/>
                                <a:gd name="connsiteX6" fmla="*/ 0 w 8204550"/>
                                <a:gd name="connsiteY6" fmla="*/ 1488347 h 1488347"/>
                                <a:gd name="connsiteX7" fmla="*/ 0 w 8204550"/>
                                <a:gd name="connsiteY7" fmla="*/ 0 h 1488347"/>
                                <a:gd name="connsiteX0" fmla="*/ 0 w 8204550"/>
                                <a:gd name="connsiteY0" fmla="*/ 0 h 1488347"/>
                                <a:gd name="connsiteX1" fmla="*/ 5963890 w 8204550"/>
                                <a:gd name="connsiteY1" fmla="*/ 0 h 1488347"/>
                                <a:gd name="connsiteX2" fmla="*/ 7839643 w 8204550"/>
                                <a:gd name="connsiteY2" fmla="*/ 320872 h 1488347"/>
                                <a:gd name="connsiteX3" fmla="*/ 7751929 w 8204550"/>
                                <a:gd name="connsiteY3" fmla="*/ 840044 h 1488347"/>
                                <a:gd name="connsiteX4" fmla="*/ 3206491 w 8204550"/>
                                <a:gd name="connsiteY4" fmla="*/ 942772 h 1488347"/>
                                <a:gd name="connsiteX5" fmla="*/ 2972252 w 8204550"/>
                                <a:gd name="connsiteY5" fmla="*/ 1488347 h 1488347"/>
                                <a:gd name="connsiteX6" fmla="*/ 0 w 8204550"/>
                                <a:gd name="connsiteY6" fmla="*/ 1488347 h 1488347"/>
                                <a:gd name="connsiteX7" fmla="*/ 0 w 8204550"/>
                                <a:gd name="connsiteY7" fmla="*/ 0 h 1488347"/>
                                <a:gd name="connsiteX0" fmla="*/ 0 w 8123639"/>
                                <a:gd name="connsiteY0" fmla="*/ 0 h 1488347"/>
                                <a:gd name="connsiteX1" fmla="*/ 5963890 w 8123639"/>
                                <a:gd name="connsiteY1" fmla="*/ 0 h 1488347"/>
                                <a:gd name="connsiteX2" fmla="*/ 7839643 w 8123639"/>
                                <a:gd name="connsiteY2" fmla="*/ 320872 h 1488347"/>
                                <a:gd name="connsiteX3" fmla="*/ 7751929 w 8123639"/>
                                <a:gd name="connsiteY3" fmla="*/ 840044 h 1488347"/>
                                <a:gd name="connsiteX4" fmla="*/ 3206491 w 8123639"/>
                                <a:gd name="connsiteY4" fmla="*/ 942772 h 1488347"/>
                                <a:gd name="connsiteX5" fmla="*/ 2972252 w 8123639"/>
                                <a:gd name="connsiteY5" fmla="*/ 1488347 h 1488347"/>
                                <a:gd name="connsiteX6" fmla="*/ 0 w 8123639"/>
                                <a:gd name="connsiteY6" fmla="*/ 1488347 h 1488347"/>
                                <a:gd name="connsiteX7" fmla="*/ 0 w 8123639"/>
                                <a:gd name="connsiteY7" fmla="*/ 0 h 1488347"/>
                                <a:gd name="connsiteX0" fmla="*/ 0 w 8123639"/>
                                <a:gd name="connsiteY0" fmla="*/ 0 h 1488347"/>
                                <a:gd name="connsiteX1" fmla="*/ 5963890 w 8123639"/>
                                <a:gd name="connsiteY1" fmla="*/ 0 h 1488347"/>
                                <a:gd name="connsiteX2" fmla="*/ 7839643 w 8123639"/>
                                <a:gd name="connsiteY2" fmla="*/ 320872 h 1488347"/>
                                <a:gd name="connsiteX3" fmla="*/ 7751929 w 8123639"/>
                                <a:gd name="connsiteY3" fmla="*/ 840044 h 1488347"/>
                                <a:gd name="connsiteX4" fmla="*/ 3206491 w 8123639"/>
                                <a:gd name="connsiteY4" fmla="*/ 942772 h 1488347"/>
                                <a:gd name="connsiteX5" fmla="*/ 2972252 w 8123639"/>
                                <a:gd name="connsiteY5" fmla="*/ 1488347 h 1488347"/>
                                <a:gd name="connsiteX6" fmla="*/ 0 w 8123639"/>
                                <a:gd name="connsiteY6" fmla="*/ 1488347 h 1488347"/>
                                <a:gd name="connsiteX7" fmla="*/ 0 w 8123639"/>
                                <a:gd name="connsiteY7" fmla="*/ 0 h 1488347"/>
                                <a:gd name="connsiteX0" fmla="*/ 0 w 7841023"/>
                                <a:gd name="connsiteY0" fmla="*/ 0 h 1488347"/>
                                <a:gd name="connsiteX1" fmla="*/ 5963890 w 7841023"/>
                                <a:gd name="connsiteY1" fmla="*/ 0 h 1488347"/>
                                <a:gd name="connsiteX2" fmla="*/ 7839643 w 7841023"/>
                                <a:gd name="connsiteY2" fmla="*/ 320872 h 1488347"/>
                                <a:gd name="connsiteX3" fmla="*/ 7751929 w 7841023"/>
                                <a:gd name="connsiteY3" fmla="*/ 840044 h 1488347"/>
                                <a:gd name="connsiteX4" fmla="*/ 3206491 w 7841023"/>
                                <a:gd name="connsiteY4" fmla="*/ 942772 h 1488347"/>
                                <a:gd name="connsiteX5" fmla="*/ 2972252 w 7841023"/>
                                <a:gd name="connsiteY5" fmla="*/ 1488347 h 1488347"/>
                                <a:gd name="connsiteX6" fmla="*/ 0 w 7841023"/>
                                <a:gd name="connsiteY6" fmla="*/ 1488347 h 1488347"/>
                                <a:gd name="connsiteX7" fmla="*/ 0 w 7841023"/>
                                <a:gd name="connsiteY7" fmla="*/ 0 h 1488347"/>
                                <a:gd name="connsiteX0" fmla="*/ 0 w 7843052"/>
                                <a:gd name="connsiteY0" fmla="*/ 0 h 1488347"/>
                                <a:gd name="connsiteX1" fmla="*/ 5963890 w 7843052"/>
                                <a:gd name="connsiteY1" fmla="*/ 0 h 1488347"/>
                                <a:gd name="connsiteX2" fmla="*/ 7839643 w 7843052"/>
                                <a:gd name="connsiteY2" fmla="*/ 320872 h 1488347"/>
                                <a:gd name="connsiteX3" fmla="*/ 7841023 w 7843052"/>
                                <a:gd name="connsiteY3" fmla="*/ 840044 h 1488347"/>
                                <a:gd name="connsiteX4" fmla="*/ 3206491 w 7843052"/>
                                <a:gd name="connsiteY4" fmla="*/ 942772 h 1488347"/>
                                <a:gd name="connsiteX5" fmla="*/ 2972252 w 7843052"/>
                                <a:gd name="connsiteY5" fmla="*/ 1488347 h 1488347"/>
                                <a:gd name="connsiteX6" fmla="*/ 0 w 7843052"/>
                                <a:gd name="connsiteY6" fmla="*/ 1488347 h 1488347"/>
                                <a:gd name="connsiteX7" fmla="*/ 0 w 7843052"/>
                                <a:gd name="connsiteY7" fmla="*/ 0 h 1488347"/>
                                <a:gd name="connsiteX0" fmla="*/ 0 w 7847083"/>
                                <a:gd name="connsiteY0" fmla="*/ 0 h 1488347"/>
                                <a:gd name="connsiteX1" fmla="*/ 5963890 w 7847083"/>
                                <a:gd name="connsiteY1" fmla="*/ 0 h 1488347"/>
                                <a:gd name="connsiteX2" fmla="*/ 7839643 w 7847083"/>
                                <a:gd name="connsiteY2" fmla="*/ 320872 h 1488347"/>
                                <a:gd name="connsiteX3" fmla="*/ 7841023 w 7847083"/>
                                <a:gd name="connsiteY3" fmla="*/ 840044 h 1488347"/>
                                <a:gd name="connsiteX4" fmla="*/ 3206491 w 7847083"/>
                                <a:gd name="connsiteY4" fmla="*/ 942772 h 1488347"/>
                                <a:gd name="connsiteX5" fmla="*/ 2972252 w 7847083"/>
                                <a:gd name="connsiteY5" fmla="*/ 1488347 h 1488347"/>
                                <a:gd name="connsiteX6" fmla="*/ 0 w 7847083"/>
                                <a:gd name="connsiteY6" fmla="*/ 1488347 h 1488347"/>
                                <a:gd name="connsiteX7" fmla="*/ 0 w 7847083"/>
                                <a:gd name="connsiteY7" fmla="*/ 0 h 1488347"/>
                                <a:gd name="connsiteX0" fmla="*/ 0 w 7847083"/>
                                <a:gd name="connsiteY0" fmla="*/ 0 h 1488347"/>
                                <a:gd name="connsiteX1" fmla="*/ 5963890 w 7847083"/>
                                <a:gd name="connsiteY1" fmla="*/ 0 h 1488347"/>
                                <a:gd name="connsiteX2" fmla="*/ 7839643 w 7847083"/>
                                <a:gd name="connsiteY2" fmla="*/ 320872 h 1488347"/>
                                <a:gd name="connsiteX3" fmla="*/ 7841023 w 7847083"/>
                                <a:gd name="connsiteY3" fmla="*/ 840044 h 1488347"/>
                                <a:gd name="connsiteX4" fmla="*/ 3206491 w 7847083"/>
                                <a:gd name="connsiteY4" fmla="*/ 942772 h 1488347"/>
                                <a:gd name="connsiteX5" fmla="*/ 2972252 w 7847083"/>
                                <a:gd name="connsiteY5" fmla="*/ 1488347 h 1488347"/>
                                <a:gd name="connsiteX6" fmla="*/ 0 w 7847083"/>
                                <a:gd name="connsiteY6" fmla="*/ 1488347 h 1488347"/>
                                <a:gd name="connsiteX7" fmla="*/ 0 w 7847083"/>
                                <a:gd name="connsiteY7" fmla="*/ 0 h 1488347"/>
                                <a:gd name="connsiteX0" fmla="*/ 0 w 7847083"/>
                                <a:gd name="connsiteY0" fmla="*/ 0 h 1488347"/>
                                <a:gd name="connsiteX1" fmla="*/ 5963890 w 7847083"/>
                                <a:gd name="connsiteY1" fmla="*/ 0 h 1488347"/>
                                <a:gd name="connsiteX2" fmla="*/ 7839643 w 7847083"/>
                                <a:gd name="connsiteY2" fmla="*/ 320872 h 1488347"/>
                                <a:gd name="connsiteX3" fmla="*/ 7841023 w 7847083"/>
                                <a:gd name="connsiteY3" fmla="*/ 840044 h 1488347"/>
                                <a:gd name="connsiteX4" fmla="*/ 3206491 w 7847083"/>
                                <a:gd name="connsiteY4" fmla="*/ 942772 h 1488347"/>
                                <a:gd name="connsiteX5" fmla="*/ 5739545 w 7847083"/>
                                <a:gd name="connsiteY5" fmla="*/ 1487893 h 1488347"/>
                                <a:gd name="connsiteX6" fmla="*/ 0 w 7847083"/>
                                <a:gd name="connsiteY6" fmla="*/ 1488347 h 1488347"/>
                                <a:gd name="connsiteX7" fmla="*/ 0 w 7847083"/>
                                <a:gd name="connsiteY7" fmla="*/ 0 h 1488347"/>
                                <a:gd name="connsiteX0" fmla="*/ 0 w 7847083"/>
                                <a:gd name="connsiteY0" fmla="*/ 0 h 1488347"/>
                                <a:gd name="connsiteX1" fmla="*/ 5963890 w 7847083"/>
                                <a:gd name="connsiteY1" fmla="*/ 0 h 1488347"/>
                                <a:gd name="connsiteX2" fmla="*/ 7839643 w 7847083"/>
                                <a:gd name="connsiteY2" fmla="*/ 320872 h 1488347"/>
                                <a:gd name="connsiteX3" fmla="*/ 7841023 w 7847083"/>
                                <a:gd name="connsiteY3" fmla="*/ 840044 h 1488347"/>
                                <a:gd name="connsiteX4" fmla="*/ 5663571 w 7847083"/>
                                <a:gd name="connsiteY4" fmla="*/ 998463 h 1488347"/>
                                <a:gd name="connsiteX5" fmla="*/ 5739545 w 7847083"/>
                                <a:gd name="connsiteY5" fmla="*/ 1487893 h 1488347"/>
                                <a:gd name="connsiteX6" fmla="*/ 0 w 7847083"/>
                                <a:gd name="connsiteY6" fmla="*/ 1488347 h 1488347"/>
                                <a:gd name="connsiteX7" fmla="*/ 0 w 7847083"/>
                                <a:gd name="connsiteY7" fmla="*/ 0 h 1488347"/>
                                <a:gd name="connsiteX0" fmla="*/ 0 w 7847083"/>
                                <a:gd name="connsiteY0" fmla="*/ 0 h 1488347"/>
                                <a:gd name="connsiteX1" fmla="*/ 5963890 w 7847083"/>
                                <a:gd name="connsiteY1" fmla="*/ 0 h 1488347"/>
                                <a:gd name="connsiteX2" fmla="*/ 7839643 w 7847083"/>
                                <a:gd name="connsiteY2" fmla="*/ 320872 h 1488347"/>
                                <a:gd name="connsiteX3" fmla="*/ 7841023 w 7847083"/>
                                <a:gd name="connsiteY3" fmla="*/ 840044 h 1488347"/>
                                <a:gd name="connsiteX4" fmla="*/ 5663571 w 7847083"/>
                                <a:gd name="connsiteY4" fmla="*/ 998463 h 1488347"/>
                                <a:gd name="connsiteX5" fmla="*/ 5739545 w 7847083"/>
                                <a:gd name="connsiteY5" fmla="*/ 1487893 h 1488347"/>
                                <a:gd name="connsiteX6" fmla="*/ 0 w 7847083"/>
                                <a:gd name="connsiteY6" fmla="*/ 1488347 h 1488347"/>
                                <a:gd name="connsiteX7" fmla="*/ 0 w 7847083"/>
                                <a:gd name="connsiteY7" fmla="*/ 0 h 1488347"/>
                                <a:gd name="connsiteX0" fmla="*/ 0 w 7840318"/>
                                <a:gd name="connsiteY0" fmla="*/ 0 h 1488347"/>
                                <a:gd name="connsiteX1" fmla="*/ 5963890 w 7840318"/>
                                <a:gd name="connsiteY1" fmla="*/ 0 h 1488347"/>
                                <a:gd name="connsiteX2" fmla="*/ 7839643 w 7840318"/>
                                <a:gd name="connsiteY2" fmla="*/ 320872 h 1488347"/>
                                <a:gd name="connsiteX3" fmla="*/ 7559603 w 7840318"/>
                                <a:gd name="connsiteY3" fmla="*/ 847638 h 1488347"/>
                                <a:gd name="connsiteX4" fmla="*/ 5663571 w 7840318"/>
                                <a:gd name="connsiteY4" fmla="*/ 998463 h 1488347"/>
                                <a:gd name="connsiteX5" fmla="*/ 5739545 w 7840318"/>
                                <a:gd name="connsiteY5" fmla="*/ 1487893 h 1488347"/>
                                <a:gd name="connsiteX6" fmla="*/ 0 w 7840318"/>
                                <a:gd name="connsiteY6" fmla="*/ 1488347 h 1488347"/>
                                <a:gd name="connsiteX7" fmla="*/ 0 w 7840318"/>
                                <a:gd name="connsiteY7" fmla="*/ 0 h 1488347"/>
                                <a:gd name="connsiteX0" fmla="*/ 0 w 7575156"/>
                                <a:gd name="connsiteY0" fmla="*/ 0 h 1488347"/>
                                <a:gd name="connsiteX1" fmla="*/ 5963890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5963890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5572101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5572101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5572101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4269988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488347"/>
                                <a:gd name="connsiteX1" fmla="*/ 4269988 w 7575156"/>
                                <a:gd name="connsiteY1" fmla="*/ 0 h 1488347"/>
                                <a:gd name="connsiteX2" fmla="*/ 7569895 w 7575156"/>
                                <a:gd name="connsiteY2" fmla="*/ 0 h 1488347"/>
                                <a:gd name="connsiteX3" fmla="*/ 7559603 w 7575156"/>
                                <a:gd name="connsiteY3" fmla="*/ 847638 h 1488347"/>
                                <a:gd name="connsiteX4" fmla="*/ 5663571 w 7575156"/>
                                <a:gd name="connsiteY4" fmla="*/ 998463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82979 h 1571326"/>
                                <a:gd name="connsiteX1" fmla="*/ 1912110 w 7575156"/>
                                <a:gd name="connsiteY1" fmla="*/ 179171 h 1571326"/>
                                <a:gd name="connsiteX2" fmla="*/ 4269988 w 7575156"/>
                                <a:gd name="connsiteY2" fmla="*/ 82979 h 1571326"/>
                                <a:gd name="connsiteX3" fmla="*/ 7569895 w 7575156"/>
                                <a:gd name="connsiteY3" fmla="*/ 82979 h 1571326"/>
                                <a:gd name="connsiteX4" fmla="*/ 7559603 w 7575156"/>
                                <a:gd name="connsiteY4" fmla="*/ 930617 h 1571326"/>
                                <a:gd name="connsiteX5" fmla="*/ 5663571 w 7575156"/>
                                <a:gd name="connsiteY5" fmla="*/ 1081442 h 1571326"/>
                                <a:gd name="connsiteX6" fmla="*/ 5739545 w 7575156"/>
                                <a:gd name="connsiteY6" fmla="*/ 1570872 h 1571326"/>
                                <a:gd name="connsiteX7" fmla="*/ 0 w 7575156"/>
                                <a:gd name="connsiteY7" fmla="*/ 1571326 h 1571326"/>
                                <a:gd name="connsiteX8" fmla="*/ 0 w 7575156"/>
                                <a:gd name="connsiteY8" fmla="*/ 82979 h 1571326"/>
                                <a:gd name="connsiteX0" fmla="*/ 0 w 7575156"/>
                                <a:gd name="connsiteY0" fmla="*/ 90812 h 1579159"/>
                                <a:gd name="connsiteX1" fmla="*/ 1912110 w 7575156"/>
                                <a:gd name="connsiteY1" fmla="*/ 187004 h 1579159"/>
                                <a:gd name="connsiteX2" fmla="*/ 4269988 w 7575156"/>
                                <a:gd name="connsiteY2" fmla="*/ 90812 h 1579159"/>
                                <a:gd name="connsiteX3" fmla="*/ 7569895 w 7575156"/>
                                <a:gd name="connsiteY3" fmla="*/ 90812 h 1579159"/>
                                <a:gd name="connsiteX4" fmla="*/ 7559603 w 7575156"/>
                                <a:gd name="connsiteY4" fmla="*/ 938450 h 1579159"/>
                                <a:gd name="connsiteX5" fmla="*/ 5663571 w 7575156"/>
                                <a:gd name="connsiteY5" fmla="*/ 1089275 h 1579159"/>
                                <a:gd name="connsiteX6" fmla="*/ 5739545 w 7575156"/>
                                <a:gd name="connsiteY6" fmla="*/ 1578705 h 1579159"/>
                                <a:gd name="connsiteX7" fmla="*/ 0 w 7575156"/>
                                <a:gd name="connsiteY7" fmla="*/ 1579159 h 1579159"/>
                                <a:gd name="connsiteX8" fmla="*/ 0 w 7575156"/>
                                <a:gd name="connsiteY8" fmla="*/ 90812 h 1579159"/>
                                <a:gd name="connsiteX0" fmla="*/ 0 w 7575156"/>
                                <a:gd name="connsiteY0" fmla="*/ 114562 h 1602909"/>
                                <a:gd name="connsiteX1" fmla="*/ 2204499 w 7575156"/>
                                <a:gd name="connsiteY1" fmla="*/ 114896 h 1602909"/>
                                <a:gd name="connsiteX2" fmla="*/ 4269988 w 7575156"/>
                                <a:gd name="connsiteY2" fmla="*/ 114562 h 1602909"/>
                                <a:gd name="connsiteX3" fmla="*/ 7569895 w 7575156"/>
                                <a:gd name="connsiteY3" fmla="*/ 114562 h 1602909"/>
                                <a:gd name="connsiteX4" fmla="*/ 7559603 w 7575156"/>
                                <a:gd name="connsiteY4" fmla="*/ 962200 h 1602909"/>
                                <a:gd name="connsiteX5" fmla="*/ 5663571 w 7575156"/>
                                <a:gd name="connsiteY5" fmla="*/ 1113025 h 1602909"/>
                                <a:gd name="connsiteX6" fmla="*/ 5739545 w 7575156"/>
                                <a:gd name="connsiteY6" fmla="*/ 1602455 h 1602909"/>
                                <a:gd name="connsiteX7" fmla="*/ 0 w 7575156"/>
                                <a:gd name="connsiteY7" fmla="*/ 1602909 h 1602909"/>
                                <a:gd name="connsiteX8" fmla="*/ 0 w 7575156"/>
                                <a:gd name="connsiteY8" fmla="*/ 114562 h 1602909"/>
                                <a:gd name="connsiteX0" fmla="*/ 0 w 7575156"/>
                                <a:gd name="connsiteY0" fmla="*/ 114562 h 1602909"/>
                                <a:gd name="connsiteX1" fmla="*/ 2204499 w 7575156"/>
                                <a:gd name="connsiteY1" fmla="*/ 114896 h 1602909"/>
                                <a:gd name="connsiteX2" fmla="*/ 4269988 w 7575156"/>
                                <a:gd name="connsiteY2" fmla="*/ 114562 h 1602909"/>
                                <a:gd name="connsiteX3" fmla="*/ 7569895 w 7575156"/>
                                <a:gd name="connsiteY3" fmla="*/ 114562 h 1602909"/>
                                <a:gd name="connsiteX4" fmla="*/ 7559603 w 7575156"/>
                                <a:gd name="connsiteY4" fmla="*/ 962200 h 1602909"/>
                                <a:gd name="connsiteX5" fmla="*/ 5663571 w 7575156"/>
                                <a:gd name="connsiteY5" fmla="*/ 1113025 h 1602909"/>
                                <a:gd name="connsiteX6" fmla="*/ 5739545 w 7575156"/>
                                <a:gd name="connsiteY6" fmla="*/ 1602455 h 1602909"/>
                                <a:gd name="connsiteX7" fmla="*/ 0 w 7575156"/>
                                <a:gd name="connsiteY7" fmla="*/ 1602909 h 1602909"/>
                                <a:gd name="connsiteX8" fmla="*/ 0 w 7575156"/>
                                <a:gd name="connsiteY8" fmla="*/ 114562 h 1602909"/>
                                <a:gd name="connsiteX0" fmla="*/ 0 w 7575156"/>
                                <a:gd name="connsiteY0" fmla="*/ 101919 h 1590266"/>
                                <a:gd name="connsiteX1" fmla="*/ 2204499 w 7575156"/>
                                <a:gd name="connsiteY1" fmla="*/ 102253 h 1590266"/>
                                <a:gd name="connsiteX2" fmla="*/ 4269988 w 7575156"/>
                                <a:gd name="connsiteY2" fmla="*/ 101919 h 1590266"/>
                                <a:gd name="connsiteX3" fmla="*/ 7569895 w 7575156"/>
                                <a:gd name="connsiteY3" fmla="*/ 101919 h 1590266"/>
                                <a:gd name="connsiteX4" fmla="*/ 7559603 w 7575156"/>
                                <a:gd name="connsiteY4" fmla="*/ 949557 h 1590266"/>
                                <a:gd name="connsiteX5" fmla="*/ 5663571 w 7575156"/>
                                <a:gd name="connsiteY5" fmla="*/ 1100382 h 1590266"/>
                                <a:gd name="connsiteX6" fmla="*/ 5739545 w 7575156"/>
                                <a:gd name="connsiteY6" fmla="*/ 1589812 h 1590266"/>
                                <a:gd name="connsiteX7" fmla="*/ 0 w 7575156"/>
                                <a:gd name="connsiteY7" fmla="*/ 1590266 h 1590266"/>
                                <a:gd name="connsiteX8" fmla="*/ 0 w 7575156"/>
                                <a:gd name="connsiteY8" fmla="*/ 101919 h 1590266"/>
                                <a:gd name="connsiteX0" fmla="*/ 0 w 7575156"/>
                                <a:gd name="connsiteY0" fmla="*/ 0 h 1488347"/>
                                <a:gd name="connsiteX1" fmla="*/ 2204499 w 7575156"/>
                                <a:gd name="connsiteY1" fmla="*/ 334 h 1488347"/>
                                <a:gd name="connsiteX2" fmla="*/ 4269988 w 7575156"/>
                                <a:gd name="connsiteY2" fmla="*/ 0 h 1488347"/>
                                <a:gd name="connsiteX3" fmla="*/ 7569895 w 7575156"/>
                                <a:gd name="connsiteY3" fmla="*/ 0 h 1488347"/>
                                <a:gd name="connsiteX4" fmla="*/ 7559603 w 7575156"/>
                                <a:gd name="connsiteY4" fmla="*/ 847638 h 1488347"/>
                                <a:gd name="connsiteX5" fmla="*/ 5663571 w 7575156"/>
                                <a:gd name="connsiteY5" fmla="*/ 998463 h 1488347"/>
                                <a:gd name="connsiteX6" fmla="*/ 5739545 w 7575156"/>
                                <a:gd name="connsiteY6" fmla="*/ 1487893 h 1488347"/>
                                <a:gd name="connsiteX7" fmla="*/ 0 w 7575156"/>
                                <a:gd name="connsiteY7" fmla="*/ 1488347 h 1488347"/>
                                <a:gd name="connsiteX8" fmla="*/ 0 w 7575156"/>
                                <a:gd name="connsiteY8" fmla="*/ 0 h 1488347"/>
                                <a:gd name="connsiteX0" fmla="*/ 0 w 7575156"/>
                                <a:gd name="connsiteY0" fmla="*/ 0 h 1488347"/>
                                <a:gd name="connsiteX1" fmla="*/ 2204499 w 7575156"/>
                                <a:gd name="connsiteY1" fmla="*/ 334 h 1488347"/>
                                <a:gd name="connsiteX2" fmla="*/ 4269988 w 7575156"/>
                                <a:gd name="connsiteY2" fmla="*/ 0 h 1488347"/>
                                <a:gd name="connsiteX3" fmla="*/ 7569895 w 7575156"/>
                                <a:gd name="connsiteY3" fmla="*/ 0 h 1488347"/>
                                <a:gd name="connsiteX4" fmla="*/ 7559603 w 7575156"/>
                                <a:gd name="connsiteY4" fmla="*/ 847638 h 1488347"/>
                                <a:gd name="connsiteX5" fmla="*/ 5739545 w 7575156"/>
                                <a:gd name="connsiteY5" fmla="*/ 1487893 h 1488347"/>
                                <a:gd name="connsiteX6" fmla="*/ 0 w 7575156"/>
                                <a:gd name="connsiteY6" fmla="*/ 1488347 h 1488347"/>
                                <a:gd name="connsiteX7" fmla="*/ 0 w 7575156"/>
                                <a:gd name="connsiteY7" fmla="*/ 0 h 1488347"/>
                                <a:gd name="connsiteX0" fmla="*/ 0 w 7575156"/>
                                <a:gd name="connsiteY0" fmla="*/ 0 h 1511761"/>
                                <a:gd name="connsiteX1" fmla="*/ 2204499 w 7575156"/>
                                <a:gd name="connsiteY1" fmla="*/ 334 h 1511761"/>
                                <a:gd name="connsiteX2" fmla="*/ 4269988 w 7575156"/>
                                <a:gd name="connsiteY2" fmla="*/ 0 h 1511761"/>
                                <a:gd name="connsiteX3" fmla="*/ 7569895 w 7575156"/>
                                <a:gd name="connsiteY3" fmla="*/ 0 h 1511761"/>
                                <a:gd name="connsiteX4" fmla="*/ 7559603 w 7575156"/>
                                <a:gd name="connsiteY4" fmla="*/ 847638 h 1511761"/>
                                <a:gd name="connsiteX5" fmla="*/ 0 w 7575156"/>
                                <a:gd name="connsiteY5" fmla="*/ 1488347 h 1511761"/>
                                <a:gd name="connsiteX6" fmla="*/ 0 w 7575156"/>
                                <a:gd name="connsiteY6" fmla="*/ 0 h 1511761"/>
                                <a:gd name="connsiteX0" fmla="*/ 0 w 7578520"/>
                                <a:gd name="connsiteY0" fmla="*/ 0 h 1635621"/>
                                <a:gd name="connsiteX1" fmla="*/ 2204499 w 7578520"/>
                                <a:gd name="connsiteY1" fmla="*/ 334 h 1635621"/>
                                <a:gd name="connsiteX2" fmla="*/ 4269988 w 7578520"/>
                                <a:gd name="connsiteY2" fmla="*/ 0 h 1635621"/>
                                <a:gd name="connsiteX3" fmla="*/ 7569895 w 7578520"/>
                                <a:gd name="connsiteY3" fmla="*/ 0 h 1635621"/>
                                <a:gd name="connsiteX4" fmla="*/ 7575156 w 7578520"/>
                                <a:gd name="connsiteY4" fmla="*/ 1486036 h 1635621"/>
                                <a:gd name="connsiteX5" fmla="*/ 0 w 7578520"/>
                                <a:gd name="connsiteY5" fmla="*/ 1488347 h 1635621"/>
                                <a:gd name="connsiteX6" fmla="*/ 0 w 7578520"/>
                                <a:gd name="connsiteY6" fmla="*/ 0 h 1635621"/>
                                <a:gd name="connsiteX0" fmla="*/ 0 w 7578520"/>
                                <a:gd name="connsiteY0" fmla="*/ 0 h 1550293"/>
                                <a:gd name="connsiteX1" fmla="*/ 2204499 w 7578520"/>
                                <a:gd name="connsiteY1" fmla="*/ 334 h 1550293"/>
                                <a:gd name="connsiteX2" fmla="*/ 4269988 w 7578520"/>
                                <a:gd name="connsiteY2" fmla="*/ 0 h 1550293"/>
                                <a:gd name="connsiteX3" fmla="*/ 7569895 w 7578520"/>
                                <a:gd name="connsiteY3" fmla="*/ 0 h 1550293"/>
                                <a:gd name="connsiteX4" fmla="*/ 7575156 w 7578520"/>
                                <a:gd name="connsiteY4" fmla="*/ 1486036 h 1550293"/>
                                <a:gd name="connsiteX5" fmla="*/ 0 w 7578520"/>
                                <a:gd name="connsiteY5" fmla="*/ 1488347 h 1550293"/>
                                <a:gd name="connsiteX6" fmla="*/ 0 w 7578520"/>
                                <a:gd name="connsiteY6" fmla="*/ 0 h 1550293"/>
                                <a:gd name="connsiteX0" fmla="*/ 0 w 7578520"/>
                                <a:gd name="connsiteY0" fmla="*/ 0 h 1488347"/>
                                <a:gd name="connsiteX1" fmla="*/ 2204499 w 7578520"/>
                                <a:gd name="connsiteY1" fmla="*/ 334 h 1488347"/>
                                <a:gd name="connsiteX2" fmla="*/ 4269988 w 7578520"/>
                                <a:gd name="connsiteY2" fmla="*/ 0 h 1488347"/>
                                <a:gd name="connsiteX3" fmla="*/ 7569895 w 7578520"/>
                                <a:gd name="connsiteY3" fmla="*/ 0 h 1488347"/>
                                <a:gd name="connsiteX4" fmla="*/ 7575156 w 7578520"/>
                                <a:gd name="connsiteY4" fmla="*/ 1486036 h 1488347"/>
                                <a:gd name="connsiteX5" fmla="*/ 0 w 7578520"/>
                                <a:gd name="connsiteY5" fmla="*/ 1488347 h 1488347"/>
                                <a:gd name="connsiteX6" fmla="*/ 0 w 7578520"/>
                                <a:gd name="connsiteY6" fmla="*/ 0 h 1488347"/>
                                <a:gd name="connsiteX0" fmla="*/ 0 w 7578520"/>
                                <a:gd name="connsiteY0" fmla="*/ 0 h 1488347"/>
                                <a:gd name="connsiteX1" fmla="*/ 2204499 w 7578520"/>
                                <a:gd name="connsiteY1" fmla="*/ 334 h 1488347"/>
                                <a:gd name="connsiteX2" fmla="*/ 4134230 w 7578520"/>
                                <a:gd name="connsiteY2" fmla="*/ 598210 h 1488347"/>
                                <a:gd name="connsiteX3" fmla="*/ 7569895 w 7578520"/>
                                <a:gd name="connsiteY3" fmla="*/ 0 h 1488347"/>
                                <a:gd name="connsiteX4" fmla="*/ 7575156 w 7578520"/>
                                <a:gd name="connsiteY4" fmla="*/ 1486036 h 1488347"/>
                                <a:gd name="connsiteX5" fmla="*/ 0 w 7578520"/>
                                <a:gd name="connsiteY5" fmla="*/ 1488347 h 1488347"/>
                                <a:gd name="connsiteX6" fmla="*/ 0 w 7578520"/>
                                <a:gd name="connsiteY6" fmla="*/ 0 h 1488347"/>
                                <a:gd name="connsiteX0" fmla="*/ 0 w 7584889"/>
                                <a:gd name="connsiteY0" fmla="*/ 0 h 1488347"/>
                                <a:gd name="connsiteX1" fmla="*/ 2204499 w 7584889"/>
                                <a:gd name="connsiteY1" fmla="*/ 334 h 1488347"/>
                                <a:gd name="connsiteX2" fmla="*/ 4134230 w 7584889"/>
                                <a:gd name="connsiteY2" fmla="*/ 598210 h 1488347"/>
                                <a:gd name="connsiteX3" fmla="*/ 7578520 w 7584889"/>
                                <a:gd name="connsiteY3" fmla="*/ 571818 h 1488347"/>
                                <a:gd name="connsiteX4" fmla="*/ 7575156 w 7584889"/>
                                <a:gd name="connsiteY4" fmla="*/ 1486036 h 1488347"/>
                                <a:gd name="connsiteX5" fmla="*/ 0 w 7584889"/>
                                <a:gd name="connsiteY5" fmla="*/ 1488347 h 1488347"/>
                                <a:gd name="connsiteX6" fmla="*/ 0 w 7584889"/>
                                <a:gd name="connsiteY6" fmla="*/ 0 h 1488347"/>
                                <a:gd name="connsiteX0" fmla="*/ 0 w 7584889"/>
                                <a:gd name="connsiteY0" fmla="*/ 0 h 1488347"/>
                                <a:gd name="connsiteX1" fmla="*/ 2204499 w 7584889"/>
                                <a:gd name="connsiteY1" fmla="*/ 334 h 1488347"/>
                                <a:gd name="connsiteX2" fmla="*/ 3944166 w 7584889"/>
                                <a:gd name="connsiteY2" fmla="*/ 630467 h 1488347"/>
                                <a:gd name="connsiteX3" fmla="*/ 7578520 w 7584889"/>
                                <a:gd name="connsiteY3" fmla="*/ 571818 h 1488347"/>
                                <a:gd name="connsiteX4" fmla="*/ 7575156 w 7584889"/>
                                <a:gd name="connsiteY4" fmla="*/ 1486036 h 1488347"/>
                                <a:gd name="connsiteX5" fmla="*/ 0 w 7584889"/>
                                <a:gd name="connsiteY5" fmla="*/ 1488347 h 1488347"/>
                                <a:gd name="connsiteX6" fmla="*/ 0 w 7584889"/>
                                <a:gd name="connsiteY6" fmla="*/ 0 h 1488347"/>
                                <a:gd name="connsiteX0" fmla="*/ 0 w 7584889"/>
                                <a:gd name="connsiteY0" fmla="*/ 3105 h 1491452"/>
                                <a:gd name="connsiteX1" fmla="*/ 3738671 w 7584889"/>
                                <a:gd name="connsiteY1" fmla="*/ 0 h 1491452"/>
                                <a:gd name="connsiteX2" fmla="*/ 3944166 w 7584889"/>
                                <a:gd name="connsiteY2" fmla="*/ 633572 h 1491452"/>
                                <a:gd name="connsiteX3" fmla="*/ 7578520 w 7584889"/>
                                <a:gd name="connsiteY3" fmla="*/ 574923 h 1491452"/>
                                <a:gd name="connsiteX4" fmla="*/ 7575156 w 7584889"/>
                                <a:gd name="connsiteY4" fmla="*/ 1489141 h 1491452"/>
                                <a:gd name="connsiteX5" fmla="*/ 0 w 7584889"/>
                                <a:gd name="connsiteY5" fmla="*/ 1491452 h 1491452"/>
                                <a:gd name="connsiteX6" fmla="*/ 0 w 7584889"/>
                                <a:gd name="connsiteY6" fmla="*/ 3105 h 1491452"/>
                                <a:gd name="connsiteX0" fmla="*/ 0 w 7584889"/>
                                <a:gd name="connsiteY0" fmla="*/ 3105 h 1491452"/>
                                <a:gd name="connsiteX1" fmla="*/ 3738671 w 7584889"/>
                                <a:gd name="connsiteY1" fmla="*/ 0 h 1491452"/>
                                <a:gd name="connsiteX2" fmla="*/ 3944166 w 7584889"/>
                                <a:gd name="connsiteY2" fmla="*/ 633572 h 1491452"/>
                                <a:gd name="connsiteX3" fmla="*/ 7578520 w 7584889"/>
                                <a:gd name="connsiteY3" fmla="*/ 574923 h 1491452"/>
                                <a:gd name="connsiteX4" fmla="*/ 7575156 w 7584889"/>
                                <a:gd name="connsiteY4" fmla="*/ 1489141 h 1491452"/>
                                <a:gd name="connsiteX5" fmla="*/ 0 w 7584889"/>
                                <a:gd name="connsiteY5" fmla="*/ 1491452 h 1491452"/>
                                <a:gd name="connsiteX6" fmla="*/ 0 w 7584889"/>
                                <a:gd name="connsiteY6" fmla="*/ 3105 h 1491452"/>
                                <a:gd name="connsiteX0" fmla="*/ 0 w 7590225"/>
                                <a:gd name="connsiteY0" fmla="*/ 3105 h 1491452"/>
                                <a:gd name="connsiteX1" fmla="*/ 3738671 w 7590225"/>
                                <a:gd name="connsiteY1" fmla="*/ 0 h 1491452"/>
                                <a:gd name="connsiteX2" fmla="*/ 3944166 w 7590225"/>
                                <a:gd name="connsiteY2" fmla="*/ 633572 h 1491452"/>
                                <a:gd name="connsiteX3" fmla="*/ 7584889 w 7590225"/>
                                <a:gd name="connsiteY3" fmla="*/ 630639 h 1491452"/>
                                <a:gd name="connsiteX4" fmla="*/ 7575156 w 7590225"/>
                                <a:gd name="connsiteY4" fmla="*/ 1489141 h 1491452"/>
                                <a:gd name="connsiteX5" fmla="*/ 0 w 7590225"/>
                                <a:gd name="connsiteY5" fmla="*/ 1491452 h 1491452"/>
                                <a:gd name="connsiteX6" fmla="*/ 0 w 7590225"/>
                                <a:gd name="connsiteY6" fmla="*/ 3105 h 1491452"/>
                                <a:gd name="connsiteX0" fmla="*/ 0 w 7590225"/>
                                <a:gd name="connsiteY0" fmla="*/ 3105 h 1491452"/>
                                <a:gd name="connsiteX1" fmla="*/ 3738671 w 7590225"/>
                                <a:gd name="connsiteY1" fmla="*/ 0 h 1491452"/>
                                <a:gd name="connsiteX2" fmla="*/ 3738669 w 7590225"/>
                                <a:gd name="connsiteY2" fmla="*/ 636504 h 1491452"/>
                                <a:gd name="connsiteX3" fmla="*/ 7584889 w 7590225"/>
                                <a:gd name="connsiteY3" fmla="*/ 630639 h 1491452"/>
                                <a:gd name="connsiteX4" fmla="*/ 7575156 w 7590225"/>
                                <a:gd name="connsiteY4" fmla="*/ 1489141 h 1491452"/>
                                <a:gd name="connsiteX5" fmla="*/ 0 w 7590225"/>
                                <a:gd name="connsiteY5" fmla="*/ 1491452 h 1491452"/>
                                <a:gd name="connsiteX6" fmla="*/ 0 w 7590225"/>
                                <a:gd name="connsiteY6" fmla="*/ 3105 h 14914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90225" h="1491452">
                                  <a:moveTo>
                                    <a:pt x="0" y="3105"/>
                                  </a:moveTo>
                                  <a:lnTo>
                                    <a:pt x="3738671" y="0"/>
                                  </a:lnTo>
                                  <a:cubicBezTo>
                                    <a:pt x="4263041" y="383695"/>
                                    <a:pt x="2795705" y="652536"/>
                                    <a:pt x="3738669" y="636504"/>
                                  </a:cubicBezTo>
                                  <a:lnTo>
                                    <a:pt x="7584889" y="630639"/>
                                  </a:lnTo>
                                  <a:cubicBezTo>
                                    <a:pt x="7601585" y="808868"/>
                                    <a:pt x="7573632" y="1286115"/>
                                    <a:pt x="7575156" y="1489141"/>
                                  </a:cubicBezTo>
                                  <a:lnTo>
                                    <a:pt x="0" y="1491452"/>
                                  </a:lnTo>
                                  <a:lnTo>
                                    <a:pt x="0" y="3105"/>
                                  </a:ln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Text Box 290"/>
                          <wps:cNvSpPr txBox="1"/>
                          <wps:spPr>
                            <a:xfrm>
                              <a:off x="5443" y="2226128"/>
                              <a:ext cx="1379855" cy="322580"/>
                            </a:xfrm>
                            <a:prstGeom prst="rect">
                              <a:avLst/>
                            </a:prstGeom>
                            <a:noFill/>
                            <a:ln w="6350">
                              <a:noFill/>
                            </a:ln>
                          </wps:spPr>
                          <wps:txbx>
                            <w:txbxContent>
                              <w:p w14:paraId="1E941840" w14:textId="77777777" w:rsidR="00527F13" w:rsidRPr="00FE4022" w:rsidRDefault="00527F13" w:rsidP="007D6399">
                                <w:pPr>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0" y="2416628"/>
                              <a:ext cx="1463675" cy="208280"/>
                            </a:xfrm>
                            <a:prstGeom prst="rect">
                              <a:avLst/>
                            </a:prstGeom>
                            <a:noFill/>
                            <a:ln w="6350">
                              <a:noFill/>
                            </a:ln>
                          </wps:spPr>
                          <wps:txbx>
                            <w:txbxContent>
                              <w:p w14:paraId="00FD2E17" w14:textId="6A5B71B1" w:rsidR="00527F13" w:rsidRPr="00DE4295" w:rsidRDefault="00527F13" w:rsidP="007D6399">
                                <w:pPr>
                                  <w:rPr>
                                    <w:sz w:val="14"/>
                                  </w:rPr>
                                </w:pPr>
                                <w:r w:rsidRPr="00DE4295">
                                  <w:rPr>
                                    <w:sz w:val="14"/>
                                  </w:rPr>
                                  <w:t>Bottom side of board</w:t>
                                </w:r>
                                <w:r>
                                  <w:rPr>
                                    <w:sz w:val="14"/>
                                  </w:rPr>
                                  <w:t xml:space="preserve">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3" name="Oval 473"/>
                        <wps:cNvSpPr/>
                        <wps:spPr>
                          <a:xfrm>
                            <a:off x="1638728" y="5137"/>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A24B6B" w14:textId="03A4D912" w:rsidR="00527F13" w:rsidRPr="00226E9F" w:rsidRDefault="00527F13" w:rsidP="00B7776B">
                              <w:pPr>
                                <w:jc w:val="center"/>
                                <w:rPr>
                                  <w:rFonts w:ascii="Gotham Bold" w:hAnsi="Gotham Bold"/>
                                  <w:sz w:val="18"/>
                                  <w:szCs w:val="16"/>
                                </w:rPr>
                              </w:pPr>
                              <w:r>
                                <w:rPr>
                                  <w:rFonts w:ascii="Gotham Bold" w:hAnsi="Gotham Bold"/>
                                  <w:sz w:val="18"/>
                                  <w:szCs w:val="16"/>
                                </w:rPr>
                                <w:t>M1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4" name="Oval 474"/>
                        <wps:cNvSpPr/>
                        <wps:spPr>
                          <a:xfrm>
                            <a:off x="2208944" y="0"/>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EAE5A" w14:textId="7CDD58C5" w:rsidR="00527F13" w:rsidRPr="00226E9F" w:rsidRDefault="00527F13" w:rsidP="00B7776B">
                              <w:pPr>
                                <w:jc w:val="center"/>
                                <w:rPr>
                                  <w:rFonts w:ascii="Gotham Bold" w:hAnsi="Gotham Bold"/>
                                  <w:sz w:val="18"/>
                                  <w:szCs w:val="16"/>
                                </w:rPr>
                              </w:pPr>
                              <w:r>
                                <w:rPr>
                                  <w:rFonts w:ascii="Gotham Bold" w:hAnsi="Gotham Bold"/>
                                  <w:sz w:val="18"/>
                                  <w:szCs w:val="16"/>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5" name="Oval 475"/>
                        <wps:cNvSpPr/>
                        <wps:spPr>
                          <a:xfrm>
                            <a:off x="1381874" y="796247"/>
                            <a:ext cx="274955" cy="274955"/>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38111" w14:textId="22A55CC7" w:rsidR="00527F13" w:rsidRPr="00226E9F" w:rsidRDefault="00527F13" w:rsidP="00B7776B">
                              <w:pPr>
                                <w:jc w:val="center"/>
                                <w:rPr>
                                  <w:rFonts w:ascii="Gotham Bold" w:hAnsi="Gotham Bold"/>
                                  <w:sz w:val="18"/>
                                  <w:szCs w:val="16"/>
                                </w:rPr>
                              </w:pPr>
                              <w:r>
                                <w:rPr>
                                  <w:rFonts w:ascii="Gotham Bold" w:hAnsi="Gotham Bold"/>
                                  <w:sz w:val="18"/>
                                  <w:szCs w:val="16"/>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7166866" id="Group 476" o:spid="_x0000_s1167" style="position:absolute;margin-left:-4.45pt;margin-top:18.5pt;width:235.8pt;height:206.55pt;z-index:251658267" coordsize="29946,2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">
                <v:group id="Group 287" o:spid="_x0000_s1168" style="position:absolute;width:29946;height:26231" coordsize="29946,2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Picture 288" o:spid="_x0000_s1169" type="#_x0000_t75" style="position:absolute;width:29946;height:2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">
                    <v:imagedata r:id="rId41" o:title="" croptop="993f" cropbottom="16214f"/>
                  </v:shape>
                  <v:shape id="Rectangle 378" o:spid="_x0000_s1170" style="position:absolute;left:489;width:28721;height:26144;visibility:visible;mso-wrap-style:square;v-text-anchor:middle" coordsize="7590225,149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" path="m,3105l3738671,v524370,383695,-942966,652536,-2,636504l7584889,630639v16696,178229,-11257,655476,-9733,858502l,1491452,,3105xe" fillcolor="#f8f8f8 [3212]" stroked="f" strokeweight="1pt">
                    <v:fill opacity="54484f"/>
                    <v:stroke joinstyle="miter"/>
                    <v:path arrowok="t" o:connecttype="custom" o:connectlocs="0,5443;1414689,0;1414688,1115781;2870073,1105499;2866390,2610439;0,2614490;0,5443" o:connectangles="0,0,0,0,0,0,0"/>
                  </v:shape>
                  <v:shape id="Text Box 290" o:spid="_x0000_s1171" type="#_x0000_t202" style="position:absolute;left:54;top:22261;width:13798;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1E941840" w14:textId="77777777" w:rsidR="00527F13" w:rsidRPr="00FE4022" w:rsidRDefault="00527F13" w:rsidP="007D6399">
                          <w:pPr>
                            <w:rPr>
                              <w:rFonts w:ascii="Gotham Bold" w:hAnsi="Gotham Bold"/>
                              <w:sz w:val="28"/>
                            </w:rPr>
                          </w:pPr>
                          <w:r w:rsidRPr="00FE4022">
                            <w:rPr>
                              <w:rFonts w:ascii="Gotham Bold" w:hAnsi="Gotham Bold"/>
                              <w:sz w:val="28"/>
                            </w:rPr>
                            <w:t xml:space="preserve">L8, </w:t>
                          </w:r>
                          <w:r>
                            <w:rPr>
                              <w:rFonts w:ascii="Gotham Bold" w:hAnsi="Gotham Bold"/>
                              <w:sz w:val="28"/>
                            </w:rPr>
                            <w:t>L16, L32</w:t>
                          </w:r>
                        </w:p>
                      </w:txbxContent>
                    </v:textbox>
                  </v:shape>
                  <v:shape id="Text Box 291" o:spid="_x0000_s1172" type="#_x0000_t202" style="position:absolute;top:24166;width:14636;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00FD2E17" w14:textId="6A5B71B1" w:rsidR="00527F13" w:rsidRPr="00DE4295" w:rsidRDefault="00527F13" w:rsidP="007D6399">
                          <w:pPr>
                            <w:rPr>
                              <w:sz w:val="14"/>
                            </w:rPr>
                          </w:pPr>
                          <w:r w:rsidRPr="00DE4295">
                            <w:rPr>
                              <w:sz w:val="14"/>
                            </w:rPr>
                            <w:t>Bottom side of board</w:t>
                          </w:r>
                          <w:r>
                            <w:rPr>
                              <w:sz w:val="14"/>
                            </w:rPr>
                            <w:t xml:space="preserve"> shown</w:t>
                          </w:r>
                        </w:p>
                      </w:txbxContent>
                    </v:textbox>
                  </v:shape>
                </v:group>
                <v:oval id="Oval 473" o:spid="_x0000_s1173" style="position:absolute;left:16387;top:51;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" fillcolor="#d70902 [3205]" strokecolor="#d70902 [3205]" strokeweight="1pt">
                  <v:fill opacity="41891f"/>
                  <v:stroke joinstyle="miter"/>
                  <v:textbox inset="0,0,0,0">
                    <w:txbxContent>
                      <w:p w14:paraId="2DA24B6B" w14:textId="03A4D912" w:rsidR="00527F13" w:rsidRPr="00226E9F" w:rsidRDefault="00527F13" w:rsidP="00B7776B">
                        <w:pPr>
                          <w:jc w:val="center"/>
                          <w:rPr>
                            <w:rFonts w:ascii="Gotham Bold" w:hAnsi="Gotham Bold"/>
                            <w:sz w:val="18"/>
                            <w:szCs w:val="16"/>
                          </w:rPr>
                        </w:pPr>
                        <w:r>
                          <w:rPr>
                            <w:rFonts w:ascii="Gotham Bold" w:hAnsi="Gotham Bold"/>
                            <w:sz w:val="18"/>
                            <w:szCs w:val="16"/>
                          </w:rPr>
                          <w:t>M1</w:t>
                        </w:r>
                      </w:p>
                    </w:txbxContent>
                  </v:textbox>
                </v:oval>
                <v:oval id="Oval 474" o:spid="_x0000_s1174" style="position:absolute;left:22089;width:2749;height:2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" fillcolor="#d70902 [3205]" strokecolor="#d70902 [3205]" strokeweight="1pt">
                  <v:fill opacity="41891f"/>
                  <v:stroke joinstyle="miter"/>
                  <v:textbox inset="0,0,0,0">
                    <w:txbxContent>
                      <w:p w14:paraId="4B5EAE5A" w14:textId="7CDD58C5" w:rsidR="00527F13" w:rsidRPr="00226E9F" w:rsidRDefault="00527F13" w:rsidP="00B7776B">
                        <w:pPr>
                          <w:jc w:val="center"/>
                          <w:rPr>
                            <w:rFonts w:ascii="Gotham Bold" w:hAnsi="Gotham Bold"/>
                            <w:sz w:val="18"/>
                            <w:szCs w:val="16"/>
                          </w:rPr>
                        </w:pPr>
                        <w:r>
                          <w:rPr>
                            <w:rFonts w:ascii="Gotham Bold" w:hAnsi="Gotham Bold"/>
                            <w:sz w:val="18"/>
                            <w:szCs w:val="16"/>
                          </w:rPr>
                          <w:t>M2</w:t>
                        </w:r>
                      </w:p>
                    </w:txbxContent>
                  </v:textbox>
                </v:oval>
                <v:oval id="Oval 475" o:spid="_x0000_s1175" style="position:absolute;left:13818;top:7962;width:2750;height:2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" fillcolor="#d70902 [3205]" strokecolor="#d70902 [3205]" strokeweight="1pt">
                  <v:fill opacity="41891f"/>
                  <v:stroke joinstyle="miter"/>
                  <v:textbox inset="0,0,0,0">
                    <w:txbxContent>
                      <w:p w14:paraId="52A38111" w14:textId="22A55CC7" w:rsidR="00527F13" w:rsidRPr="00226E9F" w:rsidRDefault="00527F13" w:rsidP="00B7776B">
                        <w:pPr>
                          <w:jc w:val="center"/>
                          <w:rPr>
                            <w:rFonts w:ascii="Gotham Bold" w:hAnsi="Gotham Bold"/>
                            <w:sz w:val="18"/>
                            <w:szCs w:val="16"/>
                          </w:rPr>
                        </w:pPr>
                        <w:r>
                          <w:rPr>
                            <w:rFonts w:ascii="Gotham Bold" w:hAnsi="Gotham Bold"/>
                            <w:sz w:val="18"/>
                            <w:szCs w:val="16"/>
                          </w:rPr>
                          <w:t>M3</w:t>
                        </w:r>
                      </w:p>
                    </w:txbxContent>
                  </v:textbox>
                </v:oval>
                <w10:wrap type="topAndBottom"/>
              </v:group>
            </w:pict>
          </mc:Fallback>
        </mc:AlternateContent>
      </w:r>
    </w:p>
    <w:p w14:paraId="77521DCD" w14:textId="1BB4C53A" w:rsidR="00157976" w:rsidRDefault="00157976" w:rsidP="003B75EC">
      <w:pPr>
        <w:pStyle w:val="00bodytext"/>
      </w:pPr>
    </w:p>
    <w:p w14:paraId="51D5B83D" w14:textId="3E86766A" w:rsidR="009551CD" w:rsidRDefault="009551CD" w:rsidP="003B75EC">
      <w:pPr>
        <w:pStyle w:val="00bodytext"/>
      </w:pPr>
      <w:r>
        <w:t xml:space="preserve">The RF </w:t>
      </w:r>
      <w:r w:rsidR="00465B43">
        <w:t xml:space="preserve">connection to the SoC is filtered by a harmonic termination network (HTN) </w:t>
      </w:r>
      <w:r w:rsidR="00FC1DF1">
        <w:t>composed of R611, C615, and L615</w:t>
      </w:r>
      <w:r w:rsidR="00686BFE">
        <w:t xml:space="preserve"> </w:t>
      </w:r>
      <w:r w:rsidR="00686BFE" w:rsidRPr="005E6733">
        <w:rPr>
          <w:rFonts w:ascii="Gotham Bold" w:hAnsi="Gotham Bold"/>
          <w:color w:val="D70902" w:themeColor="accent2"/>
        </w:rPr>
        <w:t>(</w:t>
      </w:r>
      <w:r w:rsidR="00522A29">
        <w:rPr>
          <w:rFonts w:ascii="Gotham Bold" w:hAnsi="Gotham Bold"/>
          <w:color w:val="D70902" w:themeColor="accent2"/>
        </w:rPr>
        <w:t>R</w:t>
      </w:r>
      <w:r w:rsidR="00686BFE">
        <w:rPr>
          <w:rFonts w:ascii="Gotham Bold" w:hAnsi="Gotham Bold"/>
          <w:color w:val="D70902" w:themeColor="accent2"/>
        </w:rPr>
        <w:t>2</w:t>
      </w:r>
      <w:r w:rsidR="00686BFE" w:rsidRPr="005E6733">
        <w:rPr>
          <w:rFonts w:ascii="Gotham Bold" w:hAnsi="Gotham Bold"/>
          <w:color w:val="D70902" w:themeColor="accent2"/>
        </w:rPr>
        <w:t>)</w:t>
      </w:r>
      <w:r w:rsidR="00FC1DF1">
        <w:t>, to shunt 3</w:t>
      </w:r>
      <w:r w:rsidR="00FC1DF1" w:rsidRPr="00FC1DF1">
        <w:rPr>
          <w:vertAlign w:val="superscript"/>
        </w:rPr>
        <w:t>rd</w:t>
      </w:r>
      <w:r w:rsidR="00FC1DF1">
        <w:t>-harmonic energy prior to the surface acoustic wave (SAW) filter</w:t>
      </w:r>
      <w:r w:rsidR="005D7195">
        <w:t xml:space="preserve"> SAW1</w:t>
      </w:r>
      <w:r w:rsidR="00FC1DF1">
        <w:t xml:space="preserve"> </w:t>
      </w:r>
      <w:r w:rsidR="00686BFE" w:rsidRPr="005E6733">
        <w:rPr>
          <w:rFonts w:ascii="Gotham Bold" w:hAnsi="Gotham Bold"/>
          <w:color w:val="D70902" w:themeColor="accent2"/>
        </w:rPr>
        <w:t>(</w:t>
      </w:r>
      <w:r w:rsidR="00522A29">
        <w:rPr>
          <w:rFonts w:ascii="Gotham Bold" w:hAnsi="Gotham Bold"/>
          <w:color w:val="D70902" w:themeColor="accent2"/>
        </w:rPr>
        <w:t>R</w:t>
      </w:r>
      <w:r w:rsidR="00686BFE">
        <w:rPr>
          <w:rFonts w:ascii="Gotham Bold" w:hAnsi="Gotham Bold"/>
          <w:color w:val="D70902" w:themeColor="accent2"/>
        </w:rPr>
        <w:t>3</w:t>
      </w:r>
      <w:r w:rsidR="00686BFE" w:rsidRPr="005E6733">
        <w:rPr>
          <w:rFonts w:ascii="Gotham Bold" w:hAnsi="Gotham Bold"/>
          <w:color w:val="D70902" w:themeColor="accent2"/>
        </w:rPr>
        <w:t>)</w:t>
      </w:r>
      <w:r w:rsidR="00686BFE">
        <w:rPr>
          <w:rFonts w:ascii="Gotham Bold" w:hAnsi="Gotham Bold"/>
          <w:color w:val="D70902" w:themeColor="accent2"/>
        </w:rPr>
        <w:t xml:space="preserve"> </w:t>
      </w:r>
      <w:r w:rsidR="005D7195">
        <w:t>and prevent radiating this energy, for regulatory purposes.</w:t>
      </w:r>
      <w:r w:rsidR="00F64849">
        <w:t xml:space="preserve"> An IPEX (</w:t>
      </w:r>
      <w:proofErr w:type="spellStart"/>
      <w:r w:rsidR="00F64849">
        <w:t>u.FL</w:t>
      </w:r>
      <w:proofErr w:type="spellEnd"/>
      <w:r w:rsidR="00F64849">
        <w:t xml:space="preserve">) connector </w:t>
      </w:r>
      <w:r w:rsidR="00686BFE">
        <w:t xml:space="preserve">UFL1 </w:t>
      </w:r>
      <w:r w:rsidR="00686BFE" w:rsidRPr="005E6733">
        <w:rPr>
          <w:rFonts w:ascii="Gotham Bold" w:hAnsi="Gotham Bold"/>
          <w:color w:val="D70902" w:themeColor="accent2"/>
        </w:rPr>
        <w:t>(</w:t>
      </w:r>
      <w:r w:rsidR="00522A29">
        <w:rPr>
          <w:rFonts w:ascii="Gotham Bold" w:hAnsi="Gotham Bold"/>
          <w:color w:val="D70902" w:themeColor="accent2"/>
        </w:rPr>
        <w:t>R</w:t>
      </w:r>
      <w:r w:rsidR="00686BFE">
        <w:rPr>
          <w:rFonts w:ascii="Gotham Bold" w:hAnsi="Gotham Bold"/>
          <w:color w:val="D70902" w:themeColor="accent2"/>
        </w:rPr>
        <w:t>4</w:t>
      </w:r>
      <w:r w:rsidR="00686BFE" w:rsidRPr="005E6733">
        <w:rPr>
          <w:rFonts w:ascii="Gotham Bold" w:hAnsi="Gotham Bold"/>
          <w:color w:val="D70902" w:themeColor="accent2"/>
        </w:rPr>
        <w:t>)</w:t>
      </w:r>
      <w:r w:rsidR="00686BFE">
        <w:rPr>
          <w:rFonts w:ascii="Gotham Bold" w:hAnsi="Gotham Bold"/>
          <w:color w:val="D70902" w:themeColor="accent2"/>
        </w:rPr>
        <w:t xml:space="preserve"> </w:t>
      </w:r>
      <w:r w:rsidR="00F64849">
        <w:t>is provided for connecting the external cabled antenna.</w:t>
      </w:r>
      <w:r w:rsidR="003A0780">
        <w:t xml:space="preserve"> This antenna connection is the only electrical connection to the RF module that is not made via castellated edge pads to the main PCBA.</w:t>
      </w:r>
    </w:p>
    <w:p w14:paraId="6BD88540" w14:textId="287056BF" w:rsidR="003A0780" w:rsidRDefault="00FC0911" w:rsidP="003B75EC">
      <w:pPr>
        <w:pStyle w:val="00bodytext"/>
      </w:pPr>
      <w:r>
        <w:t xml:space="preserve">The USB </w:t>
      </w:r>
      <w:r w:rsidR="003157D9">
        <w:t>1.1 (data positive and negative) connection from the SoC is made through the main PCBA. Programming headers for the SoC (Qualcomm Transaction Bridge)</w:t>
      </w:r>
      <w:r w:rsidR="00B7776B">
        <w:t xml:space="preserve"> CN1</w:t>
      </w:r>
      <w:r w:rsidR="003157D9">
        <w:t xml:space="preserve"> </w:t>
      </w:r>
      <w:r w:rsidR="006B751F" w:rsidRPr="005E6733">
        <w:rPr>
          <w:rFonts w:ascii="Gotham Bold" w:hAnsi="Gotham Bold"/>
          <w:color w:val="D70902" w:themeColor="accent2"/>
        </w:rPr>
        <w:t>(</w:t>
      </w:r>
      <w:r w:rsidR="006B751F">
        <w:rPr>
          <w:rFonts w:ascii="Gotham Bold" w:hAnsi="Gotham Bold"/>
          <w:color w:val="D70902" w:themeColor="accent2"/>
        </w:rPr>
        <w:t>M2</w:t>
      </w:r>
      <w:r w:rsidR="006B751F" w:rsidRPr="005E6733">
        <w:rPr>
          <w:rFonts w:ascii="Gotham Bold" w:hAnsi="Gotham Bold"/>
          <w:color w:val="D70902" w:themeColor="accent2"/>
        </w:rPr>
        <w:t>)</w:t>
      </w:r>
      <w:r w:rsidR="006B751F">
        <w:rPr>
          <w:rFonts w:ascii="Gotham Bold" w:hAnsi="Gotham Bold"/>
          <w:color w:val="D70902" w:themeColor="accent2"/>
        </w:rPr>
        <w:t xml:space="preserve"> </w:t>
      </w:r>
      <w:r w:rsidR="003157D9">
        <w:t xml:space="preserve">and DSP (Analog Devices </w:t>
      </w:r>
      <w:proofErr w:type="spellStart"/>
      <w:r w:rsidR="003157D9">
        <w:t>USBi</w:t>
      </w:r>
      <w:proofErr w:type="spellEnd"/>
      <w:r w:rsidR="003157D9">
        <w:t>)</w:t>
      </w:r>
      <w:r w:rsidR="00B7776B">
        <w:t xml:space="preserve"> J1</w:t>
      </w:r>
      <w:r w:rsidR="00BF4D75">
        <w:t xml:space="preserve"> </w:t>
      </w:r>
      <w:r w:rsidR="006B751F" w:rsidRPr="005E6733">
        <w:rPr>
          <w:rFonts w:ascii="Gotham Bold" w:hAnsi="Gotham Bold"/>
          <w:color w:val="D70902" w:themeColor="accent2"/>
        </w:rPr>
        <w:t>(</w:t>
      </w:r>
      <w:r w:rsidR="006B751F">
        <w:rPr>
          <w:rFonts w:ascii="Gotham Bold" w:hAnsi="Gotham Bold"/>
          <w:color w:val="D70902" w:themeColor="accent2"/>
        </w:rPr>
        <w:t>M3</w:t>
      </w:r>
      <w:r w:rsidR="006B751F" w:rsidRPr="005E6733">
        <w:rPr>
          <w:rFonts w:ascii="Gotham Bold" w:hAnsi="Gotham Bold"/>
          <w:color w:val="D70902" w:themeColor="accent2"/>
        </w:rPr>
        <w:t>)</w:t>
      </w:r>
      <w:r w:rsidR="006B751F">
        <w:rPr>
          <w:rFonts w:ascii="Gotham Bold" w:hAnsi="Gotham Bold"/>
          <w:color w:val="D70902" w:themeColor="accent2"/>
        </w:rPr>
        <w:t xml:space="preserve"> </w:t>
      </w:r>
      <w:r w:rsidR="00BF4D75">
        <w:t xml:space="preserve">are mounted on the main PCBA to save module space. A carrier PCBA may be used to power and program the module if it is not mounted to the main PCBA. </w:t>
      </w:r>
      <w:r w:rsidR="00D45983">
        <w:t>An external program flash IC</w:t>
      </w:r>
      <w:r w:rsidR="00D66BF6">
        <w:t xml:space="preserve"> U2 </w:t>
      </w:r>
      <w:r w:rsidR="00D66BF6" w:rsidRPr="005E6733">
        <w:rPr>
          <w:rFonts w:ascii="Gotham Bold" w:hAnsi="Gotham Bold"/>
          <w:color w:val="D70902" w:themeColor="accent2"/>
        </w:rPr>
        <w:t>(</w:t>
      </w:r>
      <w:r w:rsidR="00522A29">
        <w:rPr>
          <w:rFonts w:ascii="Gotham Bold" w:hAnsi="Gotham Bold"/>
          <w:color w:val="D70902" w:themeColor="accent2"/>
        </w:rPr>
        <w:t>R</w:t>
      </w:r>
      <w:r w:rsidR="00D66BF6">
        <w:rPr>
          <w:rFonts w:ascii="Gotham Bold" w:hAnsi="Gotham Bold"/>
          <w:color w:val="D70902" w:themeColor="accent2"/>
        </w:rPr>
        <w:t>5</w:t>
      </w:r>
      <w:r w:rsidR="00D66BF6" w:rsidRPr="005E6733">
        <w:rPr>
          <w:rFonts w:ascii="Gotham Bold" w:hAnsi="Gotham Bold"/>
          <w:color w:val="D70902" w:themeColor="accent2"/>
        </w:rPr>
        <w:t>)</w:t>
      </w:r>
      <w:r w:rsidR="00D45983">
        <w:t xml:space="preserve"> is </w:t>
      </w:r>
      <w:r w:rsidR="000D39E7">
        <w:t xml:space="preserve">connected to the SoC via Quad SPI and powered by the internal 1.8V regulator to accommodate the 1.8V logic level required by this flash (which in turn is required to properly communicate with the SoC’s </w:t>
      </w:r>
      <w:r w:rsidR="001F0A0A">
        <w:t>firmware).</w:t>
      </w:r>
    </w:p>
    <w:p w14:paraId="0FD693AD" w14:textId="124507FA" w:rsidR="001F0A0A" w:rsidRDefault="001F0A0A" w:rsidP="003B75EC">
      <w:pPr>
        <w:pStyle w:val="00bodytext"/>
      </w:pPr>
      <w:r>
        <w:t xml:space="preserve">The SoC’s programmable input-output (PIO) pins are used for Bluetooth and some audio-related </w:t>
      </w:r>
      <w:r w:rsidR="00DE49BA">
        <w:t>pushbuttons</w:t>
      </w:r>
      <w:r>
        <w:t xml:space="preserve"> to simplify the inter-processor communication architecture. </w:t>
      </w:r>
      <w:r w:rsidR="00DE49BA">
        <w:t>This also applies to a bicolor LED used to indicate Bluetooth status, driven from the SoC’s dedicated LED pins and located on the main PCBA.</w:t>
      </w:r>
      <w:r w:rsidR="009D2F16">
        <w:t xml:space="preserve"> Because the state of these LED pins is momentarily indeterminate at boot, the </w:t>
      </w:r>
      <w:r w:rsidR="00716154">
        <w:t>3.3V supply for these LEDs is switched by another PIO that is in a known logic state at boot</w:t>
      </w:r>
      <w:r w:rsidR="00E60557">
        <w:t xml:space="preserve"> </w:t>
      </w:r>
      <w:proofErr w:type="gramStart"/>
      <w:r w:rsidR="00E60557">
        <w:t>in order to</w:t>
      </w:r>
      <w:proofErr w:type="gramEnd"/>
      <w:r w:rsidR="00E60557">
        <w:t xml:space="preserve"> avoid momentary LED flickers when the product is powered on.</w:t>
      </w:r>
    </w:p>
    <w:p w14:paraId="52C4384C" w14:textId="37DE22BA" w:rsidR="00F64849" w:rsidRDefault="00D9339F" w:rsidP="003B75EC">
      <w:pPr>
        <w:pStyle w:val="00bodytext"/>
      </w:pPr>
      <w:r>
        <w:t xml:space="preserve">The Analog Devices </w:t>
      </w:r>
      <w:r w:rsidR="00CD7879">
        <w:t xml:space="preserve">ADAU1451 </w:t>
      </w:r>
      <w:proofErr w:type="spellStart"/>
      <w:r w:rsidR="00CD7879">
        <w:t>SigmaDSP</w:t>
      </w:r>
      <w:proofErr w:type="spellEnd"/>
      <w:r w:rsidR="00CD7879">
        <w:t xml:space="preserve"> U101</w:t>
      </w:r>
      <w:r w:rsidR="00D66BF6">
        <w:t xml:space="preserve"> </w:t>
      </w:r>
      <w:r w:rsidR="00D66BF6" w:rsidRPr="005E6733">
        <w:rPr>
          <w:rFonts w:ascii="Gotham Bold" w:hAnsi="Gotham Bold"/>
          <w:color w:val="D70902" w:themeColor="accent2"/>
        </w:rPr>
        <w:t>(</w:t>
      </w:r>
      <w:r w:rsidR="00522A29">
        <w:rPr>
          <w:rFonts w:ascii="Gotham Bold" w:hAnsi="Gotham Bold"/>
          <w:color w:val="D70902" w:themeColor="accent2"/>
        </w:rPr>
        <w:t>R</w:t>
      </w:r>
      <w:r w:rsidR="00D66BF6">
        <w:rPr>
          <w:rFonts w:ascii="Gotham Bold" w:hAnsi="Gotham Bold"/>
          <w:color w:val="D70902" w:themeColor="accent2"/>
        </w:rPr>
        <w:t>6</w:t>
      </w:r>
      <w:r w:rsidR="00D66BF6" w:rsidRPr="005E6733">
        <w:rPr>
          <w:rFonts w:ascii="Gotham Bold" w:hAnsi="Gotham Bold"/>
          <w:color w:val="D70902" w:themeColor="accent2"/>
        </w:rPr>
        <w:t>)</w:t>
      </w:r>
      <w:r w:rsidR="00CD7879">
        <w:t xml:space="preserve"> </w:t>
      </w:r>
      <w:r w:rsidR="00BC78F3">
        <w:t xml:space="preserve">uses the M3.3V rail provided to the module as its </w:t>
      </w:r>
      <w:r w:rsidR="009A46D9">
        <w:t>interface reference (IOVDD)</w:t>
      </w:r>
      <w:r w:rsidR="00AF1C0B">
        <w:t xml:space="preserve">, analog supply (AVDD), and PLL supply (PVDD). </w:t>
      </w:r>
      <w:r w:rsidR="00380DFF">
        <w:t>Note that no analog functions of the DSP are used in this application. The 1.2V core voltage (</w:t>
      </w:r>
      <w:r w:rsidR="00380DFF" w:rsidRPr="007B4AB4">
        <w:t xml:space="preserve">DVDD) is supplied by </w:t>
      </w:r>
      <w:r w:rsidR="00CC3006" w:rsidRPr="007B4AB4">
        <w:t xml:space="preserve">buck regulator U13 </w:t>
      </w:r>
      <w:r w:rsidR="00D66BF6" w:rsidRPr="005E6733">
        <w:rPr>
          <w:rFonts w:ascii="Gotham Bold" w:hAnsi="Gotham Bold"/>
          <w:color w:val="D70902" w:themeColor="accent2"/>
        </w:rPr>
        <w:t>(</w:t>
      </w:r>
      <w:r w:rsidR="00522A29">
        <w:rPr>
          <w:rFonts w:ascii="Gotham Bold" w:hAnsi="Gotham Bold"/>
          <w:color w:val="D70902" w:themeColor="accent2"/>
        </w:rPr>
        <w:t>R</w:t>
      </w:r>
      <w:r w:rsidR="00D66BF6">
        <w:rPr>
          <w:rFonts w:ascii="Gotham Bold" w:hAnsi="Gotham Bold"/>
          <w:color w:val="D70902" w:themeColor="accent2"/>
        </w:rPr>
        <w:t>7</w:t>
      </w:r>
      <w:r w:rsidR="00D66BF6" w:rsidRPr="005E6733">
        <w:rPr>
          <w:rFonts w:ascii="Gotham Bold" w:hAnsi="Gotham Bold"/>
          <w:color w:val="D70902" w:themeColor="accent2"/>
        </w:rPr>
        <w:t>)</w:t>
      </w:r>
      <w:r w:rsidR="00D66BF6">
        <w:rPr>
          <w:rFonts w:ascii="Gotham Bold" w:hAnsi="Gotham Bold"/>
          <w:color w:val="D70902" w:themeColor="accent2"/>
        </w:rPr>
        <w:t xml:space="preserve"> </w:t>
      </w:r>
      <w:r w:rsidR="00CC3006" w:rsidRPr="007B4AB4">
        <w:t xml:space="preserve">and derived from the same M3.3V rail. This regulator can supply 1.21 gigawatts </w:t>
      </w:r>
      <w:r w:rsidR="00D70862" w:rsidRPr="007B4AB4">
        <w:t xml:space="preserve">to utilize the </w:t>
      </w:r>
      <w:proofErr w:type="spellStart"/>
      <w:r w:rsidR="00D70862" w:rsidRPr="007B4AB4">
        <w:t>SigmaDSP’s</w:t>
      </w:r>
      <w:proofErr w:type="spellEnd"/>
      <w:r w:rsidR="00D70862" w:rsidRPr="007B4AB4">
        <w:t xml:space="preserve"> time-travel capability, </w:t>
      </w:r>
      <w:r w:rsidR="00781839" w:rsidRPr="007B4AB4">
        <w:t>but only if C154 is replaced with a flux capacitor.</w:t>
      </w:r>
    </w:p>
    <w:p w14:paraId="4D2E613C" w14:textId="4C4A10BA" w:rsidR="007B4AB4" w:rsidRDefault="007B4AB4" w:rsidP="003B75EC">
      <w:pPr>
        <w:pStyle w:val="00bodytext"/>
      </w:pPr>
      <w:r>
        <w:t>Crystal oscillator Y2</w:t>
      </w:r>
      <w:r w:rsidR="00A60B32">
        <w:t xml:space="preserve"> </w:t>
      </w:r>
      <w:r w:rsidR="00A60B32" w:rsidRPr="005E6733">
        <w:rPr>
          <w:rFonts w:ascii="Gotham Bold" w:hAnsi="Gotham Bold"/>
          <w:color w:val="D70902" w:themeColor="accent2"/>
        </w:rPr>
        <w:t>(</w:t>
      </w:r>
      <w:r w:rsidR="00522A29">
        <w:rPr>
          <w:rFonts w:ascii="Gotham Bold" w:hAnsi="Gotham Bold"/>
          <w:color w:val="D70902" w:themeColor="accent2"/>
        </w:rPr>
        <w:t>R</w:t>
      </w:r>
      <w:r w:rsidR="00A60B32">
        <w:rPr>
          <w:rFonts w:ascii="Gotham Bold" w:hAnsi="Gotham Bold"/>
          <w:color w:val="D70902" w:themeColor="accent2"/>
        </w:rPr>
        <w:t>8</w:t>
      </w:r>
      <w:r w:rsidR="00A60B32" w:rsidRPr="005E6733">
        <w:rPr>
          <w:rFonts w:ascii="Gotham Bold" w:hAnsi="Gotham Bold"/>
          <w:color w:val="D70902" w:themeColor="accent2"/>
        </w:rPr>
        <w:t>)</w:t>
      </w:r>
      <w:r>
        <w:t xml:space="preserve"> </w:t>
      </w:r>
      <w:r w:rsidR="003F4602">
        <w:t xml:space="preserve">provides a local 24.576MHz reference to allow the </w:t>
      </w:r>
      <w:proofErr w:type="spellStart"/>
      <w:r w:rsidR="003F4602">
        <w:t>SigmaDSP</w:t>
      </w:r>
      <w:proofErr w:type="spellEnd"/>
      <w:r w:rsidR="003F4602">
        <w:t xml:space="preserve"> to function as the clock master device for the system – this includes the Bluetooth SoC as well as the </w:t>
      </w:r>
      <w:r w:rsidR="001B38DB">
        <w:t>ADC and DAC.</w:t>
      </w:r>
      <w:r w:rsidR="003F6DE5">
        <w:t xml:space="preserve"> In addition to driving the TDM or I2S bit clock (BCLK) and frame clock (LRCLK)</w:t>
      </w:r>
      <w:r w:rsidR="00947A13">
        <w:t xml:space="preserve"> to all three of these devices, the </w:t>
      </w:r>
      <w:proofErr w:type="spellStart"/>
      <w:r w:rsidR="00947A13">
        <w:t>SigmaDSP</w:t>
      </w:r>
      <w:proofErr w:type="spellEnd"/>
      <w:r w:rsidR="00947A13">
        <w:t xml:space="preserve"> drives a buffered master clock (MCLK) output to the ADC and DAC. The Bluetooth SoC’s I2S interface does not require an MCLK input.</w:t>
      </w:r>
    </w:p>
    <w:p w14:paraId="4575A17F" w14:textId="435D782B" w:rsidR="003A234B" w:rsidRDefault="0071145E" w:rsidP="003B75EC">
      <w:pPr>
        <w:pStyle w:val="00bodytext"/>
      </w:pPr>
      <w:r>
        <w:t xml:space="preserve">A Sony/Philips Digital Interface (S/PDIF) input port is used to receive </w:t>
      </w:r>
      <w:proofErr w:type="spellStart"/>
      <w:r>
        <w:t>ToneMatch</w:t>
      </w:r>
      <w:proofErr w:type="spellEnd"/>
      <w:r>
        <w:t xml:space="preserve"> digital audio from a connected Bose </w:t>
      </w:r>
      <w:proofErr w:type="spellStart"/>
      <w:r>
        <w:t>ToneMatch</w:t>
      </w:r>
      <w:proofErr w:type="spellEnd"/>
      <w:r>
        <w:t xml:space="preserve"> T4S or T8S mixer. The S/PDIF output port is used to send digital audio via </w:t>
      </w:r>
      <w:proofErr w:type="spellStart"/>
      <w:r>
        <w:t>SubMatch</w:t>
      </w:r>
      <w:proofErr w:type="spellEnd"/>
      <w:r>
        <w:t xml:space="preserve"> to </w:t>
      </w:r>
      <w:proofErr w:type="gramStart"/>
      <w:r>
        <w:t>connected</w:t>
      </w:r>
      <w:proofErr w:type="gramEnd"/>
      <w:r>
        <w:t xml:space="preserve"> subwoofers (only in the L32).</w:t>
      </w:r>
      <w:r w:rsidR="00362A5E">
        <w:t xml:space="preserve"> Multi-purpose input/output (MPI/O) pins are used to directly control the CMOS analog gain switches located in the preamplifier section of the main board, since </w:t>
      </w:r>
      <w:r w:rsidR="003A234B">
        <w:t xml:space="preserve">the gain-control algorithm resident in the </w:t>
      </w:r>
      <w:proofErr w:type="spellStart"/>
      <w:r w:rsidR="003A234B">
        <w:t>SigmaDSP</w:t>
      </w:r>
      <w:proofErr w:type="spellEnd"/>
      <w:r w:rsidR="003A234B">
        <w:t xml:space="preserve"> needs quick control over these signals, unimpeded by inter-processor communications and thread-handling.</w:t>
      </w:r>
    </w:p>
    <w:p w14:paraId="0743714B" w14:textId="470DB83A" w:rsidR="00213460" w:rsidRDefault="006A3F2C" w:rsidP="003B75EC">
      <w:pPr>
        <w:pStyle w:val="00bodytext"/>
      </w:pPr>
      <w:r>
        <w:t xml:space="preserve">In the G1 and G2, </w:t>
      </w:r>
      <w:r w:rsidR="00AB65E5">
        <w:t xml:space="preserve">the </w:t>
      </w:r>
      <w:proofErr w:type="spellStart"/>
      <w:r w:rsidR="00AB65E5">
        <w:t>SigmaDSP</w:t>
      </w:r>
      <w:proofErr w:type="spellEnd"/>
      <w:r w:rsidR="00AB65E5">
        <w:t xml:space="preserve"> U3 </w:t>
      </w:r>
      <w:r w:rsidR="007330AC" w:rsidRPr="005E6733">
        <w:rPr>
          <w:rFonts w:ascii="Gotham Bold" w:hAnsi="Gotham Bold"/>
          <w:color w:val="D70902" w:themeColor="accent2"/>
        </w:rPr>
        <w:t>(</w:t>
      </w:r>
      <w:r w:rsidR="007330AC">
        <w:rPr>
          <w:rFonts w:ascii="Gotham Bold" w:hAnsi="Gotham Bold"/>
          <w:color w:val="D70902" w:themeColor="accent2"/>
        </w:rPr>
        <w:t>1</w:t>
      </w:r>
      <w:r w:rsidR="007330AC" w:rsidRPr="005E6733">
        <w:rPr>
          <w:rFonts w:ascii="Gotham Bold" w:hAnsi="Gotham Bold"/>
          <w:color w:val="D70902" w:themeColor="accent2"/>
        </w:rPr>
        <w:t>)</w:t>
      </w:r>
      <w:r w:rsidR="007330AC">
        <w:rPr>
          <w:rFonts w:ascii="Gotham Bold" w:hAnsi="Gotham Bold"/>
          <w:color w:val="D70902" w:themeColor="accent2"/>
        </w:rPr>
        <w:t xml:space="preserve"> </w:t>
      </w:r>
      <w:r w:rsidR="00AB65E5">
        <w:t>is powered similarly</w:t>
      </w:r>
      <w:r w:rsidR="00CA1D99">
        <w:t xml:space="preserve">, except its 3.3V rail is the switched </w:t>
      </w:r>
      <w:r w:rsidR="00265960">
        <w:t>+</w:t>
      </w:r>
      <w:r w:rsidR="00CA1D99">
        <w:t xml:space="preserve">3.3V rather than the continuous M3.3V, to aid in standby power saving. </w:t>
      </w:r>
      <w:r w:rsidR="00165E02">
        <w:t>The 1.2V DVDD rail is provided by a buck regulator U13</w:t>
      </w:r>
      <w:r w:rsidR="005C5CF1">
        <w:t xml:space="preserve"> </w:t>
      </w:r>
      <w:r w:rsidR="007330AC" w:rsidRPr="005E6733">
        <w:rPr>
          <w:rFonts w:ascii="Gotham Bold" w:hAnsi="Gotham Bold"/>
          <w:color w:val="D70902" w:themeColor="accent2"/>
        </w:rPr>
        <w:t>(</w:t>
      </w:r>
      <w:r w:rsidR="007330AC">
        <w:rPr>
          <w:rFonts w:ascii="Gotham Bold" w:hAnsi="Gotham Bold"/>
          <w:color w:val="D70902" w:themeColor="accent2"/>
        </w:rPr>
        <w:t>2</w:t>
      </w:r>
      <w:r w:rsidR="007330AC" w:rsidRPr="005E6733">
        <w:rPr>
          <w:rFonts w:ascii="Gotham Bold" w:hAnsi="Gotham Bold"/>
          <w:color w:val="D70902" w:themeColor="accent2"/>
        </w:rPr>
        <w:t>)</w:t>
      </w:r>
      <w:r w:rsidR="007330AC">
        <w:rPr>
          <w:rFonts w:ascii="Gotham Bold" w:hAnsi="Gotham Bold"/>
          <w:color w:val="D70902" w:themeColor="accent2"/>
        </w:rPr>
        <w:t xml:space="preserve"> </w:t>
      </w:r>
      <w:r w:rsidR="005C5CF1">
        <w:t xml:space="preserve">on the main board, which is nearly identical to that on the RF module in the L8, L16, and L32. Local oscillator Y1 </w:t>
      </w:r>
      <w:r w:rsidR="007330AC" w:rsidRPr="005E6733">
        <w:rPr>
          <w:rFonts w:ascii="Gotham Bold" w:hAnsi="Gotham Bold"/>
          <w:color w:val="D70902" w:themeColor="accent2"/>
        </w:rPr>
        <w:t>(</w:t>
      </w:r>
      <w:r w:rsidR="007330AC">
        <w:rPr>
          <w:rFonts w:ascii="Gotham Bold" w:hAnsi="Gotham Bold"/>
          <w:color w:val="D70902" w:themeColor="accent2"/>
        </w:rPr>
        <w:t>3</w:t>
      </w:r>
      <w:r w:rsidR="007330AC" w:rsidRPr="005E6733">
        <w:rPr>
          <w:rFonts w:ascii="Gotham Bold" w:hAnsi="Gotham Bold"/>
          <w:color w:val="D70902" w:themeColor="accent2"/>
        </w:rPr>
        <w:t>)</w:t>
      </w:r>
      <w:r w:rsidR="007330AC">
        <w:rPr>
          <w:rFonts w:ascii="Gotham Bold" w:hAnsi="Gotham Bold"/>
          <w:color w:val="D70902" w:themeColor="accent2"/>
        </w:rPr>
        <w:t xml:space="preserve"> </w:t>
      </w:r>
      <w:r w:rsidR="001E22BA">
        <w:t>and buffered master clock outputs for MCLK allow the DSP to be the clock master just as in the L8, L16, and L32, except that the clock frequency is halved</w:t>
      </w:r>
      <w:r w:rsidR="0066797B">
        <w:t xml:space="preserve"> since no TDM is used (the maximum channel count per bus is 2 rather than 4). The S/PDIF input </w:t>
      </w:r>
      <w:r w:rsidR="00F431B3">
        <w:t xml:space="preserve">receives </w:t>
      </w:r>
      <w:proofErr w:type="spellStart"/>
      <w:r w:rsidR="00F431B3">
        <w:t>SubMatch</w:t>
      </w:r>
      <w:proofErr w:type="spellEnd"/>
      <w:r w:rsidR="00F431B3">
        <w:t xml:space="preserve"> audio from an L32 or another Sub upstream in the </w:t>
      </w:r>
      <w:proofErr w:type="spellStart"/>
      <w:r w:rsidR="00F431B3">
        <w:t>SubMatch</w:t>
      </w:r>
      <w:proofErr w:type="spellEnd"/>
      <w:r w:rsidR="00F431B3">
        <w:t xml:space="preserve"> daisy-chain, and the S/PDIF output sends </w:t>
      </w:r>
      <w:proofErr w:type="spellStart"/>
      <w:r w:rsidR="00F431B3">
        <w:t>SubMatch</w:t>
      </w:r>
      <w:proofErr w:type="spellEnd"/>
      <w:r w:rsidR="00F431B3">
        <w:t xml:space="preserve"> audio to the next Sub in the daisy-chain.</w:t>
      </w:r>
    </w:p>
    <w:p w14:paraId="12D2B14D" w14:textId="17FECB17" w:rsidR="00F431B3" w:rsidRDefault="00F431B3" w:rsidP="003B75EC">
      <w:pPr>
        <w:pStyle w:val="00bodytext"/>
      </w:pPr>
      <w:r>
        <w:t xml:space="preserve">Potentiometer VR1 </w:t>
      </w:r>
      <w:r w:rsidR="007330AC" w:rsidRPr="005E6733">
        <w:rPr>
          <w:rFonts w:ascii="Gotham Bold" w:hAnsi="Gotham Bold"/>
          <w:color w:val="D70902" w:themeColor="accent2"/>
        </w:rPr>
        <w:t>(</w:t>
      </w:r>
      <w:r w:rsidR="007330AC">
        <w:rPr>
          <w:rFonts w:ascii="Gotham Bold" w:hAnsi="Gotham Bold"/>
          <w:color w:val="D70902" w:themeColor="accent2"/>
        </w:rPr>
        <w:t>4</w:t>
      </w:r>
      <w:r w:rsidR="007330AC" w:rsidRPr="005E6733">
        <w:rPr>
          <w:rFonts w:ascii="Gotham Bold" w:hAnsi="Gotham Bold"/>
          <w:color w:val="D70902" w:themeColor="accent2"/>
        </w:rPr>
        <w:t>)</w:t>
      </w:r>
      <w:r w:rsidR="007330AC">
        <w:rPr>
          <w:rFonts w:ascii="Gotham Bold" w:hAnsi="Gotham Bold"/>
          <w:color w:val="D70902" w:themeColor="accent2"/>
        </w:rPr>
        <w:t xml:space="preserve"> </w:t>
      </w:r>
      <w:r>
        <w:t xml:space="preserve">serves as the user-facing level control for the product and is connected to </w:t>
      </w:r>
      <w:r w:rsidR="008354D5">
        <w:t xml:space="preserve">an ADC input on the </w:t>
      </w:r>
      <w:proofErr w:type="spellStart"/>
      <w:r w:rsidR="008354D5">
        <w:t>SigmaDSP</w:t>
      </w:r>
      <w:proofErr w:type="spellEnd"/>
      <w:r w:rsidR="008354D5">
        <w:t xml:space="preserve">. </w:t>
      </w:r>
      <w:r w:rsidR="00A6734D">
        <w:t xml:space="preserve">Unlike in the L8, L16, and L32, where signal/clip indications are synchronized with the mobile application and are resident on another PCBA, and therefore require reporting to multiple processors, </w:t>
      </w:r>
      <w:r w:rsidR="00E46F57">
        <w:t xml:space="preserve">the signal (green) and clip (red) LEDs are directly driven from the </w:t>
      </w:r>
      <w:proofErr w:type="spellStart"/>
      <w:r w:rsidR="00E46F57">
        <w:t>SigmaDSP</w:t>
      </w:r>
      <w:proofErr w:type="spellEnd"/>
      <w:r w:rsidR="00E46F57">
        <w:t xml:space="preserve"> using MPI/O ports MP6 and MP7 via dual transistor Q22</w:t>
      </w:r>
      <w:r w:rsidR="007330AC">
        <w:t xml:space="preserve"> </w:t>
      </w:r>
      <w:r w:rsidR="007330AC" w:rsidRPr="005E6733">
        <w:rPr>
          <w:rFonts w:ascii="Gotham Bold" w:hAnsi="Gotham Bold"/>
          <w:color w:val="D70902" w:themeColor="accent2"/>
        </w:rPr>
        <w:t>(</w:t>
      </w:r>
      <w:r w:rsidR="007330AC">
        <w:rPr>
          <w:rFonts w:ascii="Gotham Bold" w:hAnsi="Gotham Bold"/>
          <w:color w:val="D70902" w:themeColor="accent2"/>
        </w:rPr>
        <w:t>5</w:t>
      </w:r>
      <w:r w:rsidR="007330AC" w:rsidRPr="005E6733">
        <w:rPr>
          <w:rFonts w:ascii="Gotham Bold" w:hAnsi="Gotham Bold"/>
          <w:color w:val="D70902" w:themeColor="accent2"/>
        </w:rPr>
        <w:t>)</w:t>
      </w:r>
      <w:r w:rsidR="00265960">
        <w:t>. The LEDs are supplied from the +3.3V supply.</w:t>
      </w:r>
    </w:p>
    <w:p w14:paraId="1BCE524B" w14:textId="0E3BCAD3" w:rsidR="00265960" w:rsidRPr="00D9339F" w:rsidRDefault="00265960" w:rsidP="003B75EC">
      <w:pPr>
        <w:pStyle w:val="00bodytext"/>
      </w:pPr>
      <w:r>
        <w:t xml:space="preserve">In all products in the line, the DSP is booted at system power-on time via I2C communications from </w:t>
      </w:r>
      <w:r w:rsidR="006C5181">
        <w:t>a processor</w:t>
      </w:r>
      <w:r w:rsidR="00576C28">
        <w:t>: the Bluetooth SoC in the L8, L16, and L32, and the STM32 microcontroller in the G1 and G2.</w:t>
      </w:r>
    </w:p>
    <w:p w14:paraId="67E56379" w14:textId="1E26AEB9" w:rsidR="00BC193A" w:rsidRDefault="00BC193A" w:rsidP="00BC193A">
      <w:pPr>
        <w:pStyle w:val="20subsubheading"/>
      </w:pPr>
      <w:bookmarkStart w:id="45" w:name="_Toc152921988"/>
      <w:commentRangeStart w:id="46"/>
      <w:r>
        <w:t>Power amplification</w:t>
      </w:r>
      <w:bookmarkEnd w:id="45"/>
      <w:commentRangeEnd w:id="46"/>
      <w:r w:rsidR="009E72B0">
        <w:rPr>
          <w:rStyle w:val="CommentReference"/>
          <w:spacing w:val="0"/>
        </w:rPr>
        <w:commentReference w:id="46"/>
      </w:r>
    </w:p>
    <w:tbl>
      <w:tblPr>
        <w:tblStyle w:val="ListTable4"/>
        <w:tblW w:w="0" w:type="auto"/>
        <w:tblLook w:val="04A0" w:firstRow="1" w:lastRow="0" w:firstColumn="1" w:lastColumn="0" w:noHBand="0" w:noVBand="1"/>
      </w:tblPr>
      <w:tblGrid>
        <w:gridCol w:w="2458"/>
        <w:gridCol w:w="1228"/>
        <w:gridCol w:w="1491"/>
        <w:gridCol w:w="1239"/>
        <w:gridCol w:w="1383"/>
        <w:gridCol w:w="1551"/>
      </w:tblGrid>
      <w:tr w:rsidR="00BC193A" w14:paraId="216D72EA" w14:textId="77777777" w:rsidTr="006E07C7">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0" w:type="auto"/>
          </w:tcPr>
          <w:p w14:paraId="66260C58" w14:textId="77777777" w:rsidR="00BC193A" w:rsidRPr="00285111" w:rsidRDefault="00BC193A" w:rsidP="006E07C7">
            <w:pPr>
              <w:pStyle w:val="00bodytext"/>
              <w:rPr>
                <w:rFonts w:ascii="Gotham Bold" w:hAnsi="Gotham Bold"/>
                <w:sz w:val="20"/>
                <w:szCs w:val="20"/>
              </w:rPr>
            </w:pPr>
            <w:r w:rsidRPr="00285111">
              <w:rPr>
                <w:rFonts w:ascii="Gotham Bold" w:hAnsi="Gotham Bold"/>
                <w:sz w:val="20"/>
                <w:szCs w:val="20"/>
              </w:rPr>
              <w:t>Schematic references</w:t>
            </w:r>
          </w:p>
        </w:tc>
        <w:tc>
          <w:tcPr>
            <w:tcW w:w="0" w:type="auto"/>
            <w:vAlign w:val="center"/>
          </w:tcPr>
          <w:p w14:paraId="5CB481AE" w14:textId="77777777" w:rsidR="00BC193A" w:rsidRPr="00D53FC2"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0" w:type="auto"/>
            <w:vAlign w:val="center"/>
          </w:tcPr>
          <w:p w14:paraId="13DFD7C4"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McLaren/L16</w:t>
            </w:r>
            <w:r>
              <w:rPr>
                <w:b w:val="0"/>
                <w:sz w:val="20"/>
                <w:szCs w:val="20"/>
              </w:rPr>
              <w:br/>
            </w:r>
            <w:r w:rsidRPr="00214319">
              <w:rPr>
                <w:b w:val="0"/>
                <w:sz w:val="20"/>
                <w:szCs w:val="20"/>
              </w:rPr>
              <w:t>L1 Pro16</w:t>
            </w:r>
          </w:p>
        </w:tc>
        <w:tc>
          <w:tcPr>
            <w:tcW w:w="0" w:type="auto"/>
            <w:vAlign w:val="center"/>
          </w:tcPr>
          <w:p w14:paraId="0D652EBB"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0" w:type="auto"/>
            <w:vAlign w:val="center"/>
          </w:tcPr>
          <w:p w14:paraId="7DBE7C12"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c>
          <w:tcPr>
            <w:tcW w:w="0" w:type="auto"/>
            <w:vAlign w:val="center"/>
          </w:tcPr>
          <w:p w14:paraId="0FAAAAF7" w14:textId="77777777" w:rsidR="00BC193A" w:rsidRPr="00214319" w:rsidRDefault="00BC193A" w:rsidP="006E07C7">
            <w:pPr>
              <w:pStyle w:val="00bodyt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Mercedes/G2</w:t>
            </w:r>
            <w:r>
              <w:rPr>
                <w:b w:val="0"/>
                <w:sz w:val="20"/>
                <w:szCs w:val="20"/>
              </w:rPr>
              <w:br/>
            </w:r>
            <w:r w:rsidRPr="00214319">
              <w:rPr>
                <w:b w:val="0"/>
                <w:sz w:val="20"/>
                <w:szCs w:val="20"/>
              </w:rPr>
              <w:t>Sub2</w:t>
            </w:r>
          </w:p>
        </w:tc>
      </w:tr>
      <w:tr w:rsidR="00BC193A" w:rsidRPr="00214319" w14:paraId="5D4EAA95" w14:textId="77777777" w:rsidTr="006E07C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0" w:type="auto"/>
          </w:tcPr>
          <w:p w14:paraId="7EDE42C9" w14:textId="77777777" w:rsidR="00BC193A" w:rsidRPr="003C36DC" w:rsidRDefault="00BC193A" w:rsidP="006E07C7">
            <w:pPr>
              <w:pStyle w:val="00bodytext"/>
              <w:rPr>
                <w:rFonts w:ascii="Gotham Bold" w:hAnsi="Gotham Bold"/>
                <w:b w:val="0"/>
                <w:sz w:val="20"/>
                <w:szCs w:val="20"/>
              </w:rPr>
            </w:pPr>
            <w:r>
              <w:rPr>
                <w:rFonts w:ascii="Gotham Bold" w:hAnsi="Gotham Bold"/>
                <w:b w:val="0"/>
                <w:sz w:val="20"/>
                <w:szCs w:val="20"/>
              </w:rPr>
              <w:t>On which page</w:t>
            </w:r>
          </w:p>
        </w:tc>
        <w:tc>
          <w:tcPr>
            <w:tcW w:w="0" w:type="auto"/>
          </w:tcPr>
          <w:p w14:paraId="2FB519AC" w14:textId="1C510E3C" w:rsidR="00BC193A" w:rsidRPr="00214319" w:rsidRDefault="00D2759D"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c>
          <w:tcPr>
            <w:tcW w:w="0" w:type="auto"/>
          </w:tcPr>
          <w:p w14:paraId="51A6B0AD" w14:textId="5B7C9379" w:rsidR="00BC193A" w:rsidRPr="00214319" w:rsidRDefault="00D2759D"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w:t>
            </w:r>
            <w:r w:rsidR="00812DEF">
              <w:rPr>
                <w:sz w:val="20"/>
                <w:szCs w:val="20"/>
              </w:rPr>
              <w:t>8</w:t>
            </w:r>
          </w:p>
        </w:tc>
        <w:tc>
          <w:tcPr>
            <w:tcW w:w="0" w:type="auto"/>
          </w:tcPr>
          <w:p w14:paraId="02D4CAD9" w14:textId="6254D2B2" w:rsidR="00BC193A" w:rsidRPr="00214319" w:rsidRDefault="00D2759D"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c>
          <w:tcPr>
            <w:tcW w:w="0" w:type="auto"/>
          </w:tcPr>
          <w:p w14:paraId="38768CD2" w14:textId="57F1774F" w:rsidR="00BC193A" w:rsidRPr="00214319" w:rsidRDefault="00D2759D"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c>
          <w:tcPr>
            <w:tcW w:w="0" w:type="auto"/>
          </w:tcPr>
          <w:p w14:paraId="370531A7" w14:textId="0AA00B4B" w:rsidR="00BC193A" w:rsidRPr="00214319" w:rsidRDefault="00D2759D" w:rsidP="006E07C7">
            <w:pPr>
              <w:pStyle w:val="00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w:t>
            </w:r>
            <w:r w:rsidR="00812DEF">
              <w:rPr>
                <w:sz w:val="20"/>
                <w:szCs w:val="20"/>
              </w:rPr>
              <w:t>8</w:t>
            </w:r>
          </w:p>
        </w:tc>
      </w:tr>
      <w:tr w:rsidR="00BC193A" w:rsidRPr="00214319" w14:paraId="6C8C2F37" w14:textId="77777777" w:rsidTr="006E07C7">
        <w:trPr>
          <w:trHeight w:val="305"/>
        </w:trPr>
        <w:tc>
          <w:tcPr>
            <w:cnfStyle w:val="001000000000" w:firstRow="0" w:lastRow="0" w:firstColumn="1" w:lastColumn="0" w:oddVBand="0" w:evenVBand="0" w:oddHBand="0" w:evenHBand="0" w:firstRowFirstColumn="0" w:firstRowLastColumn="0" w:lastRowFirstColumn="0" w:lastRowLastColumn="0"/>
            <w:tcW w:w="0" w:type="auto"/>
          </w:tcPr>
          <w:p w14:paraId="2DF30AF2" w14:textId="77777777" w:rsidR="00BC193A" w:rsidRPr="003C36DC" w:rsidRDefault="00BC193A" w:rsidP="006E07C7">
            <w:pPr>
              <w:pStyle w:val="00bodytext"/>
              <w:rPr>
                <w:rFonts w:ascii="Gotham Bold" w:hAnsi="Gotham Bold"/>
                <w:b w:val="0"/>
                <w:sz w:val="20"/>
                <w:szCs w:val="20"/>
              </w:rPr>
            </w:pPr>
            <w:r>
              <w:rPr>
                <w:rFonts w:ascii="Gotham Bold" w:hAnsi="Gotham Bold"/>
                <w:b w:val="0"/>
                <w:sz w:val="20"/>
                <w:szCs w:val="20"/>
              </w:rPr>
              <w:t>On which board</w:t>
            </w:r>
          </w:p>
        </w:tc>
        <w:tc>
          <w:tcPr>
            <w:tcW w:w="0" w:type="auto"/>
          </w:tcPr>
          <w:p w14:paraId="5FF7A035" w14:textId="77777777" w:rsidR="00BC193A" w:rsidRPr="00214319" w:rsidRDefault="00BC193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39C9F73B" w14:textId="77777777" w:rsidR="00BC193A" w:rsidRPr="00214319" w:rsidRDefault="00BC193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141E7471" w14:textId="77777777" w:rsidR="00BC193A" w:rsidRPr="00214319" w:rsidRDefault="00BC193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6F65DD01" w14:textId="77777777" w:rsidR="00BC193A" w:rsidRPr="00214319" w:rsidRDefault="00BC193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c>
          <w:tcPr>
            <w:tcW w:w="0" w:type="auto"/>
          </w:tcPr>
          <w:p w14:paraId="31DC53EB" w14:textId="4D269E59" w:rsidR="00BC193A" w:rsidRPr="00214319" w:rsidRDefault="00BC193A" w:rsidP="006E07C7">
            <w:pPr>
              <w:pStyle w:val="00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w:t>
            </w:r>
          </w:p>
        </w:tc>
      </w:tr>
    </w:tbl>
    <w:p w14:paraId="4728161E" w14:textId="0B46C31C" w:rsidR="00BC193A" w:rsidRDefault="0005264A" w:rsidP="003B75EC">
      <w:pPr>
        <w:pStyle w:val="00bodytext"/>
      </w:pPr>
      <w:r>
        <w:rPr>
          <w:noProof/>
          <w:color w:val="2B579A"/>
          <w:shd w:val="clear" w:color="auto" w:fill="E6E6E6"/>
        </w:rPr>
        <mc:AlternateContent>
          <mc:Choice Requires="wpg">
            <w:drawing>
              <wp:anchor distT="0" distB="0" distL="114300" distR="114300" simplePos="0" relativeHeight="251658270" behindDoc="0" locked="0" layoutInCell="1" allowOverlap="1" wp14:anchorId="34B7C3D7" wp14:editId="4F533E30">
                <wp:simplePos x="0" y="0"/>
                <wp:positionH relativeFrom="margin">
                  <wp:posOffset>3401695</wp:posOffset>
                </wp:positionH>
                <wp:positionV relativeFrom="paragraph">
                  <wp:posOffset>278765</wp:posOffset>
                </wp:positionV>
                <wp:extent cx="2541921" cy="2433320"/>
                <wp:effectExtent l="0" t="0" r="0" b="5080"/>
                <wp:wrapTopAndBottom/>
                <wp:docPr id="552" name="Group 552"/>
                <wp:cNvGraphicFramePr/>
                <a:graphic xmlns:a="http://schemas.openxmlformats.org/drawingml/2006/main">
                  <a:graphicData uri="http://schemas.microsoft.com/office/word/2010/wordprocessingGroup">
                    <wpg:wgp>
                      <wpg:cNvGrpSpPr/>
                      <wpg:grpSpPr>
                        <a:xfrm>
                          <a:off x="0" y="0"/>
                          <a:ext cx="2541921" cy="2433320"/>
                          <a:chOff x="0" y="0"/>
                          <a:chExt cx="2541921" cy="2433320"/>
                        </a:xfrm>
                      </wpg:grpSpPr>
                      <pic:pic xmlns:pic="http://schemas.openxmlformats.org/drawingml/2006/picture">
                        <pic:nvPicPr>
                          <pic:cNvPr id="525" name="Picture 525"/>
                          <pic:cNvPicPr>
                            <a:picLocks noChangeAspect="1"/>
                          </pic:cNvPicPr>
                        </pic:nvPicPr>
                        <pic:blipFill rotWithShape="1">
                          <a:blip r:embed="rId55" cstate="print">
                            <a:extLst>
                              <a:ext uri="{28A0092B-C50C-407E-A947-70E740481C1C}">
                                <a14:useLocalDpi xmlns:a14="http://schemas.microsoft.com/office/drawing/2010/main" val="0"/>
                              </a:ext>
                            </a:extLst>
                          </a:blip>
                          <a:srcRect r="45181"/>
                          <a:stretch/>
                        </pic:blipFill>
                        <pic:spPr bwMode="auto">
                          <a:xfrm>
                            <a:off x="0" y="0"/>
                            <a:ext cx="2541270" cy="2433320"/>
                          </a:xfrm>
                          <a:prstGeom prst="rect">
                            <a:avLst/>
                          </a:prstGeom>
                          <a:ln>
                            <a:noFill/>
                          </a:ln>
                          <a:extLst>
                            <a:ext uri="{53640926-AAD7-44D8-BBD7-CCE9431645EC}">
                              <a14:shadowObscured xmlns:a14="http://schemas.microsoft.com/office/drawing/2010/main"/>
                            </a:ext>
                          </a:extLst>
                        </pic:spPr>
                      </pic:pic>
                      <wps:wsp>
                        <wps:cNvPr id="544" name="Rectangle 46"/>
                        <wps:cNvSpPr/>
                        <wps:spPr>
                          <a:xfrm>
                            <a:off x="52086" y="23149"/>
                            <a:ext cx="2489835" cy="2338070"/>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546298 w 2761505"/>
                              <a:gd name="connsiteY1" fmla="*/ 826486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2217634 w 2761293"/>
                              <a:gd name="connsiteY1" fmla="*/ 709511 h 2165849"/>
                              <a:gd name="connsiteX2" fmla="*/ 2240191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736465 w 2761293"/>
                              <a:gd name="connsiteY1" fmla="*/ 835802 h 2165849"/>
                              <a:gd name="connsiteX2" fmla="*/ 2240191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73646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172339 w 2761293"/>
                              <a:gd name="connsiteY1" fmla="*/ 564697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172339 w 2761293"/>
                              <a:gd name="connsiteY1" fmla="*/ 564697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754175 w 2761293"/>
                              <a:gd name="connsiteY1" fmla="*/ 63136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754175 w 2761293"/>
                              <a:gd name="connsiteY1" fmla="*/ 63136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317 w 2763610"/>
                              <a:gd name="connsiteY0" fmla="*/ 1490173 h 2165849"/>
                              <a:gd name="connsiteX1" fmla="*/ 756492 w 2763610"/>
                              <a:gd name="connsiteY1" fmla="*/ 631362 h 2165849"/>
                              <a:gd name="connsiteX2" fmla="*/ 1649762 w 2763610"/>
                              <a:gd name="connsiteY2" fmla="*/ 0 h 2165849"/>
                              <a:gd name="connsiteX3" fmla="*/ 2763610 w 2763610"/>
                              <a:gd name="connsiteY3" fmla="*/ 0 h 2165849"/>
                              <a:gd name="connsiteX4" fmla="*/ 2761013 w 2763610"/>
                              <a:gd name="connsiteY4" fmla="*/ 866216 h 2165849"/>
                              <a:gd name="connsiteX5" fmla="*/ 2761013 w 2763610"/>
                              <a:gd name="connsiteY5" fmla="*/ 2165849 h 2165849"/>
                              <a:gd name="connsiteX6" fmla="*/ 4405 w 2763610"/>
                              <a:gd name="connsiteY6" fmla="*/ 2165849 h 2165849"/>
                              <a:gd name="connsiteX7" fmla="*/ 2317 w 2763610"/>
                              <a:gd name="connsiteY7" fmla="*/ 1490173 h 2165849"/>
                              <a:gd name="connsiteX0" fmla="*/ 2317 w 2763610"/>
                              <a:gd name="connsiteY0" fmla="*/ 1490173 h 2165849"/>
                              <a:gd name="connsiteX1" fmla="*/ 756492 w 2763610"/>
                              <a:gd name="connsiteY1" fmla="*/ 631362 h 2165849"/>
                              <a:gd name="connsiteX2" fmla="*/ 1649762 w 2763610"/>
                              <a:gd name="connsiteY2" fmla="*/ 0 h 2165849"/>
                              <a:gd name="connsiteX3" fmla="*/ 2763610 w 2763610"/>
                              <a:gd name="connsiteY3" fmla="*/ 0 h 2165849"/>
                              <a:gd name="connsiteX4" fmla="*/ 2761013 w 2763610"/>
                              <a:gd name="connsiteY4" fmla="*/ 866216 h 2165849"/>
                              <a:gd name="connsiteX5" fmla="*/ 2761013 w 2763610"/>
                              <a:gd name="connsiteY5" fmla="*/ 2165849 h 2165849"/>
                              <a:gd name="connsiteX6" fmla="*/ 4405 w 2763610"/>
                              <a:gd name="connsiteY6" fmla="*/ 2165849 h 2165849"/>
                              <a:gd name="connsiteX7" fmla="*/ 2317 w 2763610"/>
                              <a:gd name="connsiteY7" fmla="*/ 1490173 h 2165849"/>
                              <a:gd name="connsiteX0" fmla="*/ 2317 w 2763610"/>
                              <a:gd name="connsiteY0" fmla="*/ 1490173 h 2165849"/>
                              <a:gd name="connsiteX1" fmla="*/ 756492 w 2763610"/>
                              <a:gd name="connsiteY1" fmla="*/ 631362 h 2165849"/>
                              <a:gd name="connsiteX2" fmla="*/ 1649762 w 2763610"/>
                              <a:gd name="connsiteY2" fmla="*/ 0 h 2165849"/>
                              <a:gd name="connsiteX3" fmla="*/ 2763610 w 2763610"/>
                              <a:gd name="connsiteY3" fmla="*/ 0 h 2165849"/>
                              <a:gd name="connsiteX4" fmla="*/ 2761013 w 2763610"/>
                              <a:gd name="connsiteY4" fmla="*/ 866216 h 2165849"/>
                              <a:gd name="connsiteX5" fmla="*/ 2761013 w 2763610"/>
                              <a:gd name="connsiteY5" fmla="*/ 2165849 h 2165849"/>
                              <a:gd name="connsiteX6" fmla="*/ 4405 w 2763610"/>
                              <a:gd name="connsiteY6" fmla="*/ 2165849 h 2165849"/>
                              <a:gd name="connsiteX7" fmla="*/ 2317 w 2763610"/>
                              <a:gd name="connsiteY7" fmla="*/ 1490173 h 2165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763610" h="2165849">
                                <a:moveTo>
                                  <a:pt x="2317" y="1490173"/>
                                </a:moveTo>
                                <a:cubicBezTo>
                                  <a:pt x="423262" y="1384702"/>
                                  <a:pt x="481918" y="879724"/>
                                  <a:pt x="756492" y="631362"/>
                                </a:cubicBezTo>
                                <a:cubicBezTo>
                                  <a:pt x="1031066" y="383000"/>
                                  <a:pt x="1403523" y="670521"/>
                                  <a:pt x="1649762" y="0"/>
                                </a:cubicBezTo>
                                <a:lnTo>
                                  <a:pt x="2763610" y="0"/>
                                </a:lnTo>
                                <a:cubicBezTo>
                                  <a:pt x="2762744" y="288739"/>
                                  <a:pt x="2761879" y="577477"/>
                                  <a:pt x="2761013" y="866216"/>
                                </a:cubicBezTo>
                                <a:lnTo>
                                  <a:pt x="2761013" y="2165849"/>
                                </a:lnTo>
                                <a:lnTo>
                                  <a:pt x="4405" y="2165849"/>
                                </a:lnTo>
                                <a:cubicBezTo>
                                  <a:pt x="5583" y="1754465"/>
                                  <a:pt x="-4341" y="2100213"/>
                                  <a:pt x="2317" y="1490173"/>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 Box 527"/>
                        <wps:cNvSpPr txBox="1"/>
                        <wps:spPr>
                          <a:xfrm>
                            <a:off x="1157468" y="1846162"/>
                            <a:ext cx="1379855" cy="379730"/>
                          </a:xfrm>
                          <a:prstGeom prst="rect">
                            <a:avLst/>
                          </a:prstGeom>
                          <a:noFill/>
                          <a:ln w="6350">
                            <a:noFill/>
                          </a:ln>
                        </wps:spPr>
                        <wps:txbx>
                          <w:txbxContent>
                            <w:p w14:paraId="6B742453" w14:textId="77777777" w:rsidR="00527F13" w:rsidRPr="00FE4022" w:rsidRDefault="00527F13" w:rsidP="00AB50AD">
                              <w:pPr>
                                <w:jc w:val="right"/>
                                <w:rPr>
                                  <w:rFonts w:ascii="Gotham Bold" w:hAnsi="Gotham Bold"/>
                                  <w:sz w:val="28"/>
                                </w:rPr>
                              </w:pPr>
                              <w:r>
                                <w:rPr>
                                  <w:rFonts w:ascii="Gotham Bold" w:hAnsi="Gotham Bold"/>
                                  <w:sz w:val="28"/>
                                </w:rPr>
                                <w:t>L8, L32, 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Text Box 528"/>
                        <wps:cNvSpPr txBox="1"/>
                        <wps:spPr>
                          <a:xfrm>
                            <a:off x="1070658" y="2054506"/>
                            <a:ext cx="1463675" cy="311918"/>
                          </a:xfrm>
                          <a:prstGeom prst="rect">
                            <a:avLst/>
                          </a:prstGeom>
                          <a:noFill/>
                          <a:ln w="6350">
                            <a:noFill/>
                          </a:ln>
                        </wps:spPr>
                        <wps:txbx>
                          <w:txbxContent>
                            <w:p w14:paraId="30F07D80" w14:textId="61112ACE" w:rsidR="00527F13" w:rsidRDefault="00527F13" w:rsidP="00AB50AD">
                              <w:pPr>
                                <w:jc w:val="right"/>
                                <w:rPr>
                                  <w:sz w:val="14"/>
                                </w:rPr>
                              </w:pPr>
                              <w:r w:rsidRPr="00DE4295">
                                <w:rPr>
                                  <w:sz w:val="14"/>
                                </w:rPr>
                                <w:t>Bottom side of board</w:t>
                              </w:r>
                            </w:p>
                            <w:p w14:paraId="6AA410DA" w14:textId="5F9ED6A3" w:rsidR="00527F13" w:rsidRPr="00DE4295" w:rsidRDefault="00527F13" w:rsidP="00AB50AD">
                              <w:pPr>
                                <w:jc w:val="right"/>
                                <w:rPr>
                                  <w:sz w:val="14"/>
                                </w:rPr>
                              </w:pPr>
                              <w:r>
                                <w:rPr>
                                  <w:sz w:val="14"/>
                                </w:rPr>
                                <w:t>L32 configuration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Oval 529"/>
                        <wps:cNvSpPr/>
                        <wps:spPr>
                          <a:xfrm>
                            <a:off x="40511" y="101278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5632D3" w14:textId="67EB0E28" w:rsidR="00527F13" w:rsidRPr="0096251B" w:rsidRDefault="00527F13" w:rsidP="00AB50AD">
                              <w:pPr>
                                <w:jc w:val="center"/>
                                <w:rPr>
                                  <w:rFonts w:ascii="Gotham Bold" w:hAnsi="Gotham Bold"/>
                                </w:rPr>
                              </w:pPr>
                              <w:r>
                                <w:rPr>
                                  <w:rFonts w:ascii="Gotham Bold" w:hAnsi="Gotham Bold"/>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0" name="Oval 530"/>
                        <wps:cNvSpPr/>
                        <wps:spPr>
                          <a:xfrm>
                            <a:off x="260430" y="144683"/>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45796" w14:textId="481D1449" w:rsidR="00527F13" w:rsidRPr="0096610A" w:rsidRDefault="00527F13" w:rsidP="00AB50AD">
                              <w:pPr>
                                <w:jc w:val="center"/>
                                <w:rPr>
                                  <w:rFonts w:ascii="Gotham Bold" w:hAnsi="Gotham Bold"/>
                                  <w:sz w:val="18"/>
                                </w:rPr>
                              </w:pPr>
                              <w:r w:rsidRPr="0096610A">
                                <w:rPr>
                                  <w:rFonts w:ascii="Gotham Bold" w:hAnsi="Gotham Bold"/>
                                  <w:sz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2" name="Oval 532"/>
                        <wps:cNvSpPr/>
                        <wps:spPr>
                          <a:xfrm>
                            <a:off x="40511" y="1255853"/>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C1EAA0" w14:textId="539659C4" w:rsidR="00527F13" w:rsidRPr="0096251B" w:rsidRDefault="00527F13" w:rsidP="00AB50AD">
                              <w:pPr>
                                <w:jc w:val="center"/>
                                <w:rPr>
                                  <w:rFonts w:ascii="Gotham Bold" w:hAnsi="Gotham Bold"/>
                                </w:rPr>
                              </w:pPr>
                              <w:r>
                                <w:rPr>
                                  <w:rFonts w:ascii="Gotham Bold" w:hAnsi="Gotham Bold"/>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0" name="Oval 540"/>
                        <wps:cNvSpPr/>
                        <wps:spPr>
                          <a:xfrm>
                            <a:off x="775504" y="19676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C6259" w14:textId="07517D3F" w:rsidR="00527F13" w:rsidRPr="0096251B" w:rsidRDefault="00527F13" w:rsidP="00980B01">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1" name="Oval 541"/>
                        <wps:cNvSpPr/>
                        <wps:spPr>
                          <a:xfrm>
                            <a:off x="989635" y="225706"/>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2A595" w14:textId="68F5611B" w:rsidR="00527F13" w:rsidRPr="0096251B" w:rsidRDefault="00527F13" w:rsidP="00980B01">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9" name="Oval 549"/>
                        <wps:cNvSpPr/>
                        <wps:spPr>
                          <a:xfrm>
                            <a:off x="46299" y="277792"/>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9EEA18" w14:textId="6F2D9ECF" w:rsidR="00527F13" w:rsidRPr="0096610A" w:rsidRDefault="00527F13" w:rsidP="0005264A">
                              <w:pPr>
                                <w:jc w:val="center"/>
                                <w:rPr>
                                  <w:rFonts w:ascii="Gotham Bold" w:hAnsi="Gotham Bold"/>
                                  <w:sz w:val="18"/>
                                </w:rPr>
                              </w:pPr>
                              <w:r w:rsidRPr="0096610A">
                                <w:rPr>
                                  <w:rFonts w:ascii="Gotham Bold" w:hAnsi="Gotham Bold"/>
                                  <w:sz w:val="18"/>
                                </w:rPr>
                                <w:t>1</w:t>
                              </w:r>
                              <w:r>
                                <w:rPr>
                                  <w:rFonts w:ascii="Gotham Bold" w:hAnsi="Gotham Bold"/>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0" name="Oval 550"/>
                        <wps:cNvSpPr/>
                        <wps:spPr>
                          <a:xfrm>
                            <a:off x="52086" y="607670"/>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B77A08" w14:textId="5D889D94" w:rsidR="00527F13" w:rsidRPr="0096610A" w:rsidRDefault="00527F13" w:rsidP="0005264A">
                              <w:pPr>
                                <w:jc w:val="center"/>
                                <w:rPr>
                                  <w:rFonts w:ascii="Gotham Bold" w:hAnsi="Gotham Bold"/>
                                  <w:sz w:val="18"/>
                                </w:rPr>
                              </w:pPr>
                              <w:r w:rsidRPr="0096610A">
                                <w:rPr>
                                  <w:rFonts w:ascii="Gotham Bold" w:hAnsi="Gotham Bold"/>
                                  <w:sz w:val="18"/>
                                </w:rPr>
                                <w:t>1</w:t>
                              </w:r>
                              <w:r>
                                <w:rPr>
                                  <w:rFonts w:ascii="Gotham Bold" w:hAnsi="Gotham Bold"/>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4B7C3D7" id="Group 552" o:spid="_x0000_s1176" style="position:absolute;margin-left:267.85pt;margin-top:21.95pt;width:200.15pt;height:191.6pt;z-index:251658270;mso-position-horizontal-relative:margin" coordsize="25419,24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">
                <v:shape id="Picture 525" o:spid="_x0000_s1177" type="#_x0000_t75" style="position:absolute;width:25412;height:2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">
                  <v:imagedata r:id="rId56" o:title="" cropright="29610f"/>
                </v:shape>
                <v:shape id="Rectangle 46" o:spid="_x0000_s1178" style="position:absolute;left:520;top:231;width:24899;height:23381;visibility:visible;mso-wrap-style:square;v-text-anchor:middle" coordsize="2763610,21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" path="m2317,1490173c423262,1384702,481918,879724,756492,631362,1031066,383000,1403523,670521,1649762,l2763610,v-866,288739,-1731,577477,-2597,866216l2761013,2165849r-2756608,c5583,1754465,-4341,2100213,2317,1490173xe" fillcolor="#f8f8f8 [3212]" stroked="f" strokeweight="1pt">
                  <v:fill opacity="54484f"/>
                  <v:stroke joinstyle="miter"/>
                  <v:path arrowok="t" o:connecttype="custom" o:connectlocs="2087,1608667;681551,681566;1486330,0;2489835,0;2487495,935095;2487495,2338070;3969,2338070;2087,1608667" o:connectangles="0,0,0,0,0,0,0,0"/>
                </v:shape>
                <v:shape id="Text Box 527" o:spid="_x0000_s1179" type="#_x0000_t202" style="position:absolute;left:11574;top:18461;width:13799;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IO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xG9wOxOOgFz+AQAA//8DAFBLAQItABQABgAIAAAAIQDb4fbL7gAAAIUBAAATAAAAAAAA&#10;AAAAAAAAAAAAAABbQ29udGVudF9UeXBlc10ueG1sUEsBAi0AFAAGAAgAAAAhAFr0LFu/AAAAFQEA&#10;AAsAAAAAAAAAAAAAAAAAHwEAAF9yZWxzLy5yZWxzUEsBAi0AFAAGAAgAAAAhALZHYg7HAAAA3AAA&#10;AA8AAAAAAAAAAAAAAAAABwIAAGRycy9kb3ducmV2LnhtbFBLBQYAAAAAAwADALcAAAD7AgAAAAA=&#10;" filled="f" stroked="f" strokeweight=".5pt">
                  <v:textbox>
                    <w:txbxContent>
                      <w:p w14:paraId="6B742453" w14:textId="77777777" w:rsidR="00527F13" w:rsidRPr="00FE4022" w:rsidRDefault="00527F13" w:rsidP="00AB50AD">
                        <w:pPr>
                          <w:jc w:val="right"/>
                          <w:rPr>
                            <w:rFonts w:ascii="Gotham Bold" w:hAnsi="Gotham Bold"/>
                            <w:sz w:val="28"/>
                          </w:rPr>
                        </w:pPr>
                        <w:r>
                          <w:rPr>
                            <w:rFonts w:ascii="Gotham Bold" w:hAnsi="Gotham Bold"/>
                            <w:sz w:val="28"/>
                          </w:rPr>
                          <w:t>L8, L32, G1</w:t>
                        </w:r>
                      </w:p>
                    </w:txbxContent>
                  </v:textbox>
                </v:shape>
                <v:shape id="Text Box 528" o:spid="_x0000_s1180" type="#_x0000_t202" style="position:absolute;left:10706;top:20545;width:14637;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" filled="f" stroked="f" strokeweight=".5pt">
                  <v:textbox>
                    <w:txbxContent>
                      <w:p w14:paraId="30F07D80" w14:textId="61112ACE" w:rsidR="00527F13" w:rsidRDefault="00527F13" w:rsidP="00AB50AD">
                        <w:pPr>
                          <w:jc w:val="right"/>
                          <w:rPr>
                            <w:sz w:val="14"/>
                          </w:rPr>
                        </w:pPr>
                        <w:r w:rsidRPr="00DE4295">
                          <w:rPr>
                            <w:sz w:val="14"/>
                          </w:rPr>
                          <w:t>Bottom side of board</w:t>
                        </w:r>
                      </w:p>
                      <w:p w14:paraId="6AA410DA" w14:textId="5F9ED6A3" w:rsidR="00527F13" w:rsidRPr="00DE4295" w:rsidRDefault="00527F13" w:rsidP="00AB50AD">
                        <w:pPr>
                          <w:jc w:val="right"/>
                          <w:rPr>
                            <w:sz w:val="14"/>
                          </w:rPr>
                        </w:pPr>
                        <w:r>
                          <w:rPr>
                            <w:sz w:val="14"/>
                          </w:rPr>
                          <w:t>L32 configuration shown</w:t>
                        </w:r>
                      </w:p>
                    </w:txbxContent>
                  </v:textbox>
                </v:shape>
                <v:oval id="Oval 529" o:spid="_x0000_s1181" style="position:absolute;left:405;top:10127;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" fillcolor="#d70902 [3205]" strokecolor="#d70902 [3205]" strokeweight="1pt">
                  <v:fill opacity="41891f"/>
                  <v:stroke joinstyle="miter"/>
                  <v:textbox inset="0,0,0,0">
                    <w:txbxContent>
                      <w:p w14:paraId="6F5632D3" w14:textId="67EB0E28" w:rsidR="00527F13" w:rsidRPr="0096251B" w:rsidRDefault="00527F13" w:rsidP="00AB50AD">
                        <w:pPr>
                          <w:jc w:val="center"/>
                          <w:rPr>
                            <w:rFonts w:ascii="Gotham Bold" w:hAnsi="Gotham Bold"/>
                          </w:rPr>
                        </w:pPr>
                        <w:r>
                          <w:rPr>
                            <w:rFonts w:ascii="Gotham Bold" w:hAnsi="Gotham Bold"/>
                          </w:rPr>
                          <w:t>9</w:t>
                        </w:r>
                      </w:p>
                    </w:txbxContent>
                  </v:textbox>
                </v:oval>
                <v:oval id="Oval 530" o:spid="_x0000_s1182" style="position:absolute;left:2604;top:1446;width:21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" fillcolor="#d70902 [3205]" strokecolor="#d70902 [3205]" strokeweight="1pt">
                  <v:fill opacity="41891f"/>
                  <v:stroke joinstyle="miter"/>
                  <v:textbox inset="0,0,0,0">
                    <w:txbxContent>
                      <w:p w14:paraId="71945796" w14:textId="481D1449" w:rsidR="00527F13" w:rsidRPr="0096610A" w:rsidRDefault="00527F13" w:rsidP="00AB50AD">
                        <w:pPr>
                          <w:jc w:val="center"/>
                          <w:rPr>
                            <w:rFonts w:ascii="Gotham Bold" w:hAnsi="Gotham Bold"/>
                            <w:sz w:val="18"/>
                          </w:rPr>
                        </w:pPr>
                        <w:r w:rsidRPr="0096610A">
                          <w:rPr>
                            <w:rFonts w:ascii="Gotham Bold" w:hAnsi="Gotham Bold"/>
                            <w:sz w:val="18"/>
                          </w:rPr>
                          <w:t>10</w:t>
                        </w:r>
                      </w:p>
                    </w:txbxContent>
                  </v:textbox>
                </v:oval>
                <v:oval id="Oval 532" o:spid="_x0000_s1183" style="position:absolute;left:405;top:12558;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" fillcolor="#d70902 [3205]" strokecolor="#d70902 [3205]" strokeweight="1pt">
                  <v:fill opacity="41891f"/>
                  <v:stroke joinstyle="miter"/>
                  <v:textbox inset="0,0,0,0">
                    <w:txbxContent>
                      <w:p w14:paraId="1BC1EAA0" w14:textId="539659C4" w:rsidR="00527F13" w:rsidRPr="0096251B" w:rsidRDefault="00527F13" w:rsidP="00AB50AD">
                        <w:pPr>
                          <w:jc w:val="center"/>
                          <w:rPr>
                            <w:rFonts w:ascii="Gotham Bold" w:hAnsi="Gotham Bold"/>
                          </w:rPr>
                        </w:pPr>
                        <w:r>
                          <w:rPr>
                            <w:rFonts w:ascii="Gotham Bold" w:hAnsi="Gotham Bold"/>
                          </w:rPr>
                          <w:t>9</w:t>
                        </w:r>
                      </w:p>
                    </w:txbxContent>
                  </v:textbox>
                </v:oval>
                <v:oval id="Oval 540" o:spid="_x0000_s1184" style="position:absolute;left:7755;top:1967;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" fillcolor="#d70902 [3205]" strokecolor="#d70902 [3205]" strokeweight="1pt">
                  <v:fill opacity="41891f"/>
                  <v:stroke joinstyle="miter"/>
                  <v:textbox inset="0,0,0,0">
                    <w:txbxContent>
                      <w:p w14:paraId="785C6259" w14:textId="07517D3F" w:rsidR="00527F13" w:rsidRPr="0096251B" w:rsidRDefault="00527F13" w:rsidP="00980B01">
                        <w:pPr>
                          <w:jc w:val="center"/>
                          <w:rPr>
                            <w:rFonts w:ascii="Gotham Bold" w:hAnsi="Gotham Bold"/>
                          </w:rPr>
                        </w:pPr>
                        <w:r>
                          <w:rPr>
                            <w:rFonts w:ascii="Gotham Bold" w:hAnsi="Gotham Bold"/>
                          </w:rPr>
                          <w:t>7</w:t>
                        </w:r>
                      </w:p>
                    </w:txbxContent>
                  </v:textbox>
                </v:oval>
                <v:oval id="Oval 541" o:spid="_x0000_s1185" style="position:absolute;left:9896;top:2257;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" fillcolor="#d70902 [3205]" strokecolor="#d70902 [3205]" strokeweight="1pt">
                  <v:fill opacity="41891f"/>
                  <v:stroke joinstyle="miter"/>
                  <v:textbox inset="0,0,0,0">
                    <w:txbxContent>
                      <w:p w14:paraId="2FB2A595" w14:textId="68F5611B" w:rsidR="00527F13" w:rsidRPr="0096251B" w:rsidRDefault="00527F13" w:rsidP="00980B01">
                        <w:pPr>
                          <w:jc w:val="center"/>
                          <w:rPr>
                            <w:rFonts w:ascii="Gotham Bold" w:hAnsi="Gotham Bold"/>
                          </w:rPr>
                        </w:pPr>
                        <w:r>
                          <w:rPr>
                            <w:rFonts w:ascii="Gotham Bold" w:hAnsi="Gotham Bold"/>
                          </w:rPr>
                          <w:t>8</w:t>
                        </w:r>
                      </w:p>
                    </w:txbxContent>
                  </v:textbox>
                </v:oval>
                <v:oval id="Oval 549" o:spid="_x0000_s1186" style="position:absolute;left:462;top:277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" fillcolor="#d70902 [3205]" strokecolor="#d70902 [3205]" strokeweight="1pt">
                  <v:fill opacity="41891f"/>
                  <v:stroke joinstyle="miter"/>
                  <v:textbox inset="0,0,0,0">
                    <w:txbxContent>
                      <w:p w14:paraId="3C9EEA18" w14:textId="6F2D9ECF" w:rsidR="00527F13" w:rsidRPr="0096610A" w:rsidRDefault="00527F13" w:rsidP="0005264A">
                        <w:pPr>
                          <w:jc w:val="center"/>
                          <w:rPr>
                            <w:rFonts w:ascii="Gotham Bold" w:hAnsi="Gotham Bold"/>
                            <w:sz w:val="18"/>
                          </w:rPr>
                        </w:pPr>
                        <w:r w:rsidRPr="0096610A">
                          <w:rPr>
                            <w:rFonts w:ascii="Gotham Bold" w:hAnsi="Gotham Bold"/>
                            <w:sz w:val="18"/>
                          </w:rPr>
                          <w:t>1</w:t>
                        </w:r>
                        <w:r>
                          <w:rPr>
                            <w:rFonts w:ascii="Gotham Bold" w:hAnsi="Gotham Bold"/>
                            <w:sz w:val="18"/>
                          </w:rPr>
                          <w:t>1</w:t>
                        </w:r>
                      </w:p>
                    </w:txbxContent>
                  </v:textbox>
                </v:oval>
                <v:oval id="Oval 550" o:spid="_x0000_s1187" style="position:absolute;left:520;top:6076;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" fillcolor="#d70902 [3205]" strokecolor="#d70902 [3205]" strokeweight="1pt">
                  <v:fill opacity="41891f"/>
                  <v:stroke joinstyle="miter"/>
                  <v:textbox inset="0,0,0,0">
                    <w:txbxContent>
                      <w:p w14:paraId="4BB77A08" w14:textId="5D889D94" w:rsidR="00527F13" w:rsidRPr="0096610A" w:rsidRDefault="00527F13" w:rsidP="0005264A">
                        <w:pPr>
                          <w:jc w:val="center"/>
                          <w:rPr>
                            <w:rFonts w:ascii="Gotham Bold" w:hAnsi="Gotham Bold"/>
                            <w:sz w:val="18"/>
                          </w:rPr>
                        </w:pPr>
                        <w:r w:rsidRPr="0096610A">
                          <w:rPr>
                            <w:rFonts w:ascii="Gotham Bold" w:hAnsi="Gotham Bold"/>
                            <w:sz w:val="18"/>
                          </w:rPr>
                          <w:t>1</w:t>
                        </w:r>
                        <w:r>
                          <w:rPr>
                            <w:rFonts w:ascii="Gotham Bold" w:hAnsi="Gotham Bold"/>
                            <w:sz w:val="18"/>
                          </w:rPr>
                          <w:t>2</w:t>
                        </w:r>
                      </w:p>
                    </w:txbxContent>
                  </v:textbox>
                </v:oval>
                <w10:wrap type="topAndBottom" anchorx="margin"/>
              </v:group>
            </w:pict>
          </mc:Fallback>
        </mc:AlternateContent>
      </w:r>
      <w:r>
        <w:rPr>
          <w:noProof/>
          <w:color w:val="2B579A"/>
          <w:shd w:val="clear" w:color="auto" w:fill="E6E6E6"/>
        </w:rPr>
        <mc:AlternateContent>
          <mc:Choice Requires="wpg">
            <w:drawing>
              <wp:anchor distT="0" distB="0" distL="114300" distR="114300" simplePos="0" relativeHeight="251658271" behindDoc="0" locked="0" layoutInCell="1" allowOverlap="1" wp14:anchorId="729E2FB3" wp14:editId="5DEC1984">
                <wp:simplePos x="0" y="0"/>
                <wp:positionH relativeFrom="margin">
                  <wp:posOffset>0</wp:posOffset>
                </wp:positionH>
                <wp:positionV relativeFrom="paragraph">
                  <wp:posOffset>236855</wp:posOffset>
                </wp:positionV>
                <wp:extent cx="3324225" cy="2517140"/>
                <wp:effectExtent l="0" t="0" r="9525" b="0"/>
                <wp:wrapTopAndBottom/>
                <wp:docPr id="551" name="Group 551"/>
                <wp:cNvGraphicFramePr/>
                <a:graphic xmlns:a="http://schemas.openxmlformats.org/drawingml/2006/main">
                  <a:graphicData uri="http://schemas.microsoft.com/office/word/2010/wordprocessingGroup">
                    <wpg:wgp>
                      <wpg:cNvGrpSpPr/>
                      <wpg:grpSpPr>
                        <a:xfrm>
                          <a:off x="0" y="0"/>
                          <a:ext cx="3324225" cy="2517140"/>
                          <a:chOff x="0" y="0"/>
                          <a:chExt cx="3324297" cy="2517140"/>
                        </a:xfrm>
                      </wpg:grpSpPr>
                      <pic:pic xmlns:pic="http://schemas.openxmlformats.org/drawingml/2006/picture">
                        <pic:nvPicPr>
                          <pic:cNvPr id="535" name="Picture 535"/>
                          <pic:cNvPicPr>
                            <a:picLocks noChangeAspect="1"/>
                          </pic:cNvPicPr>
                        </pic:nvPicPr>
                        <pic:blipFill rotWithShape="1">
                          <a:blip r:embed="rId57" cstate="print">
                            <a:extLst>
                              <a:ext uri="{28A0092B-C50C-407E-A947-70E740481C1C}">
                                <a14:useLocalDpi xmlns:a14="http://schemas.microsoft.com/office/drawing/2010/main" val="0"/>
                              </a:ext>
                            </a:extLst>
                          </a:blip>
                          <a:srcRect l="29514"/>
                          <a:stretch/>
                        </pic:blipFill>
                        <pic:spPr bwMode="auto">
                          <a:xfrm>
                            <a:off x="5787" y="0"/>
                            <a:ext cx="3318510" cy="2517140"/>
                          </a:xfrm>
                          <a:prstGeom prst="rect">
                            <a:avLst/>
                          </a:prstGeom>
                          <a:ln>
                            <a:noFill/>
                          </a:ln>
                          <a:extLst>
                            <a:ext uri="{53640926-AAD7-44D8-BBD7-CCE9431645EC}">
                              <a14:shadowObscured xmlns:a14="http://schemas.microsoft.com/office/drawing/2010/main"/>
                            </a:ext>
                          </a:extLst>
                        </pic:spPr>
                      </pic:pic>
                      <wps:wsp>
                        <wps:cNvPr id="536" name="Rectangle 46"/>
                        <wps:cNvSpPr/>
                        <wps:spPr>
                          <a:xfrm flipH="1">
                            <a:off x="0" y="75235"/>
                            <a:ext cx="3204210" cy="2338070"/>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546298 w 2761505"/>
                              <a:gd name="connsiteY1" fmla="*/ 826486 h 2165849"/>
                              <a:gd name="connsiteX2" fmla="*/ 2217846 w 2761505"/>
                              <a:gd name="connsiteY2" fmla="*/ 709511 h 2165849"/>
                              <a:gd name="connsiteX3" fmla="*/ 2240403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1546086 w 2761293"/>
                              <a:gd name="connsiteY1" fmla="*/ 826486 h 2165849"/>
                              <a:gd name="connsiteX2" fmla="*/ 2217634 w 2761293"/>
                              <a:gd name="connsiteY2" fmla="*/ 709511 h 2165849"/>
                              <a:gd name="connsiteX3" fmla="*/ 2240191 w 2761293"/>
                              <a:gd name="connsiteY3" fmla="*/ 0 h 2165849"/>
                              <a:gd name="connsiteX4" fmla="*/ 2761293 w 2761293"/>
                              <a:gd name="connsiteY4" fmla="*/ 0 h 2165849"/>
                              <a:gd name="connsiteX5" fmla="*/ 2758696 w 2761293"/>
                              <a:gd name="connsiteY5" fmla="*/ 866216 h 2165849"/>
                              <a:gd name="connsiteX6" fmla="*/ 2758696 w 2761293"/>
                              <a:gd name="connsiteY6" fmla="*/ 2165849 h 2165849"/>
                              <a:gd name="connsiteX7" fmla="*/ 2088 w 2761293"/>
                              <a:gd name="connsiteY7" fmla="*/ 2165849 h 2165849"/>
                              <a:gd name="connsiteX8" fmla="*/ 2912 w 2761293"/>
                              <a:gd name="connsiteY8" fmla="*/ 906128 h 2165849"/>
                              <a:gd name="connsiteX0" fmla="*/ 2912 w 2761293"/>
                              <a:gd name="connsiteY0" fmla="*/ 906128 h 2165849"/>
                              <a:gd name="connsiteX1" fmla="*/ 2217634 w 2761293"/>
                              <a:gd name="connsiteY1" fmla="*/ 709511 h 2165849"/>
                              <a:gd name="connsiteX2" fmla="*/ 2240191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736465 w 2761293"/>
                              <a:gd name="connsiteY1" fmla="*/ 835802 h 2165849"/>
                              <a:gd name="connsiteX2" fmla="*/ 2240191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73646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775 w 2761293"/>
                              <a:gd name="connsiteY1" fmla="*/ 835802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679614 w 2761293"/>
                              <a:gd name="connsiteY1" fmla="*/ 922731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595707 w 2761293"/>
                              <a:gd name="connsiteY1" fmla="*/ 968809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595707 w 2761293"/>
                              <a:gd name="connsiteY1" fmla="*/ 968809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595707 w 2761293"/>
                              <a:gd name="connsiteY1" fmla="*/ 968809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595707 w 2761293"/>
                              <a:gd name="connsiteY1" fmla="*/ 968809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 name="connsiteX0" fmla="*/ 2912 w 2761293"/>
                              <a:gd name="connsiteY0" fmla="*/ 906128 h 2165849"/>
                              <a:gd name="connsiteX1" fmla="*/ 1544633 w 2761293"/>
                              <a:gd name="connsiteY1" fmla="*/ 922731 h 2165849"/>
                              <a:gd name="connsiteX2" fmla="*/ 1647445 w 2761293"/>
                              <a:gd name="connsiteY2" fmla="*/ 0 h 2165849"/>
                              <a:gd name="connsiteX3" fmla="*/ 2761293 w 2761293"/>
                              <a:gd name="connsiteY3" fmla="*/ 0 h 2165849"/>
                              <a:gd name="connsiteX4" fmla="*/ 2758696 w 2761293"/>
                              <a:gd name="connsiteY4" fmla="*/ 866216 h 2165849"/>
                              <a:gd name="connsiteX5" fmla="*/ 2758696 w 2761293"/>
                              <a:gd name="connsiteY5" fmla="*/ 2165849 h 2165849"/>
                              <a:gd name="connsiteX6" fmla="*/ 2088 w 2761293"/>
                              <a:gd name="connsiteY6" fmla="*/ 2165849 h 2165849"/>
                              <a:gd name="connsiteX7" fmla="*/ 2912 w 2761293"/>
                              <a:gd name="connsiteY7" fmla="*/ 906128 h 2165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761293" h="2165849">
                                <a:moveTo>
                                  <a:pt x="2912" y="906128"/>
                                </a:moveTo>
                                <a:cubicBezTo>
                                  <a:pt x="372170" y="663405"/>
                                  <a:pt x="1356187" y="1186507"/>
                                  <a:pt x="1544633" y="922731"/>
                                </a:cubicBezTo>
                                <a:cubicBezTo>
                                  <a:pt x="1733079" y="658955"/>
                                  <a:pt x="1626732" y="694051"/>
                                  <a:pt x="1647445" y="0"/>
                                </a:cubicBezTo>
                                <a:lnTo>
                                  <a:pt x="2761293" y="0"/>
                                </a:lnTo>
                                <a:cubicBezTo>
                                  <a:pt x="2760427" y="288739"/>
                                  <a:pt x="2759562" y="577477"/>
                                  <a:pt x="2758696" y="866216"/>
                                </a:cubicBezTo>
                                <a:lnTo>
                                  <a:pt x="2758696" y="2165849"/>
                                </a:lnTo>
                                <a:lnTo>
                                  <a:pt x="2088" y="2165849"/>
                                </a:lnTo>
                                <a:cubicBezTo>
                                  <a:pt x="3266" y="1754465"/>
                                  <a:pt x="-3746" y="1516168"/>
                                  <a:pt x="2912" y="906128"/>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5787" y="92597"/>
                            <a:ext cx="1250950" cy="323215"/>
                          </a:xfrm>
                          <a:prstGeom prst="rect">
                            <a:avLst/>
                          </a:prstGeom>
                          <a:noFill/>
                          <a:ln w="6350">
                            <a:noFill/>
                          </a:ln>
                        </wps:spPr>
                        <wps:txbx>
                          <w:txbxContent>
                            <w:p w14:paraId="3C533A3F" w14:textId="77777777" w:rsidR="00527F13" w:rsidRPr="00FE4022" w:rsidRDefault="00527F13" w:rsidP="0095643E">
                              <w:pPr>
                                <w:rPr>
                                  <w:rFonts w:ascii="Gotham Bold" w:hAnsi="Gotham Bold"/>
                                  <w:sz w:val="28"/>
                                </w:rPr>
                              </w:pPr>
                              <w:r w:rsidRPr="00FE4022">
                                <w:rPr>
                                  <w:rFonts w:ascii="Gotham Bold" w:hAnsi="Gotham Bold"/>
                                  <w:sz w:val="28"/>
                                </w:rPr>
                                <w:t>L8, L32, 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8" name="Oval 538"/>
                        <wps:cNvSpPr/>
                        <wps:spPr>
                          <a:xfrm>
                            <a:off x="1435260" y="636607"/>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60037" w14:textId="77777777" w:rsidR="00527F13" w:rsidRPr="0096251B" w:rsidRDefault="00527F13" w:rsidP="00980B01">
                              <w:pPr>
                                <w:jc w:val="center"/>
                                <w:rPr>
                                  <w:rFonts w:ascii="Gotham Bold" w:hAnsi="Gotham Bold"/>
                                </w:rPr>
                              </w:pPr>
                              <w:r w:rsidRPr="0096251B">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9" name="Oval 539"/>
                        <wps:cNvSpPr/>
                        <wps:spPr>
                          <a:xfrm>
                            <a:off x="1441048" y="85073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92692" w14:textId="4CE81E9E" w:rsidR="00527F13" w:rsidRPr="0096251B" w:rsidRDefault="00527F13" w:rsidP="00980B01">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3" name="Text Box 543"/>
                        <wps:cNvSpPr txBox="1"/>
                        <wps:spPr>
                          <a:xfrm>
                            <a:off x="5787" y="324091"/>
                            <a:ext cx="1463675" cy="319405"/>
                          </a:xfrm>
                          <a:prstGeom prst="rect">
                            <a:avLst/>
                          </a:prstGeom>
                          <a:noFill/>
                          <a:ln w="6350">
                            <a:noFill/>
                          </a:ln>
                        </wps:spPr>
                        <wps:txbx>
                          <w:txbxContent>
                            <w:p w14:paraId="7ED711F8" w14:textId="648DF367" w:rsidR="00527F13" w:rsidRDefault="00527F13" w:rsidP="0095643E">
                              <w:pPr>
                                <w:rPr>
                                  <w:sz w:val="14"/>
                                </w:rPr>
                              </w:pPr>
                              <w:r>
                                <w:rPr>
                                  <w:sz w:val="14"/>
                                </w:rPr>
                                <w:t>Top</w:t>
                              </w:r>
                              <w:r w:rsidRPr="00DE4295">
                                <w:rPr>
                                  <w:sz w:val="14"/>
                                </w:rPr>
                                <w:t xml:space="preserve"> side of board</w:t>
                              </w:r>
                            </w:p>
                            <w:p w14:paraId="34BF9C3F" w14:textId="25DEBC26" w:rsidR="00527F13" w:rsidRPr="00DE4295" w:rsidRDefault="00527F13" w:rsidP="0095643E">
                              <w:pPr>
                                <w:rPr>
                                  <w:sz w:val="14"/>
                                </w:rPr>
                              </w:pPr>
                              <w:r>
                                <w:rPr>
                                  <w:sz w:val="14"/>
                                </w:rPr>
                                <w:t>L8 configuration shown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5" name="Oval 545"/>
                        <wps:cNvSpPr/>
                        <wps:spPr>
                          <a:xfrm>
                            <a:off x="2430683" y="225706"/>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04D9D" w14:textId="5C7AF94C" w:rsidR="00527F13" w:rsidRPr="0096251B" w:rsidRDefault="00527F13" w:rsidP="004360A2">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6" name="Oval 546"/>
                        <wps:cNvSpPr/>
                        <wps:spPr>
                          <a:xfrm>
                            <a:off x="2112379" y="225706"/>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F4DB7" w14:textId="17A1AFB6" w:rsidR="00527F13" w:rsidRPr="0096251B" w:rsidRDefault="00527F13" w:rsidP="004360A2">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7" name="Oval 547"/>
                        <wps:cNvSpPr/>
                        <wps:spPr>
                          <a:xfrm>
                            <a:off x="2274425" y="636607"/>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CEA28" w14:textId="1161AFFE" w:rsidR="00527F13" w:rsidRPr="0096251B" w:rsidRDefault="00527F13" w:rsidP="004360A2">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8" name="Oval 548"/>
                        <wps:cNvSpPr/>
                        <wps:spPr>
                          <a:xfrm>
                            <a:off x="2002420" y="64239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A958B2" w14:textId="00D86578" w:rsidR="00527F13" w:rsidRPr="0096251B" w:rsidRDefault="00527F13" w:rsidP="004360A2">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29E2FB3" id="Group 551" o:spid="_x0000_s1188" style="position:absolute;margin-left:0;margin-top:18.65pt;width:261.75pt;height:198.2pt;z-index:251658271;mso-position-horizontal-relative:margin" coordsize="33242,25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">
                <v:shape id="Picture 535" o:spid="_x0000_s1189" type="#_x0000_t75" style="position:absolute;left:57;width:33185;height:2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">
                  <v:imagedata r:id="rId58" o:title="" cropleft="19342f"/>
                </v:shape>
                <v:shape id="Rectangle 46" o:spid="_x0000_s1190" style="position:absolute;top:752;width:32042;height:23381;flip:x;visibility:visible;mso-wrap-style:square;v-text-anchor:middle" coordsize="2761293,216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" path="m2912,906128v369258,-242723,1353275,280379,1541721,16603c1733079,658955,1626732,694051,1647445,l2761293,v-866,288739,-1731,577477,-2597,866216l2758696,2165849r-2756608,c3266,1754465,-3746,1516168,2912,906128xe" fillcolor="#f8f8f8 [3212]" stroked="f" strokeweight="1pt">
                  <v:fill opacity="54484f"/>
                  <v:stroke joinstyle="miter"/>
                  <v:path arrowok="t" o:connecttype="custom" o:connectlocs="3379,978180;1792395,996103;1911699,0;3204210,0;3201196,935095;3201196,2338070;2423,2338070;3379,978180" o:connectangles="0,0,0,0,0,0,0,0"/>
                </v:shape>
                <v:shape id="Text Box 537" o:spid="_x0000_s1191" type="#_x0000_t202" style="position:absolute;left:57;top:925;width:12510;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TT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58wL+z4QjINd/AAAA//8DAFBLAQItABQABgAIAAAAIQDb4fbL7gAAAIUBAAATAAAAAAAA&#10;AAAAAAAAAAAAAABbQ29udGVudF9UeXBlc10ueG1sUEsBAi0AFAAGAAgAAAAhAFr0LFu/AAAAFQEA&#10;AAsAAAAAAAAAAAAAAAAAHwEAAF9yZWxzLy5yZWxzUEsBAi0AFAAGAAgAAAAhADOe9NPHAAAA3AAA&#10;AA8AAAAAAAAAAAAAAAAABwIAAGRycy9kb3ducmV2LnhtbFBLBQYAAAAAAwADALcAAAD7AgAAAAA=&#10;" filled="f" stroked="f" strokeweight=".5pt">
                  <v:textbox>
                    <w:txbxContent>
                      <w:p w14:paraId="3C533A3F" w14:textId="77777777" w:rsidR="00527F13" w:rsidRPr="00FE4022" w:rsidRDefault="00527F13" w:rsidP="0095643E">
                        <w:pPr>
                          <w:rPr>
                            <w:rFonts w:ascii="Gotham Bold" w:hAnsi="Gotham Bold"/>
                            <w:sz w:val="28"/>
                          </w:rPr>
                        </w:pPr>
                        <w:r w:rsidRPr="00FE4022">
                          <w:rPr>
                            <w:rFonts w:ascii="Gotham Bold" w:hAnsi="Gotham Bold"/>
                            <w:sz w:val="28"/>
                          </w:rPr>
                          <w:t>L8, L32, G1</w:t>
                        </w:r>
                      </w:p>
                    </w:txbxContent>
                  </v:textbox>
                </v:shape>
                <v:oval id="Oval 538" o:spid="_x0000_s1192" style="position:absolute;left:14352;top:6366;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" fillcolor="#d70902 [3205]" strokecolor="#d70902 [3205]" strokeweight="1pt">
                  <v:fill opacity="41891f"/>
                  <v:stroke joinstyle="miter"/>
                  <v:textbox inset="0,0,0,0">
                    <w:txbxContent>
                      <w:p w14:paraId="56260037" w14:textId="77777777" w:rsidR="00527F13" w:rsidRPr="0096251B" w:rsidRDefault="00527F13" w:rsidP="00980B01">
                        <w:pPr>
                          <w:jc w:val="center"/>
                          <w:rPr>
                            <w:rFonts w:ascii="Gotham Bold" w:hAnsi="Gotham Bold"/>
                          </w:rPr>
                        </w:pPr>
                        <w:r w:rsidRPr="0096251B">
                          <w:rPr>
                            <w:rFonts w:ascii="Gotham Bold" w:hAnsi="Gotham Bold"/>
                          </w:rPr>
                          <w:t>1</w:t>
                        </w:r>
                      </w:p>
                    </w:txbxContent>
                  </v:textbox>
                </v:oval>
                <v:oval id="Oval 539" o:spid="_x0000_s1193" style="position:absolute;left:14410;top:850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" fillcolor="#d70902 [3205]" strokecolor="#d70902 [3205]" strokeweight="1pt">
                  <v:fill opacity="41891f"/>
                  <v:stroke joinstyle="miter"/>
                  <v:textbox inset="0,0,0,0">
                    <w:txbxContent>
                      <w:p w14:paraId="47B92692" w14:textId="4CE81E9E" w:rsidR="00527F13" w:rsidRPr="0096251B" w:rsidRDefault="00527F13" w:rsidP="00980B01">
                        <w:pPr>
                          <w:jc w:val="center"/>
                          <w:rPr>
                            <w:rFonts w:ascii="Gotham Bold" w:hAnsi="Gotham Bold"/>
                          </w:rPr>
                        </w:pPr>
                        <w:r>
                          <w:rPr>
                            <w:rFonts w:ascii="Gotham Bold" w:hAnsi="Gotham Bold"/>
                          </w:rPr>
                          <w:t>6</w:t>
                        </w:r>
                      </w:p>
                    </w:txbxContent>
                  </v:textbox>
                </v:oval>
                <v:shape id="Text Box 543" o:spid="_x0000_s1194" type="#_x0000_t202" style="position:absolute;left:57;top:3240;width:14637;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G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85Rn+z4QjINd/AAAA//8DAFBLAQItABQABgAIAAAAIQDb4fbL7gAAAIUBAAATAAAAAAAA&#10;AAAAAAAAAAAAAABbQ29udGVudF9UeXBlc10ueG1sUEsBAi0AFAAGAAgAAAAhAFr0LFu/AAAAFQEA&#10;AAsAAAAAAAAAAAAAAAAAHwEAAF9yZWxzLy5yZWxzUEsBAi0AFAAGAAgAAAAhABSjga3HAAAA3AAA&#10;AA8AAAAAAAAAAAAAAAAABwIAAGRycy9kb3ducmV2LnhtbFBLBQYAAAAAAwADALcAAAD7AgAAAAA=&#10;" filled="f" stroked="f" strokeweight=".5pt">
                  <v:textbox>
                    <w:txbxContent>
                      <w:p w14:paraId="7ED711F8" w14:textId="648DF367" w:rsidR="00527F13" w:rsidRDefault="00527F13" w:rsidP="0095643E">
                        <w:pPr>
                          <w:rPr>
                            <w:sz w:val="14"/>
                          </w:rPr>
                        </w:pPr>
                        <w:r>
                          <w:rPr>
                            <w:sz w:val="14"/>
                          </w:rPr>
                          <w:t>Top</w:t>
                        </w:r>
                        <w:r w:rsidRPr="00DE4295">
                          <w:rPr>
                            <w:sz w:val="14"/>
                          </w:rPr>
                          <w:t xml:space="preserve"> side of board</w:t>
                        </w:r>
                      </w:p>
                      <w:p w14:paraId="34BF9C3F" w14:textId="25DEBC26" w:rsidR="00527F13" w:rsidRPr="00DE4295" w:rsidRDefault="00527F13" w:rsidP="0095643E">
                        <w:pPr>
                          <w:rPr>
                            <w:sz w:val="14"/>
                          </w:rPr>
                        </w:pPr>
                        <w:r>
                          <w:rPr>
                            <w:sz w:val="14"/>
                          </w:rPr>
                          <w:t>L8 configuration shown</w:t>
                        </w:r>
                      </w:p>
                    </w:txbxContent>
                  </v:textbox>
                </v:shape>
                <v:oval id="Oval 545" o:spid="_x0000_s1195" style="position:absolute;left:24306;top:2257;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" fillcolor="#d70902 [3205]" strokecolor="#d70902 [3205]" strokeweight="1pt">
                  <v:fill opacity="41891f"/>
                  <v:stroke joinstyle="miter"/>
                  <v:textbox inset="0,0,0,0">
                    <w:txbxContent>
                      <w:p w14:paraId="18C04D9D" w14:textId="5C7AF94C" w:rsidR="00527F13" w:rsidRPr="0096251B" w:rsidRDefault="00527F13" w:rsidP="004360A2">
                        <w:pPr>
                          <w:jc w:val="center"/>
                          <w:rPr>
                            <w:rFonts w:ascii="Gotham Bold" w:hAnsi="Gotham Bold"/>
                          </w:rPr>
                        </w:pPr>
                        <w:r>
                          <w:rPr>
                            <w:rFonts w:ascii="Gotham Bold" w:hAnsi="Gotham Bold"/>
                          </w:rPr>
                          <w:t>2</w:t>
                        </w:r>
                      </w:p>
                    </w:txbxContent>
                  </v:textbox>
                </v:oval>
                <v:oval id="Oval 546" o:spid="_x0000_s1196" style="position:absolute;left:21123;top:2257;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" fillcolor="#d70902 [3205]" strokecolor="#d70902 [3205]" strokeweight="1pt">
                  <v:fill opacity="41891f"/>
                  <v:stroke joinstyle="miter"/>
                  <v:textbox inset="0,0,0,0">
                    <w:txbxContent>
                      <w:p w14:paraId="1A6F4DB7" w14:textId="17A1AFB6" w:rsidR="00527F13" w:rsidRPr="0096251B" w:rsidRDefault="00527F13" w:rsidP="004360A2">
                        <w:pPr>
                          <w:jc w:val="center"/>
                          <w:rPr>
                            <w:rFonts w:ascii="Gotham Bold" w:hAnsi="Gotham Bold"/>
                          </w:rPr>
                        </w:pPr>
                        <w:r>
                          <w:rPr>
                            <w:rFonts w:ascii="Gotham Bold" w:hAnsi="Gotham Bold"/>
                          </w:rPr>
                          <w:t>3</w:t>
                        </w:r>
                      </w:p>
                    </w:txbxContent>
                  </v:textbox>
                </v:oval>
                <v:oval id="Oval 547" o:spid="_x0000_s1197" style="position:absolute;left:22744;top:6366;width:2171;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" fillcolor="#d70902 [3205]" strokecolor="#d70902 [3205]" strokeweight="1pt">
                  <v:fill opacity="41891f"/>
                  <v:stroke joinstyle="miter"/>
                  <v:textbox inset="0,0,0,0">
                    <w:txbxContent>
                      <w:p w14:paraId="41ECEA28" w14:textId="1161AFFE" w:rsidR="00527F13" w:rsidRPr="0096251B" w:rsidRDefault="00527F13" w:rsidP="004360A2">
                        <w:pPr>
                          <w:jc w:val="center"/>
                          <w:rPr>
                            <w:rFonts w:ascii="Gotham Bold" w:hAnsi="Gotham Bold"/>
                          </w:rPr>
                        </w:pPr>
                        <w:r>
                          <w:rPr>
                            <w:rFonts w:ascii="Gotham Bold" w:hAnsi="Gotham Bold"/>
                          </w:rPr>
                          <w:t>4</w:t>
                        </w:r>
                      </w:p>
                    </w:txbxContent>
                  </v:textbox>
                </v:oval>
                <v:oval id="Oval 548" o:spid="_x0000_s1198" style="position:absolute;left:20024;top:6423;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" fillcolor="#d70902 [3205]" strokecolor="#d70902 [3205]" strokeweight="1pt">
                  <v:fill opacity="41891f"/>
                  <v:stroke joinstyle="miter"/>
                  <v:textbox inset="0,0,0,0">
                    <w:txbxContent>
                      <w:p w14:paraId="6BA958B2" w14:textId="00D86578" w:rsidR="00527F13" w:rsidRPr="0096251B" w:rsidRDefault="00527F13" w:rsidP="004360A2">
                        <w:pPr>
                          <w:jc w:val="center"/>
                          <w:rPr>
                            <w:rFonts w:ascii="Gotham Bold" w:hAnsi="Gotham Bold"/>
                          </w:rPr>
                        </w:pPr>
                        <w:r>
                          <w:rPr>
                            <w:rFonts w:ascii="Gotham Bold" w:hAnsi="Gotham Bold"/>
                          </w:rPr>
                          <w:t>5</w:t>
                        </w:r>
                      </w:p>
                    </w:txbxContent>
                  </v:textbox>
                </v:oval>
                <w10:wrap type="topAndBottom" anchorx="margin"/>
              </v:group>
            </w:pict>
          </mc:Fallback>
        </mc:AlternateContent>
      </w:r>
    </w:p>
    <w:tbl>
      <w:tblPr>
        <w:tblStyle w:val="ListTable4"/>
        <w:tblW w:w="5000" w:type="pct"/>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528"/>
        <w:gridCol w:w="7832"/>
      </w:tblGrid>
      <w:tr w:rsidR="00727AF9" w14:paraId="3B2EA246" w14:textId="77777777" w:rsidTr="003B086C">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816" w:type="pct"/>
            <w:tcBorders>
              <w:top w:val="none" w:sz="0" w:space="0" w:color="auto"/>
              <w:left w:val="none" w:sz="0" w:space="0" w:color="auto"/>
              <w:bottom w:val="none" w:sz="0" w:space="0" w:color="auto"/>
            </w:tcBorders>
            <w:vAlign w:val="center"/>
          </w:tcPr>
          <w:p w14:paraId="3F711713" w14:textId="77777777" w:rsidR="00727AF9" w:rsidRPr="00285111" w:rsidRDefault="00727AF9" w:rsidP="008536CD">
            <w:pPr>
              <w:pStyle w:val="00bodytext"/>
              <w:rPr>
                <w:rFonts w:ascii="Gotham Bold" w:hAnsi="Gotham Bold"/>
                <w:sz w:val="20"/>
                <w:szCs w:val="20"/>
              </w:rPr>
            </w:pPr>
            <w:r>
              <w:rPr>
                <w:rFonts w:ascii="Gotham Bold" w:hAnsi="Gotham Bold"/>
                <w:sz w:val="20"/>
                <w:szCs w:val="20"/>
              </w:rPr>
              <w:t>Purpose</w:t>
            </w:r>
          </w:p>
        </w:tc>
        <w:tc>
          <w:tcPr>
            <w:tcW w:w="4184" w:type="pct"/>
            <w:tcBorders>
              <w:top w:val="none" w:sz="0" w:space="0" w:color="auto"/>
              <w:bottom w:val="none" w:sz="0" w:space="0" w:color="auto"/>
              <w:right w:val="none" w:sz="0" w:space="0" w:color="auto"/>
            </w:tcBorders>
            <w:shd w:val="clear" w:color="auto" w:fill="DDDDDD" w:themeFill="background2"/>
            <w:vAlign w:val="center"/>
          </w:tcPr>
          <w:p w14:paraId="708F0E90" w14:textId="3C4E8FE9" w:rsidR="00727AF9" w:rsidRPr="00D53FC2" w:rsidRDefault="00727AF9" w:rsidP="008536CD">
            <w:pPr>
              <w:pStyle w:val="00bodytext"/>
              <w:cnfStyle w:val="100000000000" w:firstRow="1" w:lastRow="0" w:firstColumn="0" w:lastColumn="0" w:oddVBand="0" w:evenVBand="0" w:oddHBand="0" w:evenHBand="0" w:firstRowFirstColumn="0" w:firstRowLastColumn="0" w:lastRowFirstColumn="0" w:lastRowLastColumn="0"/>
              <w:rPr>
                <w:bCs w:val="0"/>
                <w:sz w:val="20"/>
                <w:szCs w:val="20"/>
              </w:rPr>
            </w:pPr>
            <w:r w:rsidRPr="006725DA">
              <w:rPr>
                <w:b w:val="0"/>
                <w:color w:val="auto"/>
                <w:sz w:val="20"/>
                <w:szCs w:val="20"/>
              </w:rPr>
              <w:t xml:space="preserve">This section </w:t>
            </w:r>
            <w:r>
              <w:rPr>
                <w:b w:val="0"/>
                <w:color w:val="auto"/>
                <w:sz w:val="20"/>
                <w:szCs w:val="20"/>
              </w:rPr>
              <w:t xml:space="preserve">amplifies the processed audio from the DSP </w:t>
            </w:r>
            <w:r w:rsidR="008905DC">
              <w:rPr>
                <w:b w:val="0"/>
                <w:color w:val="auto"/>
                <w:sz w:val="20"/>
                <w:szCs w:val="20"/>
              </w:rPr>
              <w:t>and drives the internal woofer and line array transducers.</w:t>
            </w:r>
          </w:p>
        </w:tc>
      </w:tr>
    </w:tbl>
    <w:p w14:paraId="1E305672" w14:textId="77777777" w:rsidR="00727AF9" w:rsidRDefault="00727AF9" w:rsidP="003B75EC">
      <w:pPr>
        <w:pStyle w:val="00bodytext"/>
      </w:pPr>
    </w:p>
    <w:p w14:paraId="0F1C9415" w14:textId="392010C6" w:rsidR="00194311" w:rsidRDefault="00C10988" w:rsidP="003B75EC">
      <w:pPr>
        <w:pStyle w:val="00bodytext"/>
      </w:pPr>
      <w:r>
        <w:t xml:space="preserve">The L8, L32, and G1 </w:t>
      </w:r>
      <w:r w:rsidR="00424AA4">
        <w:t>all use the monolithic audio power amplifier IC U20</w:t>
      </w:r>
      <w:r w:rsidR="002B0E98">
        <w:t xml:space="preserve"> </w:t>
      </w:r>
      <w:r w:rsidR="002B0E98" w:rsidRPr="005E6733">
        <w:rPr>
          <w:rFonts w:ascii="Gotham Bold" w:hAnsi="Gotham Bold"/>
          <w:color w:val="D70902" w:themeColor="accent2"/>
        </w:rPr>
        <w:t>(</w:t>
      </w:r>
      <w:r w:rsidR="002B0E98">
        <w:rPr>
          <w:rFonts w:ascii="Gotham Bold" w:hAnsi="Gotham Bold"/>
          <w:color w:val="D70902" w:themeColor="accent2"/>
        </w:rPr>
        <w:t>1</w:t>
      </w:r>
      <w:r w:rsidR="002B0E98" w:rsidRPr="005E6733">
        <w:rPr>
          <w:rFonts w:ascii="Gotham Bold" w:hAnsi="Gotham Bold"/>
          <w:color w:val="D70902" w:themeColor="accent2"/>
        </w:rPr>
        <w:t>)</w:t>
      </w:r>
      <w:r w:rsidR="00424AA4">
        <w:t xml:space="preserve">; this is a TI TPA3255 type </w:t>
      </w:r>
      <w:r w:rsidR="00DE5845">
        <w:t xml:space="preserve">in a surface-mount package </w:t>
      </w:r>
      <w:r w:rsidR="00424AA4">
        <w:t>with “slug-up” thermal pad</w:t>
      </w:r>
      <w:r w:rsidR="00DE5845">
        <w:t xml:space="preserve">. </w:t>
      </w:r>
      <w:r w:rsidR="00D41583">
        <w:t xml:space="preserve">The various product configurations use the highest rail voltage advisable for PVDD (50V, </w:t>
      </w:r>
      <w:proofErr w:type="gramStart"/>
      <w:r w:rsidR="00D41583">
        <w:t>single-supply</w:t>
      </w:r>
      <w:proofErr w:type="gramEnd"/>
      <w:r w:rsidR="00D41583">
        <w:t xml:space="preserve">) and </w:t>
      </w:r>
      <w:r w:rsidR="00AC4996">
        <w:t xml:space="preserve">may use the highest output current possible with acceptable THD levels, in order to obtain the required </w:t>
      </w:r>
      <w:r w:rsidR="00A278E8">
        <w:t>rated power level.</w:t>
      </w:r>
    </w:p>
    <w:p w14:paraId="02169F4A" w14:textId="069157E5" w:rsidR="005B5BE5" w:rsidRDefault="00904178" w:rsidP="005B5BE5">
      <w:pPr>
        <w:pStyle w:val="00bodytext"/>
      </w:pPr>
      <w:r>
        <w:t xml:space="preserve">The power switching positive </w:t>
      </w:r>
      <w:r w:rsidR="00744A8F">
        <w:t>rail (</w:t>
      </w:r>
      <w:proofErr w:type="spellStart"/>
      <w:r w:rsidR="00744A8F">
        <w:t>PVDD_xx</w:t>
      </w:r>
      <w:proofErr w:type="spellEnd"/>
      <w:r w:rsidR="00744A8F">
        <w:t xml:space="preserve">) is sourced for all channels from the LLC output rail PVDD+50V. The </w:t>
      </w:r>
      <w:r w:rsidR="006E707A">
        <w:t>auxiliary power rail VDD and gate-drive supp</w:t>
      </w:r>
      <w:r w:rsidR="006B39A8">
        <w:t>l</w:t>
      </w:r>
      <w:r w:rsidR="006E707A">
        <w:t xml:space="preserve">ies </w:t>
      </w:r>
      <w:proofErr w:type="spellStart"/>
      <w:r w:rsidR="006E707A">
        <w:t>GVDD_xx</w:t>
      </w:r>
      <w:proofErr w:type="spellEnd"/>
      <w:r w:rsidR="006E707A">
        <w:t xml:space="preserve"> are sourced for both channel pairs from the dedicated +12V rail on the power PCBA. </w:t>
      </w:r>
      <w:r w:rsidR="005B5BE5">
        <w:t xml:space="preserve">The Class-D amplifier output is filtered by an inductor-capacitor network on each output node. Inductors are chosen based on the output power level to save cost. </w:t>
      </w:r>
    </w:p>
    <w:p w14:paraId="1202C041" w14:textId="152BE1FB" w:rsidR="006F7238" w:rsidRDefault="00C80258" w:rsidP="003B75EC">
      <w:pPr>
        <w:pStyle w:val="00bodytext"/>
      </w:pPr>
      <w:r>
        <w:t>Audio inputs</w:t>
      </w:r>
      <w:r w:rsidR="00BA02E5">
        <w:t xml:space="preserve"> (</w:t>
      </w:r>
      <w:proofErr w:type="spellStart"/>
      <w:r w:rsidR="00BA02E5">
        <w:t>INPUT_x</w:t>
      </w:r>
      <w:proofErr w:type="spellEnd"/>
      <w:r w:rsidR="00A328C8">
        <w:t xml:space="preserve"> pins</w:t>
      </w:r>
      <w:r w:rsidR="00BA02E5">
        <w:t>)</w:t>
      </w:r>
      <w:r>
        <w:t xml:space="preserve">, mode configuration (M1/M2 pins), </w:t>
      </w:r>
      <w:r w:rsidR="00BA02E5">
        <w:t>outputs (</w:t>
      </w:r>
      <w:proofErr w:type="spellStart"/>
      <w:r w:rsidR="00BA02E5">
        <w:t>OUT_x</w:t>
      </w:r>
      <w:proofErr w:type="spellEnd"/>
      <w:r w:rsidR="00A328C8">
        <w:t xml:space="preserve"> pins</w:t>
      </w:r>
      <w:r w:rsidR="00BA02E5">
        <w:t>)</w:t>
      </w:r>
      <w:r w:rsidR="00C34C4D">
        <w:t>, and output filter inductors</w:t>
      </w:r>
      <w:r w:rsidR="00A328C8">
        <w:t xml:space="preserve"> </w:t>
      </w:r>
      <w:r w:rsidR="00E97B4E">
        <w:t>L12/L18</w:t>
      </w:r>
      <w:r w:rsidR="00843FF2">
        <w:t xml:space="preserve"> </w:t>
      </w:r>
      <w:r w:rsidR="00843FF2" w:rsidRPr="005E6733">
        <w:rPr>
          <w:rFonts w:ascii="Gotham Bold" w:hAnsi="Gotham Bold"/>
          <w:color w:val="D70902" w:themeColor="accent2"/>
        </w:rPr>
        <w:t>(</w:t>
      </w:r>
      <w:r w:rsidR="00843FF2">
        <w:rPr>
          <w:rFonts w:ascii="Gotham Bold" w:hAnsi="Gotham Bold"/>
          <w:color w:val="D70902" w:themeColor="accent2"/>
        </w:rPr>
        <w:t>2</w:t>
      </w:r>
      <w:r w:rsidR="00843FF2" w:rsidRPr="005E6733">
        <w:rPr>
          <w:rFonts w:ascii="Gotham Bold" w:hAnsi="Gotham Bold"/>
          <w:color w:val="D70902" w:themeColor="accent2"/>
        </w:rPr>
        <w:t>)</w:t>
      </w:r>
      <w:r w:rsidR="00E97B4E">
        <w:t>, L13/L19</w:t>
      </w:r>
      <w:r w:rsidR="00843FF2">
        <w:t xml:space="preserve"> </w:t>
      </w:r>
      <w:r w:rsidR="00843FF2" w:rsidRPr="005E6733">
        <w:rPr>
          <w:rFonts w:ascii="Gotham Bold" w:hAnsi="Gotham Bold"/>
          <w:color w:val="D70902" w:themeColor="accent2"/>
        </w:rPr>
        <w:t>(</w:t>
      </w:r>
      <w:r w:rsidR="00843FF2">
        <w:rPr>
          <w:rFonts w:ascii="Gotham Bold" w:hAnsi="Gotham Bold"/>
          <w:color w:val="D70902" w:themeColor="accent2"/>
        </w:rPr>
        <w:t>3</w:t>
      </w:r>
      <w:r w:rsidR="00843FF2" w:rsidRPr="005E6733">
        <w:rPr>
          <w:rFonts w:ascii="Gotham Bold" w:hAnsi="Gotham Bold"/>
          <w:color w:val="D70902" w:themeColor="accent2"/>
        </w:rPr>
        <w:t>)</w:t>
      </w:r>
      <w:r w:rsidR="00E97B4E">
        <w:t>, L16</w:t>
      </w:r>
      <w:r w:rsidR="00843FF2">
        <w:t xml:space="preserve"> </w:t>
      </w:r>
      <w:r w:rsidR="00843FF2" w:rsidRPr="005E6733">
        <w:rPr>
          <w:rFonts w:ascii="Gotham Bold" w:hAnsi="Gotham Bold"/>
          <w:color w:val="D70902" w:themeColor="accent2"/>
        </w:rPr>
        <w:t>(</w:t>
      </w:r>
      <w:r w:rsidR="00843FF2">
        <w:rPr>
          <w:rFonts w:ascii="Gotham Bold" w:hAnsi="Gotham Bold"/>
          <w:color w:val="D70902" w:themeColor="accent2"/>
        </w:rPr>
        <w:t>4</w:t>
      </w:r>
      <w:r w:rsidR="00843FF2" w:rsidRPr="005E6733">
        <w:rPr>
          <w:rFonts w:ascii="Gotham Bold" w:hAnsi="Gotham Bold"/>
          <w:color w:val="D70902" w:themeColor="accent2"/>
        </w:rPr>
        <w:t>)</w:t>
      </w:r>
      <w:r w:rsidR="00E97B4E">
        <w:t>, L17</w:t>
      </w:r>
      <w:r w:rsidR="00843FF2">
        <w:t xml:space="preserve"> </w:t>
      </w:r>
      <w:r w:rsidR="00843FF2" w:rsidRPr="005E6733">
        <w:rPr>
          <w:rFonts w:ascii="Gotham Bold" w:hAnsi="Gotham Bold"/>
          <w:color w:val="D70902" w:themeColor="accent2"/>
        </w:rPr>
        <w:t>(</w:t>
      </w:r>
      <w:r w:rsidR="00843FF2">
        <w:rPr>
          <w:rFonts w:ascii="Gotham Bold" w:hAnsi="Gotham Bold"/>
          <w:color w:val="D70902" w:themeColor="accent2"/>
        </w:rPr>
        <w:t>5</w:t>
      </w:r>
      <w:r w:rsidR="00843FF2" w:rsidRPr="005E6733">
        <w:rPr>
          <w:rFonts w:ascii="Gotham Bold" w:hAnsi="Gotham Bold"/>
          <w:color w:val="D70902" w:themeColor="accent2"/>
        </w:rPr>
        <w:t>)</w:t>
      </w:r>
      <w:r w:rsidR="00BA02E5">
        <w:t xml:space="preserve"> are configured per product as shown below.</w:t>
      </w:r>
    </w:p>
    <w:tbl>
      <w:tblPr>
        <w:tblStyle w:val="ListTable4"/>
        <w:tblW w:w="5000" w:type="pct"/>
        <w:tblLook w:val="04A0" w:firstRow="1" w:lastRow="0" w:firstColumn="1" w:lastColumn="0" w:noHBand="0" w:noVBand="1"/>
      </w:tblPr>
      <w:tblGrid>
        <w:gridCol w:w="1977"/>
        <w:gridCol w:w="2457"/>
        <w:gridCol w:w="2457"/>
        <w:gridCol w:w="2459"/>
      </w:tblGrid>
      <w:tr w:rsidR="001E55BD" w14:paraId="766D57E8" w14:textId="77777777" w:rsidTr="00FF6AB6">
        <w:trPr>
          <w:cnfStyle w:val="100000000000" w:firstRow="1" w:lastRow="0" w:firstColumn="0" w:lastColumn="0" w:oddVBand="0" w:evenVBand="0" w:oddHBand="0" w:evenHBand="0" w:firstRowFirstColumn="0" w:firstRowLastColumn="0" w:lastRowFirstColumn="0" w:lastRowLastColumn="0"/>
          <w:cantSplit/>
          <w:trHeight w:val="669"/>
        </w:trPr>
        <w:tc>
          <w:tcPr>
            <w:cnfStyle w:val="001000000000" w:firstRow="0" w:lastRow="0" w:firstColumn="1" w:lastColumn="0" w:oddVBand="0" w:evenVBand="0" w:oddHBand="0" w:evenHBand="0" w:firstRowFirstColumn="0" w:firstRowLastColumn="0" w:lastRowFirstColumn="0" w:lastRowLastColumn="0"/>
            <w:tcW w:w="1057" w:type="pct"/>
            <w:vAlign w:val="center"/>
          </w:tcPr>
          <w:p w14:paraId="68FB0910" w14:textId="554AC3CC" w:rsidR="001E55BD" w:rsidRPr="00285111" w:rsidRDefault="00C34C4D" w:rsidP="00FF6AB6">
            <w:pPr>
              <w:pStyle w:val="00bodytext"/>
              <w:keepNext/>
              <w:rPr>
                <w:rFonts w:ascii="Gotham Bold" w:hAnsi="Gotham Bold"/>
                <w:sz w:val="20"/>
                <w:szCs w:val="20"/>
              </w:rPr>
            </w:pPr>
            <w:r>
              <w:rPr>
                <w:rFonts w:ascii="Gotham Bold" w:hAnsi="Gotham Bold"/>
                <w:sz w:val="20"/>
                <w:szCs w:val="20"/>
              </w:rPr>
              <w:t>Feature</w:t>
            </w:r>
          </w:p>
        </w:tc>
        <w:tc>
          <w:tcPr>
            <w:tcW w:w="1314" w:type="pct"/>
            <w:vAlign w:val="center"/>
          </w:tcPr>
          <w:p w14:paraId="01979A29" w14:textId="27E10610" w:rsidR="001E55BD" w:rsidRPr="00D53FC2" w:rsidRDefault="001E55BD" w:rsidP="00FF6AB6">
            <w:pPr>
              <w:pStyle w:val="00bodytext"/>
              <w:keepN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Ferrari/L8</w:t>
            </w:r>
            <w:r>
              <w:rPr>
                <w:bCs w:val="0"/>
                <w:sz w:val="20"/>
                <w:szCs w:val="20"/>
              </w:rPr>
              <w:br/>
            </w:r>
            <w:r w:rsidRPr="00214319">
              <w:rPr>
                <w:b w:val="0"/>
                <w:sz w:val="20"/>
                <w:szCs w:val="20"/>
              </w:rPr>
              <w:t>L1 Pro8</w:t>
            </w:r>
          </w:p>
        </w:tc>
        <w:tc>
          <w:tcPr>
            <w:tcW w:w="1314" w:type="pct"/>
            <w:vAlign w:val="center"/>
          </w:tcPr>
          <w:p w14:paraId="3001C739" w14:textId="258F70BB" w:rsidR="001E55BD" w:rsidRPr="00214319" w:rsidRDefault="001E55BD" w:rsidP="00FF6AB6">
            <w:pPr>
              <w:pStyle w:val="00bodytext"/>
              <w:keepN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Lotus/L32</w:t>
            </w:r>
            <w:r>
              <w:rPr>
                <w:b w:val="0"/>
                <w:sz w:val="20"/>
                <w:szCs w:val="20"/>
              </w:rPr>
              <w:br/>
            </w:r>
            <w:r w:rsidRPr="00214319">
              <w:rPr>
                <w:b w:val="0"/>
                <w:sz w:val="20"/>
                <w:szCs w:val="20"/>
              </w:rPr>
              <w:t>L1 Pro32</w:t>
            </w:r>
          </w:p>
        </w:tc>
        <w:tc>
          <w:tcPr>
            <w:tcW w:w="1315" w:type="pct"/>
            <w:vAlign w:val="center"/>
          </w:tcPr>
          <w:p w14:paraId="4F44B59E" w14:textId="48E5911F" w:rsidR="001E55BD" w:rsidRPr="00214319" w:rsidRDefault="001E55BD" w:rsidP="00FF6AB6">
            <w:pPr>
              <w:pStyle w:val="00bodytext"/>
              <w:keepN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Williams/G1</w:t>
            </w:r>
            <w:r>
              <w:rPr>
                <w:b w:val="0"/>
                <w:sz w:val="20"/>
                <w:szCs w:val="20"/>
              </w:rPr>
              <w:br/>
            </w:r>
            <w:r w:rsidRPr="00214319">
              <w:rPr>
                <w:b w:val="0"/>
                <w:sz w:val="20"/>
                <w:szCs w:val="20"/>
              </w:rPr>
              <w:t>Sub1</w:t>
            </w:r>
          </w:p>
        </w:tc>
      </w:tr>
      <w:tr w:rsidR="00B86785" w:rsidRPr="00214319" w14:paraId="1549E6B5" w14:textId="77777777" w:rsidTr="00FF6AB6">
        <w:trPr>
          <w:cnfStyle w:val="000000100000" w:firstRow="0" w:lastRow="0" w:firstColumn="0" w:lastColumn="0" w:oddVBand="0" w:evenVBand="0" w:oddHBand="1" w:evenHBand="0" w:firstRowFirstColumn="0" w:firstRowLastColumn="0" w:lastRowFirstColumn="0" w:lastRowLastColumn="0"/>
          <w:cantSplit/>
          <w:trHeight w:val="323"/>
        </w:trPr>
        <w:tc>
          <w:tcPr>
            <w:cnfStyle w:val="001000000000" w:firstRow="0" w:lastRow="0" w:firstColumn="1" w:lastColumn="0" w:oddVBand="0" w:evenVBand="0" w:oddHBand="0" w:evenHBand="0" w:firstRowFirstColumn="0" w:firstRowLastColumn="0" w:lastRowFirstColumn="0" w:lastRowLastColumn="0"/>
            <w:tcW w:w="1057" w:type="pct"/>
          </w:tcPr>
          <w:p w14:paraId="5BD264F4" w14:textId="532897EA" w:rsidR="00B86785" w:rsidRPr="003C36DC" w:rsidRDefault="008C761B" w:rsidP="00FF6AB6">
            <w:pPr>
              <w:pStyle w:val="00bodytext"/>
              <w:keepNext/>
              <w:rPr>
                <w:rFonts w:ascii="Gotham Bold" w:hAnsi="Gotham Bold"/>
                <w:b w:val="0"/>
                <w:sz w:val="20"/>
                <w:szCs w:val="20"/>
              </w:rPr>
            </w:pPr>
            <w:r>
              <w:rPr>
                <w:rFonts w:ascii="Gotham Bold" w:hAnsi="Gotham Bold"/>
                <w:b w:val="0"/>
                <w:sz w:val="20"/>
                <w:szCs w:val="20"/>
              </w:rPr>
              <w:t>INPUT_A</w:t>
            </w:r>
          </w:p>
        </w:tc>
        <w:tc>
          <w:tcPr>
            <w:tcW w:w="1314" w:type="pct"/>
          </w:tcPr>
          <w:p w14:paraId="3177C047" w14:textId="10E02980" w:rsidR="00B86785" w:rsidRPr="00214319" w:rsidRDefault="001E55BD"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Woofer + DAC output</w:t>
            </w:r>
          </w:p>
        </w:tc>
        <w:tc>
          <w:tcPr>
            <w:tcW w:w="1314" w:type="pct"/>
          </w:tcPr>
          <w:p w14:paraId="5A184340" w14:textId="24D12046" w:rsidR="00B86785" w:rsidRPr="00214319" w:rsidRDefault="00702524"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Array + DAC output</w:t>
            </w:r>
          </w:p>
        </w:tc>
        <w:tc>
          <w:tcPr>
            <w:tcW w:w="1315" w:type="pct"/>
          </w:tcPr>
          <w:p w14:paraId="6FD8D7D2" w14:textId="70122AE3" w:rsidR="00B86785" w:rsidRPr="00214319" w:rsidRDefault="00702524"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Woofer + DAC output</w:t>
            </w:r>
          </w:p>
        </w:tc>
      </w:tr>
      <w:tr w:rsidR="00B86785" w:rsidRPr="00214319" w14:paraId="22984B60"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4F2475D6" w14:textId="0F903AC7" w:rsidR="00B86785" w:rsidRPr="003C36DC" w:rsidRDefault="008C761B" w:rsidP="00FF6AB6">
            <w:pPr>
              <w:pStyle w:val="00bodytext"/>
              <w:keepNext/>
              <w:rPr>
                <w:rFonts w:ascii="Gotham Bold" w:hAnsi="Gotham Bold"/>
                <w:b w:val="0"/>
                <w:sz w:val="20"/>
                <w:szCs w:val="20"/>
              </w:rPr>
            </w:pPr>
            <w:r>
              <w:rPr>
                <w:rFonts w:ascii="Gotham Bold" w:hAnsi="Gotham Bold"/>
                <w:b w:val="0"/>
                <w:sz w:val="20"/>
                <w:szCs w:val="20"/>
              </w:rPr>
              <w:t>INPUT_B</w:t>
            </w:r>
          </w:p>
        </w:tc>
        <w:tc>
          <w:tcPr>
            <w:tcW w:w="1314" w:type="pct"/>
          </w:tcPr>
          <w:p w14:paraId="44C9628A" w14:textId="72AE2470" w:rsidR="00B86785" w:rsidRPr="00214319" w:rsidRDefault="00702524"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Woofer – DAC output</w:t>
            </w:r>
          </w:p>
        </w:tc>
        <w:tc>
          <w:tcPr>
            <w:tcW w:w="1314" w:type="pct"/>
          </w:tcPr>
          <w:p w14:paraId="7CD63321" w14:textId="1E95FF8E" w:rsidR="00B86785" w:rsidRPr="00214319" w:rsidRDefault="00702524"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Array – DAC output</w:t>
            </w:r>
          </w:p>
        </w:tc>
        <w:tc>
          <w:tcPr>
            <w:tcW w:w="1315" w:type="pct"/>
          </w:tcPr>
          <w:p w14:paraId="40746183" w14:textId="27890AE3" w:rsidR="00B86785" w:rsidRPr="00214319" w:rsidRDefault="00702524"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Woofer – DAC output</w:t>
            </w:r>
          </w:p>
        </w:tc>
      </w:tr>
      <w:tr w:rsidR="00CF539D" w:rsidRPr="00214319" w14:paraId="0E6E7AEE"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5441FCA2" w14:textId="4108A150" w:rsidR="00CF539D" w:rsidRDefault="00CF539D" w:rsidP="00FF6AB6">
            <w:pPr>
              <w:pStyle w:val="00bodytext"/>
              <w:keepNext/>
              <w:rPr>
                <w:rFonts w:ascii="Gotham Bold" w:hAnsi="Gotham Bold"/>
                <w:b w:val="0"/>
                <w:sz w:val="20"/>
                <w:szCs w:val="20"/>
              </w:rPr>
            </w:pPr>
            <w:r>
              <w:rPr>
                <w:rFonts w:ascii="Gotham Bold" w:hAnsi="Gotham Bold"/>
                <w:b w:val="0"/>
                <w:sz w:val="20"/>
                <w:szCs w:val="20"/>
              </w:rPr>
              <w:t>INPUT_C</w:t>
            </w:r>
          </w:p>
        </w:tc>
        <w:tc>
          <w:tcPr>
            <w:tcW w:w="1314" w:type="pct"/>
          </w:tcPr>
          <w:p w14:paraId="0285BEC1" w14:textId="65E732A5" w:rsidR="00CF539D" w:rsidRDefault="00CF539D"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Array + DAC output</w:t>
            </w:r>
          </w:p>
        </w:tc>
        <w:tc>
          <w:tcPr>
            <w:tcW w:w="1314" w:type="pct"/>
          </w:tcPr>
          <w:p w14:paraId="5FF394CE" w14:textId="4AE69F78" w:rsidR="00CF539D" w:rsidRDefault="00CF539D"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 used</w:t>
            </w:r>
            <w:r w:rsidR="00C96606">
              <w:rPr>
                <w:sz w:val="20"/>
                <w:szCs w:val="20"/>
              </w:rPr>
              <w:t xml:space="preserve"> (GND)</w:t>
            </w:r>
          </w:p>
        </w:tc>
        <w:tc>
          <w:tcPr>
            <w:tcW w:w="1315" w:type="pct"/>
          </w:tcPr>
          <w:p w14:paraId="1EA08080" w14:textId="0E030D6E" w:rsidR="00CF539D" w:rsidRDefault="00CF539D"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Not used</w:t>
            </w:r>
            <w:r w:rsidR="0026232A">
              <w:rPr>
                <w:sz w:val="20"/>
                <w:szCs w:val="20"/>
              </w:rPr>
              <w:t xml:space="preserve"> (GND)</w:t>
            </w:r>
          </w:p>
        </w:tc>
      </w:tr>
      <w:tr w:rsidR="00CF539D" w:rsidRPr="00214319" w14:paraId="445A75EE"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0871494C" w14:textId="4C78E8D8" w:rsidR="00CF539D" w:rsidRDefault="00CF539D" w:rsidP="00FF6AB6">
            <w:pPr>
              <w:pStyle w:val="00bodytext"/>
              <w:keepNext/>
              <w:rPr>
                <w:rFonts w:ascii="Gotham Bold" w:hAnsi="Gotham Bold"/>
                <w:b w:val="0"/>
                <w:sz w:val="20"/>
                <w:szCs w:val="20"/>
              </w:rPr>
            </w:pPr>
            <w:r>
              <w:rPr>
                <w:rFonts w:ascii="Gotham Bold" w:hAnsi="Gotham Bold"/>
                <w:b w:val="0"/>
                <w:sz w:val="20"/>
                <w:szCs w:val="20"/>
              </w:rPr>
              <w:t>INPUT_D</w:t>
            </w:r>
          </w:p>
        </w:tc>
        <w:tc>
          <w:tcPr>
            <w:tcW w:w="1314" w:type="pct"/>
          </w:tcPr>
          <w:p w14:paraId="7D15AD17" w14:textId="718ED4DB" w:rsidR="00CF539D" w:rsidRDefault="00CF539D"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Array – DAC output</w:t>
            </w:r>
          </w:p>
        </w:tc>
        <w:tc>
          <w:tcPr>
            <w:tcW w:w="1314" w:type="pct"/>
          </w:tcPr>
          <w:p w14:paraId="439E4C4F" w14:textId="3003A34B" w:rsidR="00CF539D" w:rsidRDefault="00CF539D"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Not used</w:t>
            </w:r>
            <w:r w:rsidR="00C96606">
              <w:rPr>
                <w:sz w:val="20"/>
                <w:szCs w:val="20"/>
              </w:rPr>
              <w:t xml:space="preserve"> (GND)</w:t>
            </w:r>
          </w:p>
        </w:tc>
        <w:tc>
          <w:tcPr>
            <w:tcW w:w="1315" w:type="pct"/>
          </w:tcPr>
          <w:p w14:paraId="2AE23D68" w14:textId="01761F2D" w:rsidR="00CF539D" w:rsidRDefault="00CF539D"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Not used</w:t>
            </w:r>
            <w:r w:rsidR="0026232A">
              <w:rPr>
                <w:sz w:val="20"/>
                <w:szCs w:val="20"/>
              </w:rPr>
              <w:t xml:space="preserve"> (GND)</w:t>
            </w:r>
          </w:p>
        </w:tc>
      </w:tr>
      <w:tr w:rsidR="00CF539D" w:rsidRPr="00214319" w14:paraId="33EDB52E"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5771E264" w14:textId="1887974E" w:rsidR="00CF539D" w:rsidRDefault="00CF539D" w:rsidP="00FF6AB6">
            <w:pPr>
              <w:pStyle w:val="00bodytext"/>
              <w:keepNext/>
              <w:rPr>
                <w:rFonts w:ascii="Gotham Bold" w:hAnsi="Gotham Bold"/>
                <w:b w:val="0"/>
                <w:sz w:val="20"/>
                <w:szCs w:val="20"/>
              </w:rPr>
            </w:pPr>
            <w:r>
              <w:rPr>
                <w:rFonts w:ascii="Gotham Bold" w:hAnsi="Gotham Bold"/>
                <w:b w:val="0"/>
                <w:sz w:val="20"/>
                <w:szCs w:val="20"/>
              </w:rPr>
              <w:t>M1</w:t>
            </w:r>
          </w:p>
        </w:tc>
        <w:tc>
          <w:tcPr>
            <w:tcW w:w="1314" w:type="pct"/>
          </w:tcPr>
          <w:p w14:paraId="47070226" w14:textId="3D75B1F9" w:rsidR="00CF539D" w:rsidRDefault="000A20A0"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w:t>
            </w:r>
          </w:p>
        </w:tc>
        <w:tc>
          <w:tcPr>
            <w:tcW w:w="1314" w:type="pct"/>
          </w:tcPr>
          <w:p w14:paraId="72EA5440" w14:textId="3668CAA7" w:rsidR="00CF539D" w:rsidRDefault="000A20A0"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w:t>
            </w:r>
          </w:p>
        </w:tc>
        <w:tc>
          <w:tcPr>
            <w:tcW w:w="1315" w:type="pct"/>
          </w:tcPr>
          <w:p w14:paraId="22AF2366" w14:textId="2BACB6B2" w:rsidR="00CF539D" w:rsidRDefault="000A20A0"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Low</w:t>
            </w:r>
          </w:p>
        </w:tc>
      </w:tr>
      <w:tr w:rsidR="00CF539D" w:rsidRPr="00214319" w14:paraId="6583509D"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477CC9DA" w14:textId="1690CFE9" w:rsidR="00CF539D" w:rsidRDefault="00CF539D" w:rsidP="00FF6AB6">
            <w:pPr>
              <w:pStyle w:val="00bodytext"/>
              <w:keepNext/>
              <w:rPr>
                <w:rFonts w:ascii="Gotham Bold" w:hAnsi="Gotham Bold"/>
                <w:b w:val="0"/>
                <w:sz w:val="20"/>
                <w:szCs w:val="20"/>
              </w:rPr>
            </w:pPr>
            <w:r>
              <w:rPr>
                <w:rFonts w:ascii="Gotham Bold" w:hAnsi="Gotham Bold"/>
                <w:b w:val="0"/>
                <w:sz w:val="20"/>
                <w:szCs w:val="20"/>
              </w:rPr>
              <w:t>M2</w:t>
            </w:r>
          </w:p>
        </w:tc>
        <w:tc>
          <w:tcPr>
            <w:tcW w:w="1314" w:type="pct"/>
          </w:tcPr>
          <w:p w14:paraId="195893ED" w14:textId="4AB45260" w:rsidR="00CF539D" w:rsidRDefault="000A20A0"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Low</w:t>
            </w:r>
          </w:p>
        </w:tc>
        <w:tc>
          <w:tcPr>
            <w:tcW w:w="1314" w:type="pct"/>
          </w:tcPr>
          <w:p w14:paraId="762FBBDE" w14:textId="3DB10CD2" w:rsidR="00CF539D" w:rsidRDefault="000A20A0"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High</w:t>
            </w:r>
          </w:p>
        </w:tc>
        <w:tc>
          <w:tcPr>
            <w:tcW w:w="1315" w:type="pct"/>
          </w:tcPr>
          <w:p w14:paraId="20472C83" w14:textId="58706EC8" w:rsidR="00CF539D" w:rsidRDefault="000A20A0"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High</w:t>
            </w:r>
          </w:p>
        </w:tc>
      </w:tr>
      <w:tr w:rsidR="00922A03" w:rsidRPr="00214319" w14:paraId="00D1110F"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33C4EE1F" w14:textId="49C37829" w:rsidR="00922A03" w:rsidRDefault="00922A03" w:rsidP="00FF6AB6">
            <w:pPr>
              <w:pStyle w:val="00bodytext"/>
              <w:keepNext/>
              <w:rPr>
                <w:rFonts w:ascii="Gotham Bold" w:hAnsi="Gotham Bold"/>
                <w:b w:val="0"/>
                <w:sz w:val="20"/>
                <w:szCs w:val="20"/>
              </w:rPr>
            </w:pPr>
            <w:r>
              <w:rPr>
                <w:rFonts w:ascii="Gotham Bold" w:hAnsi="Gotham Bold"/>
                <w:b w:val="0"/>
                <w:sz w:val="20"/>
                <w:szCs w:val="20"/>
              </w:rPr>
              <w:t>Mode</w:t>
            </w:r>
          </w:p>
        </w:tc>
        <w:tc>
          <w:tcPr>
            <w:tcW w:w="1314" w:type="pct"/>
          </w:tcPr>
          <w:p w14:paraId="24EFF39B" w14:textId="119D4851" w:rsidR="00922A03" w:rsidRDefault="00922A03"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Stereo BTL</w:t>
            </w:r>
          </w:p>
        </w:tc>
        <w:tc>
          <w:tcPr>
            <w:tcW w:w="1314" w:type="pct"/>
          </w:tcPr>
          <w:p w14:paraId="24613AB5" w14:textId="2861FD0C" w:rsidR="00922A03" w:rsidRDefault="00922A03"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Parallel mono BTL</w:t>
            </w:r>
          </w:p>
        </w:tc>
        <w:tc>
          <w:tcPr>
            <w:tcW w:w="1315" w:type="pct"/>
          </w:tcPr>
          <w:p w14:paraId="4115EA7A" w14:textId="74847F3E" w:rsidR="00922A03" w:rsidRDefault="00922A03"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Parallel mono BTL</w:t>
            </w:r>
          </w:p>
        </w:tc>
      </w:tr>
      <w:tr w:rsidR="00CF539D" w:rsidRPr="00214319" w14:paraId="145C7305"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6F31DBA1" w14:textId="3F04E315" w:rsidR="00CF539D" w:rsidRDefault="00CF539D" w:rsidP="00FF6AB6">
            <w:pPr>
              <w:pStyle w:val="00bodytext"/>
              <w:keepNext/>
              <w:rPr>
                <w:rFonts w:ascii="Gotham Bold" w:hAnsi="Gotham Bold"/>
                <w:b w:val="0"/>
                <w:sz w:val="20"/>
                <w:szCs w:val="20"/>
              </w:rPr>
            </w:pPr>
            <w:r>
              <w:rPr>
                <w:rFonts w:ascii="Gotham Bold" w:hAnsi="Gotham Bold"/>
                <w:b w:val="0"/>
                <w:sz w:val="20"/>
                <w:szCs w:val="20"/>
              </w:rPr>
              <w:t>OUT_A</w:t>
            </w:r>
          </w:p>
        </w:tc>
        <w:tc>
          <w:tcPr>
            <w:tcW w:w="1314" w:type="pct"/>
          </w:tcPr>
          <w:p w14:paraId="66C39025" w14:textId="048F6414" w:rsidR="00CF539D" w:rsidRDefault="00313FCC"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Woofer </w:t>
            </w:r>
            <w:r w:rsidR="000546FF">
              <w:rPr>
                <w:sz w:val="20"/>
                <w:szCs w:val="20"/>
              </w:rPr>
              <w:t>–</w:t>
            </w:r>
            <w:r>
              <w:rPr>
                <w:sz w:val="20"/>
                <w:szCs w:val="20"/>
              </w:rPr>
              <w:t xml:space="preserve"> </w:t>
            </w:r>
            <w:r w:rsidR="000546FF">
              <w:rPr>
                <w:sz w:val="20"/>
                <w:szCs w:val="20"/>
              </w:rPr>
              <w:t>output</w:t>
            </w:r>
          </w:p>
        </w:tc>
        <w:tc>
          <w:tcPr>
            <w:tcW w:w="1314" w:type="pct"/>
          </w:tcPr>
          <w:p w14:paraId="777DD87E" w14:textId="20CE0953" w:rsidR="00CF539D" w:rsidRDefault="000546FF"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Array + output</w:t>
            </w:r>
          </w:p>
        </w:tc>
        <w:tc>
          <w:tcPr>
            <w:tcW w:w="1315" w:type="pct"/>
          </w:tcPr>
          <w:p w14:paraId="31E7600C" w14:textId="27E6FAD3" w:rsidR="00CF539D" w:rsidRDefault="000546FF"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Woofer + output</w:t>
            </w:r>
          </w:p>
        </w:tc>
      </w:tr>
      <w:tr w:rsidR="00CF539D" w:rsidRPr="00214319" w14:paraId="3D40C6ED"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6CF8BE2B" w14:textId="6AA00D80" w:rsidR="00CF539D" w:rsidRDefault="00CF539D" w:rsidP="00FF6AB6">
            <w:pPr>
              <w:pStyle w:val="00bodytext"/>
              <w:keepNext/>
              <w:rPr>
                <w:rFonts w:ascii="Gotham Bold" w:hAnsi="Gotham Bold"/>
                <w:b w:val="0"/>
                <w:sz w:val="20"/>
                <w:szCs w:val="20"/>
              </w:rPr>
            </w:pPr>
            <w:r>
              <w:rPr>
                <w:rFonts w:ascii="Gotham Bold" w:hAnsi="Gotham Bold"/>
                <w:b w:val="0"/>
                <w:sz w:val="20"/>
                <w:szCs w:val="20"/>
              </w:rPr>
              <w:t>OUT_B</w:t>
            </w:r>
          </w:p>
        </w:tc>
        <w:tc>
          <w:tcPr>
            <w:tcW w:w="1314" w:type="pct"/>
          </w:tcPr>
          <w:p w14:paraId="1DA46BB0" w14:textId="708D7536" w:rsidR="00CF539D" w:rsidRDefault="000546FF"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Woofer + output</w:t>
            </w:r>
          </w:p>
        </w:tc>
        <w:tc>
          <w:tcPr>
            <w:tcW w:w="1314" w:type="pct"/>
          </w:tcPr>
          <w:p w14:paraId="47C40BE4" w14:textId="27F3A85D" w:rsidR="00CF539D" w:rsidRDefault="000546FF"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Array – output</w:t>
            </w:r>
          </w:p>
        </w:tc>
        <w:tc>
          <w:tcPr>
            <w:tcW w:w="1315" w:type="pct"/>
          </w:tcPr>
          <w:p w14:paraId="4708F235" w14:textId="0BBDB054" w:rsidR="00CF539D" w:rsidRDefault="000546FF"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Woofer – output</w:t>
            </w:r>
          </w:p>
        </w:tc>
      </w:tr>
      <w:tr w:rsidR="00DD178E" w:rsidRPr="00214319" w14:paraId="492452FE"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02E9D9DA" w14:textId="0A007BC9" w:rsidR="00DD178E" w:rsidRDefault="00DD178E" w:rsidP="00FF6AB6">
            <w:pPr>
              <w:pStyle w:val="00bodytext"/>
              <w:keepNext/>
              <w:rPr>
                <w:rFonts w:ascii="Gotham Bold" w:hAnsi="Gotham Bold"/>
                <w:b w:val="0"/>
                <w:sz w:val="20"/>
                <w:szCs w:val="20"/>
              </w:rPr>
            </w:pPr>
            <w:r>
              <w:rPr>
                <w:rFonts w:ascii="Gotham Bold" w:hAnsi="Gotham Bold"/>
                <w:b w:val="0"/>
                <w:sz w:val="20"/>
                <w:szCs w:val="20"/>
              </w:rPr>
              <w:t>OUT_C</w:t>
            </w:r>
          </w:p>
        </w:tc>
        <w:tc>
          <w:tcPr>
            <w:tcW w:w="1314" w:type="pct"/>
          </w:tcPr>
          <w:p w14:paraId="60572C8D" w14:textId="78C38DC7" w:rsidR="00DD178E" w:rsidRDefault="00DD178E"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Array – output</w:t>
            </w:r>
          </w:p>
        </w:tc>
        <w:tc>
          <w:tcPr>
            <w:tcW w:w="1314" w:type="pct"/>
          </w:tcPr>
          <w:p w14:paraId="0B550B73" w14:textId="5A0D229E" w:rsidR="00DD178E" w:rsidRDefault="00DD178E"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Array + output</w:t>
            </w:r>
          </w:p>
        </w:tc>
        <w:tc>
          <w:tcPr>
            <w:tcW w:w="1315" w:type="pct"/>
          </w:tcPr>
          <w:p w14:paraId="58A4E64F" w14:textId="7DD9B8DF" w:rsidR="00DD178E" w:rsidRDefault="00DD178E"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Woofer + output</w:t>
            </w:r>
          </w:p>
        </w:tc>
      </w:tr>
      <w:tr w:rsidR="00DD178E" w:rsidRPr="00214319" w14:paraId="2F7288CB"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72B36C17" w14:textId="0A33D1D4" w:rsidR="00DD178E" w:rsidRDefault="00DD178E" w:rsidP="00FF6AB6">
            <w:pPr>
              <w:pStyle w:val="00bodytext"/>
              <w:keepNext/>
              <w:rPr>
                <w:rFonts w:ascii="Gotham Bold" w:hAnsi="Gotham Bold"/>
                <w:b w:val="0"/>
                <w:sz w:val="20"/>
                <w:szCs w:val="20"/>
              </w:rPr>
            </w:pPr>
            <w:r>
              <w:rPr>
                <w:rFonts w:ascii="Gotham Bold" w:hAnsi="Gotham Bold"/>
                <w:b w:val="0"/>
                <w:sz w:val="20"/>
                <w:szCs w:val="20"/>
              </w:rPr>
              <w:t>OUT_D</w:t>
            </w:r>
          </w:p>
        </w:tc>
        <w:tc>
          <w:tcPr>
            <w:tcW w:w="1314" w:type="pct"/>
          </w:tcPr>
          <w:p w14:paraId="684697C7" w14:textId="37F2DF18" w:rsidR="00DD178E" w:rsidRDefault="00DD178E"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Array + output</w:t>
            </w:r>
          </w:p>
        </w:tc>
        <w:tc>
          <w:tcPr>
            <w:tcW w:w="1314" w:type="pct"/>
          </w:tcPr>
          <w:p w14:paraId="77399D02" w14:textId="44F5F41F" w:rsidR="00DD178E" w:rsidRDefault="00DD178E"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Array – output</w:t>
            </w:r>
          </w:p>
        </w:tc>
        <w:tc>
          <w:tcPr>
            <w:tcW w:w="1315" w:type="pct"/>
          </w:tcPr>
          <w:p w14:paraId="78494F42" w14:textId="249631E8" w:rsidR="00DD178E" w:rsidRDefault="00DD178E"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Woofer – output</w:t>
            </w:r>
          </w:p>
        </w:tc>
      </w:tr>
      <w:tr w:rsidR="00922A03" w:rsidRPr="00214319" w14:paraId="65DC1E97" w14:textId="77777777" w:rsidTr="00FF6AB6">
        <w:trPr>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61C33F40" w14:textId="333E549D" w:rsidR="00922A03" w:rsidRDefault="001E11A8" w:rsidP="00FF6AB6">
            <w:pPr>
              <w:pStyle w:val="00bodytext"/>
              <w:keepNext/>
              <w:rPr>
                <w:rFonts w:ascii="Gotham Bold" w:hAnsi="Gotham Bold"/>
                <w:b w:val="0"/>
                <w:sz w:val="20"/>
                <w:szCs w:val="20"/>
              </w:rPr>
            </w:pPr>
            <w:r>
              <w:rPr>
                <w:rFonts w:ascii="Gotham Bold" w:hAnsi="Gotham Bold"/>
                <w:b w:val="0"/>
                <w:sz w:val="20"/>
                <w:szCs w:val="20"/>
              </w:rPr>
              <w:t>Array output</w:t>
            </w:r>
            <w:r w:rsidR="00922A03">
              <w:rPr>
                <w:rFonts w:ascii="Gotham Bold" w:hAnsi="Gotham Bold"/>
                <w:b w:val="0"/>
                <w:sz w:val="20"/>
                <w:szCs w:val="20"/>
              </w:rPr>
              <w:t xml:space="preserve"> filter inductor</w:t>
            </w:r>
            <w:r w:rsidR="00682976">
              <w:rPr>
                <w:rFonts w:ascii="Gotham Bold" w:hAnsi="Gotham Bold"/>
                <w:b w:val="0"/>
                <w:sz w:val="20"/>
                <w:szCs w:val="20"/>
              </w:rPr>
              <w:t>s</w:t>
            </w:r>
          </w:p>
        </w:tc>
        <w:tc>
          <w:tcPr>
            <w:tcW w:w="1314" w:type="pct"/>
          </w:tcPr>
          <w:p w14:paraId="1A5E683F" w14:textId="3D31D41E" w:rsidR="00F83FD3" w:rsidRDefault="003D2996"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w:t>
            </w:r>
            <w:r w:rsidR="00F83FD3">
              <w:rPr>
                <w:sz w:val="20"/>
                <w:szCs w:val="20"/>
              </w:rPr>
              <w:t>µH, 10A</w:t>
            </w:r>
            <w:r w:rsidR="00D526B8">
              <w:rPr>
                <w:sz w:val="20"/>
                <w:szCs w:val="20"/>
              </w:rPr>
              <w:br/>
              <w:t>L16, L17</w:t>
            </w:r>
          </w:p>
        </w:tc>
        <w:tc>
          <w:tcPr>
            <w:tcW w:w="1314" w:type="pct"/>
          </w:tcPr>
          <w:p w14:paraId="32D2053D" w14:textId="285E305C" w:rsidR="00922A03" w:rsidRDefault="00FF6AB6"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6.8µH, 30A</w:t>
            </w:r>
            <w:r>
              <w:rPr>
                <w:sz w:val="20"/>
                <w:szCs w:val="20"/>
              </w:rPr>
              <w:br/>
              <w:t>L18, L19</w:t>
            </w:r>
          </w:p>
        </w:tc>
        <w:tc>
          <w:tcPr>
            <w:tcW w:w="1315" w:type="pct"/>
          </w:tcPr>
          <w:p w14:paraId="3E1FD285" w14:textId="7999E726" w:rsidR="00922A03" w:rsidRDefault="00FF6AB6" w:rsidP="00FF6AB6">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1E11A8" w:rsidRPr="00214319" w14:paraId="0DA4811C" w14:textId="77777777" w:rsidTr="00FF6AB6">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057" w:type="pct"/>
          </w:tcPr>
          <w:p w14:paraId="562B97D0" w14:textId="7940D536" w:rsidR="001E11A8" w:rsidRDefault="001E11A8" w:rsidP="00FF6AB6">
            <w:pPr>
              <w:pStyle w:val="00bodytext"/>
              <w:keepNext/>
              <w:rPr>
                <w:rFonts w:ascii="Gotham Bold" w:hAnsi="Gotham Bold"/>
                <w:b w:val="0"/>
                <w:sz w:val="20"/>
                <w:szCs w:val="20"/>
              </w:rPr>
            </w:pPr>
            <w:r>
              <w:rPr>
                <w:rFonts w:ascii="Gotham Bold" w:hAnsi="Gotham Bold"/>
                <w:b w:val="0"/>
                <w:sz w:val="20"/>
                <w:szCs w:val="20"/>
              </w:rPr>
              <w:t>Woofer output filter inductor</w:t>
            </w:r>
            <w:r w:rsidR="00682976">
              <w:rPr>
                <w:rFonts w:ascii="Gotham Bold" w:hAnsi="Gotham Bold"/>
                <w:b w:val="0"/>
                <w:sz w:val="20"/>
                <w:szCs w:val="20"/>
              </w:rPr>
              <w:t>s</w:t>
            </w:r>
          </w:p>
        </w:tc>
        <w:tc>
          <w:tcPr>
            <w:tcW w:w="1314" w:type="pct"/>
          </w:tcPr>
          <w:p w14:paraId="616BF7B4" w14:textId="747BF89D" w:rsidR="001E11A8" w:rsidRDefault="00DB53BC"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10µH, 26A</w:t>
            </w:r>
            <w:r w:rsidR="00D526B8">
              <w:rPr>
                <w:sz w:val="20"/>
                <w:szCs w:val="20"/>
              </w:rPr>
              <w:br/>
              <w:t>L12, L13</w:t>
            </w:r>
          </w:p>
        </w:tc>
        <w:tc>
          <w:tcPr>
            <w:tcW w:w="1314" w:type="pct"/>
          </w:tcPr>
          <w:p w14:paraId="060AAFE0" w14:textId="3EA9559B" w:rsidR="001E11A8" w:rsidRDefault="00FF6AB6"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1315" w:type="pct"/>
          </w:tcPr>
          <w:p w14:paraId="6309E509" w14:textId="174AABE5" w:rsidR="001E11A8" w:rsidRDefault="00FF6AB6" w:rsidP="00FF6AB6">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6.8µH, 30A</w:t>
            </w:r>
            <w:r>
              <w:rPr>
                <w:sz w:val="20"/>
                <w:szCs w:val="20"/>
              </w:rPr>
              <w:br/>
              <w:t>L18, L19</w:t>
            </w:r>
          </w:p>
        </w:tc>
      </w:tr>
    </w:tbl>
    <w:p w14:paraId="55CCD46D" w14:textId="74AE4233" w:rsidR="00BA02E5" w:rsidRDefault="00BA02E5" w:rsidP="003B75EC">
      <w:pPr>
        <w:pStyle w:val="00bodytext"/>
      </w:pPr>
    </w:p>
    <w:p w14:paraId="5C2E907E" w14:textId="56CCCA5A" w:rsidR="00DD178E" w:rsidRDefault="00061DDB" w:rsidP="003B75EC">
      <w:pPr>
        <w:pStyle w:val="00bodytext"/>
      </w:pPr>
      <w:r>
        <w:t>Amplifier control and status are governed by the Bluetooth SoC in the L8 and L32, and by the STM32 microcontroller in the G1.</w:t>
      </w:r>
      <w:r w:rsidR="00B21089">
        <w:t xml:space="preserve"> Amplifier operation is controlled by AMP_RESET. A logic LOW signal mutes and powers down the amplifier</w:t>
      </w:r>
      <w:r w:rsidR="00BC543B">
        <w:t xml:space="preserve">; this is done early in the standby sequence to avoid upstream audio artifacts from being amplified. A logic HIGH signal powers up and unmutes the amplifier; this is done late in the turn-on sequence for the same reason. </w:t>
      </w:r>
      <w:r w:rsidR="00F647C8">
        <w:t xml:space="preserve">The TPA3255 reports a fault via the AMP_FAULT </w:t>
      </w:r>
      <w:r w:rsidR="00093EAA">
        <w:t xml:space="preserve">signal to indicate that it has shut down for </w:t>
      </w:r>
      <w:r w:rsidR="00546453">
        <w:t xml:space="preserve">overload, overtemperature, or input undervoltage reasons. Since the approximate amplifier temperature is measured by the system via </w:t>
      </w:r>
      <w:r w:rsidR="00B77FF9">
        <w:t xml:space="preserve">negative temperature coefficient (NTC) thermistor RT4 </w:t>
      </w:r>
      <w:r w:rsidR="002B0E98" w:rsidRPr="005E6733">
        <w:rPr>
          <w:rFonts w:ascii="Gotham Bold" w:hAnsi="Gotham Bold"/>
          <w:color w:val="D70902" w:themeColor="accent2"/>
        </w:rPr>
        <w:t>(</w:t>
      </w:r>
      <w:r w:rsidR="00843FF2">
        <w:rPr>
          <w:rFonts w:ascii="Gotham Bold" w:hAnsi="Gotham Bold"/>
          <w:color w:val="D70902" w:themeColor="accent2"/>
        </w:rPr>
        <w:t>6</w:t>
      </w:r>
      <w:r w:rsidR="002B0E98" w:rsidRPr="005E6733">
        <w:rPr>
          <w:rFonts w:ascii="Gotham Bold" w:hAnsi="Gotham Bold"/>
          <w:color w:val="D70902" w:themeColor="accent2"/>
        </w:rPr>
        <w:t>)</w:t>
      </w:r>
      <w:r w:rsidR="002B0E98">
        <w:rPr>
          <w:rFonts w:ascii="Gotham Bold" w:hAnsi="Gotham Bold"/>
          <w:color w:val="D70902" w:themeColor="accent2"/>
        </w:rPr>
        <w:t xml:space="preserve"> </w:t>
      </w:r>
      <w:r w:rsidR="00B77FF9">
        <w:t>and the AMP_NTC signal, the CLIP_OTW output from the TPA3255 is not used, and there is no distinction between these various fault reasons.</w:t>
      </w:r>
      <w:r w:rsidR="00883A74">
        <w:t xml:space="preserve"> Therefore, as described previously in this document, there are only two fault states: thermal fault (as reported by AMP_NTC)</w:t>
      </w:r>
      <w:r w:rsidR="00F42D5A">
        <w:t xml:space="preserve"> and system fault (as reported by AMP_FAULT). The term “system fault” is used since a low-going transition in the AMP_FAULT signal could be due to an undervoltage </w:t>
      </w:r>
      <w:r w:rsidR="008E3A9C">
        <w:t>state, which means that an upstream power supply (PFC or LLC) has failed.</w:t>
      </w:r>
    </w:p>
    <w:p w14:paraId="7BEDAE44" w14:textId="7930E259" w:rsidR="000313EB" w:rsidRDefault="000313EB" w:rsidP="003B75EC">
      <w:pPr>
        <w:pStyle w:val="00bodytext"/>
      </w:pPr>
      <w:r>
        <w:t xml:space="preserve">In the L32 and G1, when the amplifier is configured in parallel bridge-tied-load (BTL) mode, the TPA3255 itself cannot offer sensing of and protection against excessive DC offset at the outputs (caused by, among other reasons, internal FET failure in a part of the output switching bridge). Thus, </w:t>
      </w:r>
      <w:r w:rsidR="00BD4254">
        <w:t xml:space="preserve">an external DC protection circuit is used in those products. Voltage between SPK+ and SPK- that </w:t>
      </w:r>
      <w:r w:rsidR="00BD4254" w:rsidRPr="006A44F9">
        <w:t>exceeds a certain threshold will</w:t>
      </w:r>
      <w:r w:rsidR="00BD4254">
        <w:t xml:space="preserve"> turn on BJTs </w:t>
      </w:r>
      <w:r w:rsidR="0064295B">
        <w:t>Q20 and Q22</w:t>
      </w:r>
      <w:r w:rsidR="002B0E98">
        <w:t xml:space="preserve"> </w:t>
      </w:r>
      <w:r w:rsidR="002B0E98" w:rsidRPr="005E6733">
        <w:rPr>
          <w:rFonts w:ascii="Gotham Bold" w:hAnsi="Gotham Bold"/>
          <w:color w:val="D70902" w:themeColor="accent2"/>
        </w:rPr>
        <w:t>(</w:t>
      </w:r>
      <w:r w:rsidR="00843FF2">
        <w:rPr>
          <w:rFonts w:ascii="Gotham Bold" w:hAnsi="Gotham Bold"/>
          <w:color w:val="D70902" w:themeColor="accent2"/>
        </w:rPr>
        <w:t>7</w:t>
      </w:r>
      <w:r w:rsidR="002B0E98" w:rsidRPr="005E6733">
        <w:rPr>
          <w:rFonts w:ascii="Gotham Bold" w:hAnsi="Gotham Bold"/>
          <w:color w:val="D70902" w:themeColor="accent2"/>
        </w:rPr>
        <w:t>)</w:t>
      </w:r>
      <w:r w:rsidR="0064295B">
        <w:t xml:space="preserve">, which causes BJT Q21 </w:t>
      </w:r>
      <w:r w:rsidR="006B39A8" w:rsidRPr="005E6733">
        <w:rPr>
          <w:rFonts w:ascii="Gotham Bold" w:hAnsi="Gotham Bold"/>
          <w:color w:val="D70902" w:themeColor="accent2"/>
        </w:rPr>
        <w:t>(</w:t>
      </w:r>
      <w:r w:rsidR="00843FF2">
        <w:rPr>
          <w:rFonts w:ascii="Gotham Bold" w:hAnsi="Gotham Bold"/>
          <w:color w:val="D70902" w:themeColor="accent2"/>
        </w:rPr>
        <w:t>8</w:t>
      </w:r>
      <w:r w:rsidR="006B39A8" w:rsidRPr="005E6733">
        <w:rPr>
          <w:rFonts w:ascii="Gotham Bold" w:hAnsi="Gotham Bold"/>
          <w:color w:val="D70902" w:themeColor="accent2"/>
        </w:rPr>
        <w:t>)</w:t>
      </w:r>
      <w:r w:rsidR="006B39A8">
        <w:rPr>
          <w:rFonts w:ascii="Gotham Bold" w:hAnsi="Gotham Bold"/>
          <w:color w:val="D70902" w:themeColor="accent2"/>
        </w:rPr>
        <w:t xml:space="preserve"> </w:t>
      </w:r>
      <w:r w:rsidR="0064295B">
        <w:t>to short the AMP_RESET signal to GND, disabling the amplifier immediately.</w:t>
      </w:r>
    </w:p>
    <w:p w14:paraId="109C2A7B" w14:textId="11C1B407" w:rsidR="00A12F3D" w:rsidRDefault="003A22CB" w:rsidP="003B75EC">
      <w:pPr>
        <w:pStyle w:val="00bodytext"/>
      </w:pPr>
      <w:r>
        <w:rPr>
          <w:noProof/>
          <w:color w:val="2B579A"/>
          <w:shd w:val="clear" w:color="auto" w:fill="E6E6E6"/>
        </w:rPr>
        <mc:AlternateContent>
          <mc:Choice Requires="wpg">
            <w:drawing>
              <wp:anchor distT="0" distB="0" distL="114300" distR="114300" simplePos="0" relativeHeight="251658272" behindDoc="0" locked="0" layoutInCell="1" allowOverlap="1" wp14:anchorId="4F243D1E" wp14:editId="6B6513FA">
                <wp:simplePos x="0" y="0"/>
                <wp:positionH relativeFrom="column">
                  <wp:posOffset>3085489</wp:posOffset>
                </wp:positionH>
                <wp:positionV relativeFrom="paragraph">
                  <wp:posOffset>1330036</wp:posOffset>
                </wp:positionV>
                <wp:extent cx="2850515" cy="2421255"/>
                <wp:effectExtent l="0" t="0" r="6985" b="0"/>
                <wp:wrapTopAndBottom/>
                <wp:docPr id="1686532980" name="Group 1686532980"/>
                <wp:cNvGraphicFramePr/>
                <a:graphic xmlns:a="http://schemas.openxmlformats.org/drawingml/2006/main">
                  <a:graphicData uri="http://schemas.microsoft.com/office/word/2010/wordprocessingGroup">
                    <wpg:wgp>
                      <wpg:cNvGrpSpPr/>
                      <wpg:grpSpPr>
                        <a:xfrm>
                          <a:off x="0" y="0"/>
                          <a:ext cx="2850515" cy="2421255"/>
                          <a:chOff x="0" y="0"/>
                          <a:chExt cx="2850515" cy="2421255"/>
                        </a:xfrm>
                      </wpg:grpSpPr>
                      <wpg:grpSp>
                        <wpg:cNvPr id="1686532961" name="Group 1686532961"/>
                        <wpg:cNvGrpSpPr/>
                        <wpg:grpSpPr>
                          <a:xfrm>
                            <a:off x="0" y="0"/>
                            <a:ext cx="2850515" cy="2421255"/>
                            <a:chOff x="0" y="0"/>
                            <a:chExt cx="2850515" cy="2421255"/>
                          </a:xfrm>
                        </wpg:grpSpPr>
                        <pic:pic xmlns:pic="http://schemas.openxmlformats.org/drawingml/2006/picture">
                          <pic:nvPicPr>
                            <pic:cNvPr id="554" name="Picture 554"/>
                            <pic:cNvPicPr>
                              <a:picLocks noChangeAspect="1"/>
                            </pic:cNvPicPr>
                          </pic:nvPicPr>
                          <pic:blipFill rotWithShape="1">
                            <a:blip r:embed="rId59" cstate="print">
                              <a:extLst>
                                <a:ext uri="{28A0092B-C50C-407E-A947-70E740481C1C}">
                                  <a14:useLocalDpi xmlns:a14="http://schemas.microsoft.com/office/drawing/2010/main" val="0"/>
                                </a:ext>
                              </a:extLst>
                            </a:blip>
                            <a:srcRect l="-197" r="52225"/>
                            <a:stretch/>
                          </pic:blipFill>
                          <pic:spPr bwMode="auto">
                            <a:xfrm>
                              <a:off x="0" y="0"/>
                              <a:ext cx="2850515" cy="2421255"/>
                            </a:xfrm>
                            <a:prstGeom prst="rect">
                              <a:avLst/>
                            </a:prstGeom>
                            <a:ln>
                              <a:noFill/>
                            </a:ln>
                            <a:extLst>
                              <a:ext uri="{53640926-AAD7-44D8-BBD7-CCE9431645EC}">
                                <a14:shadowObscured xmlns:a14="http://schemas.microsoft.com/office/drawing/2010/main"/>
                              </a:ext>
                            </a:extLst>
                          </pic:spPr>
                        </pic:pic>
                        <wps:wsp>
                          <wps:cNvPr id="555" name="Rectangle 555"/>
                          <wps:cNvSpPr/>
                          <wps:spPr>
                            <a:xfrm>
                              <a:off x="1633591" y="30822"/>
                              <a:ext cx="1216660" cy="2341880"/>
                            </a:xfrm>
                            <a:custGeom>
                              <a:avLst/>
                              <a:gdLst>
                                <a:gd name="connsiteX0" fmla="*/ 0 w 1216660"/>
                                <a:gd name="connsiteY0" fmla="*/ 0 h 459105"/>
                                <a:gd name="connsiteX1" fmla="*/ 1216660 w 1216660"/>
                                <a:gd name="connsiteY1" fmla="*/ 0 h 459105"/>
                                <a:gd name="connsiteX2" fmla="*/ 1216660 w 1216660"/>
                                <a:gd name="connsiteY2" fmla="*/ 459105 h 459105"/>
                                <a:gd name="connsiteX3" fmla="*/ 0 w 1216660"/>
                                <a:gd name="connsiteY3" fmla="*/ 459105 h 459105"/>
                                <a:gd name="connsiteX4" fmla="*/ 0 w 1216660"/>
                                <a:gd name="connsiteY4" fmla="*/ 0 h 459105"/>
                                <a:gd name="connsiteX0" fmla="*/ 0 w 1216660"/>
                                <a:gd name="connsiteY0" fmla="*/ 0 h 760288"/>
                                <a:gd name="connsiteX1" fmla="*/ 1216660 w 1216660"/>
                                <a:gd name="connsiteY1" fmla="*/ 0 h 760288"/>
                                <a:gd name="connsiteX2" fmla="*/ 1216660 w 1216660"/>
                                <a:gd name="connsiteY2" fmla="*/ 459105 h 760288"/>
                                <a:gd name="connsiteX3" fmla="*/ 0 w 1216660"/>
                                <a:gd name="connsiteY3" fmla="*/ 760288 h 760288"/>
                                <a:gd name="connsiteX4" fmla="*/ 0 w 1216660"/>
                                <a:gd name="connsiteY4" fmla="*/ 0 h 760288"/>
                                <a:gd name="connsiteX0" fmla="*/ 0 w 1216660"/>
                                <a:gd name="connsiteY0" fmla="*/ 0 h 760288"/>
                                <a:gd name="connsiteX1" fmla="*/ 1216660 w 1216660"/>
                                <a:gd name="connsiteY1" fmla="*/ 0 h 760288"/>
                                <a:gd name="connsiteX2" fmla="*/ 1216660 w 1216660"/>
                                <a:gd name="connsiteY2" fmla="*/ 459105 h 760288"/>
                                <a:gd name="connsiteX3" fmla="*/ 647272 w 1216660"/>
                                <a:gd name="connsiteY3" fmla="*/ 590914 h 760288"/>
                                <a:gd name="connsiteX4" fmla="*/ 0 w 1216660"/>
                                <a:gd name="connsiteY4" fmla="*/ 760288 h 760288"/>
                                <a:gd name="connsiteX5" fmla="*/ 0 w 1216660"/>
                                <a:gd name="connsiteY5" fmla="*/ 0 h 760288"/>
                                <a:gd name="connsiteX0" fmla="*/ 0 w 1216660"/>
                                <a:gd name="connsiteY0" fmla="*/ 0 h 760288"/>
                                <a:gd name="connsiteX1" fmla="*/ 1216660 w 1216660"/>
                                <a:gd name="connsiteY1" fmla="*/ 0 h 760288"/>
                                <a:gd name="connsiteX2" fmla="*/ 1216660 w 1216660"/>
                                <a:gd name="connsiteY2" fmla="*/ 459105 h 760288"/>
                                <a:gd name="connsiteX3" fmla="*/ 282610 w 1216660"/>
                                <a:gd name="connsiteY3" fmla="*/ 760288 h 760288"/>
                                <a:gd name="connsiteX4" fmla="*/ 0 w 1216660"/>
                                <a:gd name="connsiteY4" fmla="*/ 760288 h 760288"/>
                                <a:gd name="connsiteX5" fmla="*/ 0 w 1216660"/>
                                <a:gd name="connsiteY5" fmla="*/ 0 h 760288"/>
                                <a:gd name="connsiteX0" fmla="*/ 0 w 1216660"/>
                                <a:gd name="connsiteY0" fmla="*/ 0 h 2334615"/>
                                <a:gd name="connsiteX1" fmla="*/ 1216660 w 1216660"/>
                                <a:gd name="connsiteY1" fmla="*/ 0 h 2334615"/>
                                <a:gd name="connsiteX2" fmla="*/ 1216660 w 1216660"/>
                                <a:gd name="connsiteY2" fmla="*/ 2334615 h 2334615"/>
                                <a:gd name="connsiteX3" fmla="*/ 282610 w 1216660"/>
                                <a:gd name="connsiteY3" fmla="*/ 760288 h 2334615"/>
                                <a:gd name="connsiteX4" fmla="*/ 0 w 1216660"/>
                                <a:gd name="connsiteY4" fmla="*/ 760288 h 2334615"/>
                                <a:gd name="connsiteX5" fmla="*/ 0 w 1216660"/>
                                <a:gd name="connsiteY5" fmla="*/ 0 h 2334615"/>
                                <a:gd name="connsiteX0" fmla="*/ 0 w 1216660"/>
                                <a:gd name="connsiteY0" fmla="*/ 0 h 2334615"/>
                                <a:gd name="connsiteX1" fmla="*/ 1216660 w 1216660"/>
                                <a:gd name="connsiteY1" fmla="*/ 0 h 2334615"/>
                                <a:gd name="connsiteX2" fmla="*/ 1216660 w 1216660"/>
                                <a:gd name="connsiteY2" fmla="*/ 2334615 h 2334615"/>
                                <a:gd name="connsiteX3" fmla="*/ 467474 w 1216660"/>
                                <a:gd name="connsiteY3" fmla="*/ 1079245 h 2334615"/>
                                <a:gd name="connsiteX4" fmla="*/ 282610 w 1216660"/>
                                <a:gd name="connsiteY4" fmla="*/ 760288 h 2334615"/>
                                <a:gd name="connsiteX5" fmla="*/ 0 w 1216660"/>
                                <a:gd name="connsiteY5" fmla="*/ 760288 h 2334615"/>
                                <a:gd name="connsiteX6" fmla="*/ 0 w 1216660"/>
                                <a:gd name="connsiteY6" fmla="*/ 0 h 2334615"/>
                                <a:gd name="connsiteX0" fmla="*/ 0 w 1216660"/>
                                <a:gd name="connsiteY0" fmla="*/ 0 h 2334615"/>
                                <a:gd name="connsiteX1" fmla="*/ 1216660 w 1216660"/>
                                <a:gd name="connsiteY1" fmla="*/ 0 h 2334615"/>
                                <a:gd name="connsiteX2" fmla="*/ 1216660 w 1216660"/>
                                <a:gd name="connsiteY2" fmla="*/ 2334615 h 2334615"/>
                                <a:gd name="connsiteX3" fmla="*/ 678094 w 1216660"/>
                                <a:gd name="connsiteY3" fmla="*/ 977873 h 2334615"/>
                                <a:gd name="connsiteX4" fmla="*/ 282610 w 1216660"/>
                                <a:gd name="connsiteY4" fmla="*/ 760288 h 2334615"/>
                                <a:gd name="connsiteX5" fmla="*/ 0 w 1216660"/>
                                <a:gd name="connsiteY5" fmla="*/ 760288 h 2334615"/>
                                <a:gd name="connsiteX6" fmla="*/ 0 w 1216660"/>
                                <a:gd name="connsiteY6" fmla="*/ 0 h 2334615"/>
                                <a:gd name="connsiteX0" fmla="*/ 0 w 1216660"/>
                                <a:gd name="connsiteY0" fmla="*/ 0 h 2349134"/>
                                <a:gd name="connsiteX1" fmla="*/ 1216660 w 1216660"/>
                                <a:gd name="connsiteY1" fmla="*/ 0 h 2349134"/>
                                <a:gd name="connsiteX2" fmla="*/ 1216660 w 1216660"/>
                                <a:gd name="connsiteY2" fmla="*/ 2334615 h 2349134"/>
                                <a:gd name="connsiteX3" fmla="*/ 678094 w 1216660"/>
                                <a:gd name="connsiteY3" fmla="*/ 977873 h 2349134"/>
                                <a:gd name="connsiteX4" fmla="*/ 282610 w 1216660"/>
                                <a:gd name="connsiteY4" fmla="*/ 760288 h 2349134"/>
                                <a:gd name="connsiteX5" fmla="*/ 0 w 1216660"/>
                                <a:gd name="connsiteY5" fmla="*/ 760288 h 2349134"/>
                                <a:gd name="connsiteX6" fmla="*/ 0 w 1216660"/>
                                <a:gd name="connsiteY6" fmla="*/ 0 h 2349134"/>
                                <a:gd name="connsiteX0" fmla="*/ 0 w 1216660"/>
                                <a:gd name="connsiteY0" fmla="*/ 0 h 2349136"/>
                                <a:gd name="connsiteX1" fmla="*/ 1216660 w 1216660"/>
                                <a:gd name="connsiteY1" fmla="*/ 0 h 2349136"/>
                                <a:gd name="connsiteX2" fmla="*/ 1216660 w 1216660"/>
                                <a:gd name="connsiteY2" fmla="*/ 2334615 h 2349136"/>
                                <a:gd name="connsiteX3" fmla="*/ 770561 w 1216660"/>
                                <a:gd name="connsiteY3" fmla="*/ 978099 h 2349136"/>
                                <a:gd name="connsiteX4" fmla="*/ 282610 w 1216660"/>
                                <a:gd name="connsiteY4" fmla="*/ 760288 h 2349136"/>
                                <a:gd name="connsiteX5" fmla="*/ 0 w 1216660"/>
                                <a:gd name="connsiteY5" fmla="*/ 760288 h 2349136"/>
                                <a:gd name="connsiteX6" fmla="*/ 0 w 1216660"/>
                                <a:gd name="connsiteY6" fmla="*/ 0 h 2349136"/>
                                <a:gd name="connsiteX0" fmla="*/ 0 w 1216660"/>
                                <a:gd name="connsiteY0" fmla="*/ 0 h 2468868"/>
                                <a:gd name="connsiteX1" fmla="*/ 1216660 w 1216660"/>
                                <a:gd name="connsiteY1" fmla="*/ 0 h 2468868"/>
                                <a:gd name="connsiteX2" fmla="*/ 1216660 w 1216660"/>
                                <a:gd name="connsiteY2" fmla="*/ 2334615 h 2468868"/>
                                <a:gd name="connsiteX3" fmla="*/ 1083923 w 1216660"/>
                                <a:gd name="connsiteY3" fmla="*/ 2056181 h 2468868"/>
                                <a:gd name="connsiteX4" fmla="*/ 770561 w 1216660"/>
                                <a:gd name="connsiteY4" fmla="*/ 978099 h 2468868"/>
                                <a:gd name="connsiteX5" fmla="*/ 282610 w 1216660"/>
                                <a:gd name="connsiteY5" fmla="*/ 760288 h 2468868"/>
                                <a:gd name="connsiteX6" fmla="*/ 0 w 1216660"/>
                                <a:gd name="connsiteY6" fmla="*/ 760288 h 2468868"/>
                                <a:gd name="connsiteX7" fmla="*/ 0 w 1216660"/>
                                <a:gd name="connsiteY7" fmla="*/ 0 h 2468868"/>
                                <a:gd name="connsiteX0" fmla="*/ 0 w 1216660"/>
                                <a:gd name="connsiteY0" fmla="*/ 0 h 2554187"/>
                                <a:gd name="connsiteX1" fmla="*/ 1216660 w 1216660"/>
                                <a:gd name="connsiteY1" fmla="*/ 0 h 2554187"/>
                                <a:gd name="connsiteX2" fmla="*/ 1216660 w 1216660"/>
                                <a:gd name="connsiteY2" fmla="*/ 2334615 h 2554187"/>
                                <a:gd name="connsiteX3" fmla="*/ 837343 w 1216660"/>
                                <a:gd name="connsiteY3" fmla="*/ 2344077 h 2554187"/>
                                <a:gd name="connsiteX4" fmla="*/ 770561 w 1216660"/>
                                <a:gd name="connsiteY4" fmla="*/ 978099 h 2554187"/>
                                <a:gd name="connsiteX5" fmla="*/ 282610 w 1216660"/>
                                <a:gd name="connsiteY5" fmla="*/ 760288 h 2554187"/>
                                <a:gd name="connsiteX6" fmla="*/ 0 w 1216660"/>
                                <a:gd name="connsiteY6" fmla="*/ 760288 h 2554187"/>
                                <a:gd name="connsiteX7" fmla="*/ 0 w 1216660"/>
                                <a:gd name="connsiteY7" fmla="*/ 0 h 2554187"/>
                                <a:gd name="connsiteX0" fmla="*/ 0 w 1216660"/>
                                <a:gd name="connsiteY0" fmla="*/ 0 h 2489386"/>
                                <a:gd name="connsiteX1" fmla="*/ 1216660 w 1216660"/>
                                <a:gd name="connsiteY1" fmla="*/ 0 h 2489386"/>
                                <a:gd name="connsiteX2" fmla="*/ 1216660 w 1216660"/>
                                <a:gd name="connsiteY2" fmla="*/ 2334615 h 2489386"/>
                                <a:gd name="connsiteX3" fmla="*/ 837343 w 1216660"/>
                                <a:gd name="connsiteY3" fmla="*/ 2344077 h 2489386"/>
                                <a:gd name="connsiteX4" fmla="*/ 770561 w 1216660"/>
                                <a:gd name="connsiteY4" fmla="*/ 978099 h 2489386"/>
                                <a:gd name="connsiteX5" fmla="*/ 282610 w 1216660"/>
                                <a:gd name="connsiteY5" fmla="*/ 760288 h 2489386"/>
                                <a:gd name="connsiteX6" fmla="*/ 0 w 1216660"/>
                                <a:gd name="connsiteY6" fmla="*/ 760288 h 2489386"/>
                                <a:gd name="connsiteX7" fmla="*/ 0 w 1216660"/>
                                <a:gd name="connsiteY7" fmla="*/ 0 h 2489386"/>
                                <a:gd name="connsiteX0" fmla="*/ 0 w 1216660"/>
                                <a:gd name="connsiteY0" fmla="*/ 0 h 2344077"/>
                                <a:gd name="connsiteX1" fmla="*/ 1216660 w 1216660"/>
                                <a:gd name="connsiteY1" fmla="*/ 0 h 2344077"/>
                                <a:gd name="connsiteX2" fmla="*/ 1216660 w 1216660"/>
                                <a:gd name="connsiteY2" fmla="*/ 2334615 h 2344077"/>
                                <a:gd name="connsiteX3" fmla="*/ 837343 w 1216660"/>
                                <a:gd name="connsiteY3" fmla="*/ 2344077 h 2344077"/>
                                <a:gd name="connsiteX4" fmla="*/ 770561 w 1216660"/>
                                <a:gd name="connsiteY4" fmla="*/ 978099 h 2344077"/>
                                <a:gd name="connsiteX5" fmla="*/ 282610 w 1216660"/>
                                <a:gd name="connsiteY5" fmla="*/ 760288 h 2344077"/>
                                <a:gd name="connsiteX6" fmla="*/ 0 w 1216660"/>
                                <a:gd name="connsiteY6" fmla="*/ 760288 h 2344077"/>
                                <a:gd name="connsiteX7" fmla="*/ 0 w 1216660"/>
                                <a:gd name="connsiteY7" fmla="*/ 0 h 2344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16660" h="2344077">
                                  <a:moveTo>
                                    <a:pt x="0" y="0"/>
                                  </a:moveTo>
                                  <a:lnTo>
                                    <a:pt x="1216660" y="0"/>
                                  </a:lnTo>
                                  <a:lnTo>
                                    <a:pt x="1216660" y="2334615"/>
                                  </a:lnTo>
                                  <a:cubicBezTo>
                                    <a:pt x="1027001" y="2339346"/>
                                    <a:pt x="1117176" y="2343943"/>
                                    <a:pt x="837343" y="2344077"/>
                                  </a:cubicBezTo>
                                  <a:cubicBezTo>
                                    <a:pt x="762993" y="2117991"/>
                                    <a:pt x="863017" y="1242064"/>
                                    <a:pt x="770561" y="978099"/>
                                  </a:cubicBezTo>
                                  <a:cubicBezTo>
                                    <a:pt x="678105" y="714134"/>
                                    <a:pt x="395626" y="796552"/>
                                    <a:pt x="282610" y="760288"/>
                                  </a:cubicBezTo>
                                  <a:lnTo>
                                    <a:pt x="0" y="760288"/>
                                  </a:lnTo>
                                  <a:lnTo>
                                    <a:pt x="0" y="0"/>
                                  </a:ln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Text Box 556"/>
                          <wps:cNvSpPr txBox="1"/>
                          <wps:spPr>
                            <a:xfrm>
                              <a:off x="1448656" y="66782"/>
                              <a:ext cx="1379855" cy="323215"/>
                            </a:xfrm>
                            <a:prstGeom prst="rect">
                              <a:avLst/>
                            </a:prstGeom>
                            <a:noFill/>
                            <a:ln w="6350">
                              <a:noFill/>
                            </a:ln>
                          </wps:spPr>
                          <wps:txbx>
                            <w:txbxContent>
                              <w:p w14:paraId="52166D3A" w14:textId="77777777" w:rsidR="00527F13" w:rsidRPr="00FE4022" w:rsidRDefault="00527F13" w:rsidP="00A12F3D">
                                <w:pPr>
                                  <w:jc w:val="right"/>
                                  <w:rPr>
                                    <w:rFonts w:ascii="Gotham Bold" w:hAnsi="Gotham Bold"/>
                                    <w:sz w:val="28"/>
                                  </w:rPr>
                                </w:pPr>
                                <w:r>
                                  <w:rPr>
                                    <w:rFonts w:ascii="Gotham Bold" w:hAnsi="Gotham Bold"/>
                                    <w:sz w:val="28"/>
                                  </w:rPr>
                                  <w:t>L16,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Text Box 557"/>
                          <wps:cNvSpPr txBox="1"/>
                          <wps:spPr>
                            <a:xfrm>
                              <a:off x="1361326" y="256854"/>
                              <a:ext cx="1463675" cy="208280"/>
                            </a:xfrm>
                            <a:prstGeom prst="rect">
                              <a:avLst/>
                            </a:prstGeom>
                            <a:noFill/>
                            <a:ln w="6350">
                              <a:noFill/>
                            </a:ln>
                          </wps:spPr>
                          <wps:txbx>
                            <w:txbxContent>
                              <w:p w14:paraId="783A82D5" w14:textId="4A9C241B" w:rsidR="00527F13" w:rsidRPr="00DE4295" w:rsidRDefault="00527F13" w:rsidP="00A12F3D">
                                <w:pPr>
                                  <w:jc w:val="right"/>
                                  <w:rPr>
                                    <w:sz w:val="14"/>
                                  </w:rPr>
                                </w:pPr>
                                <w:r w:rsidRPr="00DE4295">
                                  <w:rPr>
                                    <w:sz w:val="14"/>
                                  </w:rPr>
                                  <w:t>Bottom side of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9" name="Oval 559"/>
                        <wps:cNvSpPr/>
                        <wps:spPr>
                          <a:xfrm>
                            <a:off x="2073292" y="118823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4C4A4" w14:textId="77777777" w:rsidR="00527F13" w:rsidRPr="0096251B" w:rsidRDefault="00527F13" w:rsidP="00BF6D1E">
                              <w:pPr>
                                <w:jc w:val="center"/>
                                <w:rPr>
                                  <w:rFonts w:ascii="Gotham Bold" w:hAnsi="Gotham Bold"/>
                                </w:rPr>
                              </w:pPr>
                              <w:r>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2" name="Oval 1686532962"/>
                        <wps:cNvSpPr/>
                        <wps:spPr>
                          <a:xfrm>
                            <a:off x="2073292" y="151585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AEC88" w14:textId="77777777" w:rsidR="00527F13" w:rsidRPr="0096251B" w:rsidRDefault="00527F13" w:rsidP="00BF6D1E">
                              <w:pPr>
                                <w:jc w:val="center"/>
                                <w:rPr>
                                  <w:rFonts w:ascii="Gotham Bold" w:hAnsi="Gotham Bold"/>
                                </w:rPr>
                              </w:pPr>
                              <w:r>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3" name="Oval 1686532963"/>
                        <wps:cNvSpPr/>
                        <wps:spPr>
                          <a:xfrm>
                            <a:off x="2073292" y="1843470"/>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6AC0A" w14:textId="77777777" w:rsidR="00527F13" w:rsidRPr="0096251B" w:rsidRDefault="00527F13" w:rsidP="00BF6D1E">
                              <w:pPr>
                                <w:jc w:val="center"/>
                                <w:rPr>
                                  <w:rFonts w:ascii="Gotham Bold" w:hAnsi="Gotham Bold"/>
                                </w:rPr>
                              </w:pPr>
                              <w:r>
                                <w:rPr>
                                  <w:rFonts w:ascii="Gotham Bold" w:hAnsi="Gotham Bold"/>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4" name="Oval 1686532964"/>
                        <wps:cNvSpPr/>
                        <wps:spPr>
                          <a:xfrm>
                            <a:off x="1858139" y="111977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C2E7E" w14:textId="25FEDF11" w:rsidR="00527F13" w:rsidRPr="0096251B" w:rsidRDefault="00527F13" w:rsidP="00BF6D1E">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5" name="Oval 1686532965"/>
                        <wps:cNvSpPr/>
                        <wps:spPr>
                          <a:xfrm>
                            <a:off x="1858139" y="1442503"/>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33A32" w14:textId="14708AD8" w:rsidR="00527F13" w:rsidRPr="0096251B" w:rsidRDefault="00527F13" w:rsidP="00BF6D1E">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6" name="Oval 1686532966"/>
                        <wps:cNvSpPr/>
                        <wps:spPr>
                          <a:xfrm>
                            <a:off x="1858139" y="1770122"/>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0FDB7" w14:textId="54F9762F" w:rsidR="00527F13" w:rsidRPr="0096251B" w:rsidRDefault="00527F13" w:rsidP="00BF6D1E">
                              <w:pPr>
                                <w:jc w:val="center"/>
                                <w:rPr>
                                  <w:rFonts w:ascii="Gotham Bold" w:hAnsi="Gotham Bold"/>
                                </w:rPr>
                              </w:pPr>
                              <w:r>
                                <w:rPr>
                                  <w:rFonts w:ascii="Gotham Bold" w:hAnsi="Gotham Bold"/>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7" name="Oval 1686532967"/>
                        <wps:cNvSpPr/>
                        <wps:spPr>
                          <a:xfrm>
                            <a:off x="1638096" y="1075765"/>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35EB7" w14:textId="6BE291E5" w:rsidR="00527F13" w:rsidRPr="0096251B" w:rsidRDefault="00527F13" w:rsidP="00BA6B21">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8" name="Oval 1686532968"/>
                        <wps:cNvSpPr/>
                        <wps:spPr>
                          <a:xfrm>
                            <a:off x="1638096" y="151585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A75A8" w14:textId="364DCAD6" w:rsidR="00527F13" w:rsidRPr="0096251B" w:rsidRDefault="00527F13" w:rsidP="00BA6B21">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69" name="Oval 1686532969"/>
                        <wps:cNvSpPr/>
                        <wps:spPr>
                          <a:xfrm>
                            <a:off x="1672325" y="1892368"/>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2EE838" w14:textId="08BE1D9D" w:rsidR="00527F13" w:rsidRPr="0096251B" w:rsidRDefault="00527F13" w:rsidP="00BA6B21">
                              <w:pPr>
                                <w:jc w:val="center"/>
                                <w:rPr>
                                  <w:rFonts w:ascii="Gotham Bold" w:hAnsi="Gotham Bold"/>
                                </w:rPr>
                              </w:pPr>
                              <w:r>
                                <w:rPr>
                                  <w:rFonts w:ascii="Gotham Bold" w:hAnsi="Gotham Bold"/>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7" name="Oval 1686532977"/>
                        <wps:cNvSpPr/>
                        <wps:spPr>
                          <a:xfrm>
                            <a:off x="616120" y="1300698"/>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01A05" w14:textId="64DDBF09" w:rsidR="00527F13" w:rsidRPr="009069A7" w:rsidRDefault="00527F13" w:rsidP="00A5262B">
                              <w:pPr>
                                <w:jc w:val="center"/>
                                <w:rPr>
                                  <w:rFonts w:ascii="Gotham Bold" w:hAnsi="Gotham Bold"/>
                                  <w:sz w:val="18"/>
                                </w:rPr>
                              </w:pPr>
                              <w:r w:rsidRPr="009069A7">
                                <w:rPr>
                                  <w:rFonts w:ascii="Gotham Bold" w:hAnsi="Gotham Bold"/>
                                  <w:sz w:val="18"/>
                                </w:rPr>
                                <w:t>1</w:t>
                              </w:r>
                              <w:r>
                                <w:rPr>
                                  <w:rFonts w:ascii="Gotham Bold" w:hAnsi="Gotham Bold"/>
                                  <w:sz w:val="1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F243D1E" id="Group 1686532980" o:spid="_x0000_s1199" style="position:absolute;margin-left:242.95pt;margin-top:104.75pt;width:224.45pt;height:190.65pt;z-index:251658272" coordsize="28505,24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">
                <v:group id="Group 1686532961" o:spid="_x0000_s1200" style="position:absolute;width:28505;height:24212" coordsize="28505,24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">
                  <v:shape id="Picture 554" o:spid="_x0000_s1201" type="#_x0000_t75" style="position:absolute;width:28505;height:24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">
                    <v:imagedata r:id="rId60" o:title="" cropleft="-129f" cropright="34226f"/>
                  </v:shape>
                  <v:shape id="Rectangle 555" o:spid="_x0000_s1202" style="position:absolute;left:16335;top:308;width:12167;height:23419;visibility:visible;mso-wrap-style:square;v-text-anchor:middle" coordsize="1216660,234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" path="m,l1216660,r,2334615c1027001,2339346,1117176,2343943,837343,2344077,762993,2117991,863017,1242064,770561,978099,678105,714134,395626,796552,282610,760288l,760288,,xe" fillcolor="#f8f8f8 [3212]" stroked="f" strokeweight="1pt">
                    <v:fill opacity="54484f"/>
                    <v:stroke joinstyle="miter"/>
                    <v:path arrowok="t" o:connecttype="custom" o:connectlocs="0,0;1216660,0;1216660,2332427;837343,2341880;770561,977182;282610,759575;0,759575;0,0" o:connectangles="0,0,0,0,0,0,0,0"/>
                  </v:shape>
                  <v:shape id="Text Box 556" o:spid="_x0000_s1203" type="#_x0000_t202" style="position:absolute;left:14486;top:667;width:1379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To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IkWcDfmXAE5OoXAAD//wMAUEsBAi0AFAAGAAgAAAAhANvh9svuAAAAhQEAABMAAAAAAAAA&#10;AAAAAAAAAAAAAFtDb250ZW50X1R5cGVzXS54bWxQSwECLQAUAAYACAAAACEAWvQsW78AAAAVAQAA&#10;CwAAAAAAAAAAAAAAAAAfAQAAX3JlbHMvLnJlbHNQSwECLQAUAAYACAAAACEAgQ206MYAAADcAAAA&#10;DwAAAAAAAAAAAAAAAAAHAgAAZHJzL2Rvd25yZXYueG1sUEsFBgAAAAADAAMAtwAAAPoCAAAAAA==&#10;" filled="f" stroked="f" strokeweight=".5pt">
                    <v:textbox>
                      <w:txbxContent>
                        <w:p w14:paraId="52166D3A" w14:textId="77777777" w:rsidR="00527F13" w:rsidRPr="00FE4022" w:rsidRDefault="00527F13" w:rsidP="00A12F3D">
                          <w:pPr>
                            <w:jc w:val="right"/>
                            <w:rPr>
                              <w:rFonts w:ascii="Gotham Bold" w:hAnsi="Gotham Bold"/>
                              <w:sz w:val="28"/>
                            </w:rPr>
                          </w:pPr>
                          <w:r>
                            <w:rPr>
                              <w:rFonts w:ascii="Gotham Bold" w:hAnsi="Gotham Bold"/>
                              <w:sz w:val="28"/>
                            </w:rPr>
                            <w:t>L16, G2</w:t>
                          </w:r>
                        </w:p>
                      </w:txbxContent>
                    </v:textbox>
                  </v:shape>
                  <v:shape id="Text Box 557" o:spid="_x0000_s1204" type="#_x0000_t202" style="position:absolute;left:13613;top:2568;width:1463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Fz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JG9wOxOOgFz+AQAA//8DAFBLAQItABQABgAIAAAAIQDb4fbL7gAAAIUBAAATAAAAAAAA&#10;AAAAAAAAAAAAAABbQ29udGVudF9UeXBlc10ueG1sUEsBAi0AFAAGAAgAAAAhAFr0LFu/AAAAFQEA&#10;AAsAAAAAAAAAAAAAAAAAHwEAAF9yZWxzLy5yZWxzUEsBAi0AFAAGAAgAAAAhAO5BEXPHAAAA3AAA&#10;AA8AAAAAAAAAAAAAAAAABwIAAGRycy9kb3ducmV2LnhtbFBLBQYAAAAAAwADALcAAAD7AgAAAAA=&#10;" filled="f" stroked="f" strokeweight=".5pt">
                    <v:textbox>
                      <w:txbxContent>
                        <w:p w14:paraId="783A82D5" w14:textId="4A9C241B" w:rsidR="00527F13" w:rsidRPr="00DE4295" w:rsidRDefault="00527F13" w:rsidP="00A12F3D">
                          <w:pPr>
                            <w:jc w:val="right"/>
                            <w:rPr>
                              <w:sz w:val="14"/>
                            </w:rPr>
                          </w:pPr>
                          <w:r w:rsidRPr="00DE4295">
                            <w:rPr>
                              <w:sz w:val="14"/>
                            </w:rPr>
                            <w:t>Bottom side of board</w:t>
                          </w:r>
                        </w:p>
                      </w:txbxContent>
                    </v:textbox>
                  </v:shape>
                </v:group>
                <v:oval id="Oval 559" o:spid="_x0000_s1205" style="position:absolute;left:20732;top:11882;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" fillcolor="#d70902 [3205]" strokecolor="#d70902 [3205]" strokeweight="1pt">
                  <v:fill opacity="41891f"/>
                  <v:stroke joinstyle="miter"/>
                  <v:textbox inset="0,0,0,0">
                    <w:txbxContent>
                      <w:p w14:paraId="0524C4A4" w14:textId="77777777" w:rsidR="00527F13" w:rsidRPr="0096251B" w:rsidRDefault="00527F13" w:rsidP="00BF6D1E">
                        <w:pPr>
                          <w:jc w:val="center"/>
                          <w:rPr>
                            <w:rFonts w:ascii="Gotham Bold" w:hAnsi="Gotham Bold"/>
                          </w:rPr>
                        </w:pPr>
                        <w:r>
                          <w:rPr>
                            <w:rFonts w:ascii="Gotham Bold" w:hAnsi="Gotham Bold"/>
                          </w:rPr>
                          <w:t>1</w:t>
                        </w:r>
                      </w:p>
                    </w:txbxContent>
                  </v:textbox>
                </v:oval>
                <v:oval id="Oval 1686532962" o:spid="_x0000_s1206" style="position:absolute;left:20732;top:15158;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" fillcolor="#d70902 [3205]" strokecolor="#d70902 [3205]" strokeweight="1pt">
                  <v:fill opacity="41891f"/>
                  <v:stroke joinstyle="miter"/>
                  <v:textbox inset="0,0,0,0">
                    <w:txbxContent>
                      <w:p w14:paraId="1A7AEC88" w14:textId="77777777" w:rsidR="00527F13" w:rsidRPr="0096251B" w:rsidRDefault="00527F13" w:rsidP="00BF6D1E">
                        <w:pPr>
                          <w:jc w:val="center"/>
                          <w:rPr>
                            <w:rFonts w:ascii="Gotham Bold" w:hAnsi="Gotham Bold"/>
                          </w:rPr>
                        </w:pPr>
                        <w:r>
                          <w:rPr>
                            <w:rFonts w:ascii="Gotham Bold" w:hAnsi="Gotham Bold"/>
                          </w:rPr>
                          <w:t>1</w:t>
                        </w:r>
                      </w:p>
                    </w:txbxContent>
                  </v:textbox>
                </v:oval>
                <v:oval id="Oval 1686532963" o:spid="_x0000_s1207" style="position:absolute;left:20732;top:18434;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" fillcolor="#d70902 [3205]" strokecolor="#d70902 [3205]" strokeweight="1pt">
                  <v:fill opacity="41891f"/>
                  <v:stroke joinstyle="miter"/>
                  <v:textbox inset="0,0,0,0">
                    <w:txbxContent>
                      <w:p w14:paraId="1616AC0A" w14:textId="77777777" w:rsidR="00527F13" w:rsidRPr="0096251B" w:rsidRDefault="00527F13" w:rsidP="00BF6D1E">
                        <w:pPr>
                          <w:jc w:val="center"/>
                          <w:rPr>
                            <w:rFonts w:ascii="Gotham Bold" w:hAnsi="Gotham Bold"/>
                          </w:rPr>
                        </w:pPr>
                        <w:r>
                          <w:rPr>
                            <w:rFonts w:ascii="Gotham Bold" w:hAnsi="Gotham Bold"/>
                          </w:rPr>
                          <w:t>1</w:t>
                        </w:r>
                      </w:p>
                    </w:txbxContent>
                  </v:textbox>
                </v:oval>
                <v:oval id="Oval 1686532964" o:spid="_x0000_s1208" style="position:absolute;left:18581;top:1119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" fillcolor="#d70902 [3205]" strokecolor="#d70902 [3205]" strokeweight="1pt">
                  <v:fill opacity="41891f"/>
                  <v:stroke joinstyle="miter"/>
                  <v:textbox inset="0,0,0,0">
                    <w:txbxContent>
                      <w:p w14:paraId="66DC2E7E" w14:textId="25FEDF11" w:rsidR="00527F13" w:rsidRPr="0096251B" w:rsidRDefault="00527F13" w:rsidP="00BF6D1E">
                        <w:pPr>
                          <w:jc w:val="center"/>
                          <w:rPr>
                            <w:rFonts w:ascii="Gotham Bold" w:hAnsi="Gotham Bold"/>
                          </w:rPr>
                        </w:pPr>
                        <w:r>
                          <w:rPr>
                            <w:rFonts w:ascii="Gotham Bold" w:hAnsi="Gotham Bold"/>
                          </w:rPr>
                          <w:t>4</w:t>
                        </w:r>
                      </w:p>
                    </w:txbxContent>
                  </v:textbox>
                </v:oval>
                <v:oval id="Oval 1686532965" o:spid="_x0000_s1209" style="position:absolute;left:18581;top:14425;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" fillcolor="#d70902 [3205]" strokecolor="#d70902 [3205]" strokeweight="1pt">
                  <v:fill opacity="41891f"/>
                  <v:stroke joinstyle="miter"/>
                  <v:textbox inset="0,0,0,0">
                    <w:txbxContent>
                      <w:p w14:paraId="4F433A32" w14:textId="14708AD8" w:rsidR="00527F13" w:rsidRPr="0096251B" w:rsidRDefault="00527F13" w:rsidP="00BF6D1E">
                        <w:pPr>
                          <w:jc w:val="center"/>
                          <w:rPr>
                            <w:rFonts w:ascii="Gotham Bold" w:hAnsi="Gotham Bold"/>
                          </w:rPr>
                        </w:pPr>
                        <w:r>
                          <w:rPr>
                            <w:rFonts w:ascii="Gotham Bold" w:hAnsi="Gotham Bold"/>
                          </w:rPr>
                          <w:t>4</w:t>
                        </w:r>
                      </w:p>
                    </w:txbxContent>
                  </v:textbox>
                </v:oval>
                <v:oval id="Oval 1686532966" o:spid="_x0000_s1210" style="position:absolute;left:18581;top:17701;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" fillcolor="#d70902 [3205]" strokecolor="#d70902 [3205]" strokeweight="1pt">
                  <v:fill opacity="41891f"/>
                  <v:stroke joinstyle="miter"/>
                  <v:textbox inset="0,0,0,0">
                    <w:txbxContent>
                      <w:p w14:paraId="1C90FDB7" w14:textId="54F9762F" w:rsidR="00527F13" w:rsidRPr="0096251B" w:rsidRDefault="00527F13" w:rsidP="00BF6D1E">
                        <w:pPr>
                          <w:jc w:val="center"/>
                          <w:rPr>
                            <w:rFonts w:ascii="Gotham Bold" w:hAnsi="Gotham Bold"/>
                          </w:rPr>
                        </w:pPr>
                        <w:r>
                          <w:rPr>
                            <w:rFonts w:ascii="Gotham Bold" w:hAnsi="Gotham Bold"/>
                          </w:rPr>
                          <w:t>4</w:t>
                        </w:r>
                      </w:p>
                    </w:txbxContent>
                  </v:textbox>
                </v:oval>
                <v:oval id="Oval 1686532967" o:spid="_x0000_s1211" style="position:absolute;left:16380;top:10757;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" fillcolor="#d70902 [3205]" strokecolor="#d70902 [3205]" strokeweight="1pt">
                  <v:fill opacity="41891f"/>
                  <v:stroke joinstyle="miter"/>
                  <v:textbox inset="0,0,0,0">
                    <w:txbxContent>
                      <w:p w14:paraId="76C35EB7" w14:textId="6BE291E5" w:rsidR="00527F13" w:rsidRPr="0096251B" w:rsidRDefault="00527F13" w:rsidP="00BA6B21">
                        <w:pPr>
                          <w:jc w:val="center"/>
                          <w:rPr>
                            <w:rFonts w:ascii="Gotham Bold" w:hAnsi="Gotham Bold"/>
                          </w:rPr>
                        </w:pPr>
                        <w:r>
                          <w:rPr>
                            <w:rFonts w:ascii="Gotham Bold" w:hAnsi="Gotham Bold"/>
                          </w:rPr>
                          <w:t>5</w:t>
                        </w:r>
                      </w:p>
                    </w:txbxContent>
                  </v:textbox>
                </v:oval>
                <v:oval id="Oval 1686532968" o:spid="_x0000_s1212" style="position:absolute;left:16380;top:15158;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" fillcolor="#d70902 [3205]" strokecolor="#d70902 [3205]" strokeweight="1pt">
                  <v:fill opacity="41891f"/>
                  <v:stroke joinstyle="miter"/>
                  <v:textbox inset="0,0,0,0">
                    <w:txbxContent>
                      <w:p w14:paraId="13DA75A8" w14:textId="364DCAD6" w:rsidR="00527F13" w:rsidRPr="0096251B" w:rsidRDefault="00527F13" w:rsidP="00BA6B21">
                        <w:pPr>
                          <w:jc w:val="center"/>
                          <w:rPr>
                            <w:rFonts w:ascii="Gotham Bold" w:hAnsi="Gotham Bold"/>
                          </w:rPr>
                        </w:pPr>
                        <w:r>
                          <w:rPr>
                            <w:rFonts w:ascii="Gotham Bold" w:hAnsi="Gotham Bold"/>
                          </w:rPr>
                          <w:t>5</w:t>
                        </w:r>
                      </w:p>
                    </w:txbxContent>
                  </v:textbox>
                </v:oval>
                <v:oval id="Oval 1686532969" o:spid="_x0000_s1213" style="position:absolute;left:16723;top:18923;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" fillcolor="#d70902 [3205]" strokecolor="#d70902 [3205]" strokeweight="1pt">
                  <v:fill opacity="41891f"/>
                  <v:stroke joinstyle="miter"/>
                  <v:textbox inset="0,0,0,0">
                    <w:txbxContent>
                      <w:p w14:paraId="412EE838" w14:textId="08BE1D9D" w:rsidR="00527F13" w:rsidRPr="0096251B" w:rsidRDefault="00527F13" w:rsidP="00BA6B21">
                        <w:pPr>
                          <w:jc w:val="center"/>
                          <w:rPr>
                            <w:rFonts w:ascii="Gotham Bold" w:hAnsi="Gotham Bold"/>
                          </w:rPr>
                        </w:pPr>
                        <w:r>
                          <w:rPr>
                            <w:rFonts w:ascii="Gotham Bold" w:hAnsi="Gotham Bold"/>
                          </w:rPr>
                          <w:t>5</w:t>
                        </w:r>
                      </w:p>
                    </w:txbxContent>
                  </v:textbox>
                </v:oval>
                <v:oval id="Oval 1686532977" o:spid="_x0000_s1214" style="position:absolute;left:6161;top:13006;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" fillcolor="#d70902 [3205]" strokecolor="#d70902 [3205]" strokeweight="1pt">
                  <v:fill opacity="41891f"/>
                  <v:stroke joinstyle="miter"/>
                  <v:textbox inset="0,0,0,0">
                    <w:txbxContent>
                      <w:p w14:paraId="36E01A05" w14:textId="64DDBF09" w:rsidR="00527F13" w:rsidRPr="009069A7" w:rsidRDefault="00527F13" w:rsidP="00A5262B">
                        <w:pPr>
                          <w:jc w:val="center"/>
                          <w:rPr>
                            <w:rFonts w:ascii="Gotham Bold" w:hAnsi="Gotham Bold"/>
                            <w:sz w:val="18"/>
                          </w:rPr>
                        </w:pPr>
                        <w:r w:rsidRPr="009069A7">
                          <w:rPr>
                            <w:rFonts w:ascii="Gotham Bold" w:hAnsi="Gotham Bold"/>
                            <w:sz w:val="18"/>
                          </w:rPr>
                          <w:t>1</w:t>
                        </w:r>
                        <w:r>
                          <w:rPr>
                            <w:rFonts w:ascii="Gotham Bold" w:hAnsi="Gotham Bold"/>
                            <w:sz w:val="18"/>
                          </w:rPr>
                          <w:t>2</w:t>
                        </w:r>
                      </w:p>
                    </w:txbxContent>
                  </v:textbox>
                </v:oval>
                <w10:wrap type="topAndBottom"/>
              </v:group>
            </w:pict>
          </mc:Fallback>
        </mc:AlternateContent>
      </w:r>
      <w:r>
        <w:rPr>
          <w:noProof/>
          <w:color w:val="2B579A"/>
          <w:shd w:val="clear" w:color="auto" w:fill="E6E6E6"/>
        </w:rPr>
        <mc:AlternateContent>
          <mc:Choice Requires="wpg">
            <w:drawing>
              <wp:anchor distT="0" distB="0" distL="114300" distR="114300" simplePos="0" relativeHeight="251658273" behindDoc="0" locked="0" layoutInCell="1" allowOverlap="1" wp14:anchorId="6E147072" wp14:editId="4A1D37A2">
                <wp:simplePos x="0" y="0"/>
                <wp:positionH relativeFrom="column">
                  <wp:posOffset>0</wp:posOffset>
                </wp:positionH>
                <wp:positionV relativeFrom="paragraph">
                  <wp:posOffset>1329397</wp:posOffset>
                </wp:positionV>
                <wp:extent cx="2557780" cy="2415540"/>
                <wp:effectExtent l="0" t="0" r="0" b="3810"/>
                <wp:wrapTopAndBottom/>
                <wp:docPr id="1686532979" name="Group 1686532979"/>
                <wp:cNvGraphicFramePr/>
                <a:graphic xmlns:a="http://schemas.openxmlformats.org/drawingml/2006/main">
                  <a:graphicData uri="http://schemas.microsoft.com/office/word/2010/wordprocessingGroup">
                    <wpg:wgp>
                      <wpg:cNvGrpSpPr/>
                      <wpg:grpSpPr>
                        <a:xfrm>
                          <a:off x="0" y="0"/>
                          <a:ext cx="2557780" cy="2415540"/>
                          <a:chOff x="0" y="0"/>
                          <a:chExt cx="2557780" cy="2415540"/>
                        </a:xfrm>
                      </wpg:grpSpPr>
                      <wpg:grpSp>
                        <wpg:cNvPr id="1686532960" name="Group 1686532960"/>
                        <wpg:cNvGrpSpPr/>
                        <wpg:grpSpPr>
                          <a:xfrm>
                            <a:off x="0" y="0"/>
                            <a:ext cx="2557780" cy="2415540"/>
                            <a:chOff x="0" y="0"/>
                            <a:chExt cx="2558008" cy="2415540"/>
                          </a:xfrm>
                        </wpg:grpSpPr>
                        <pic:pic xmlns:pic="http://schemas.openxmlformats.org/drawingml/2006/picture">
                          <pic:nvPicPr>
                            <pic:cNvPr id="564" name="Picture 564"/>
                            <pic:cNvPicPr>
                              <a:picLocks noChangeAspect="1"/>
                            </pic:cNvPicPr>
                          </pic:nvPicPr>
                          <pic:blipFill rotWithShape="1">
                            <a:blip r:embed="rId61" cstate="print">
                              <a:extLst>
                                <a:ext uri="{28A0092B-C50C-407E-A947-70E740481C1C}">
                                  <a14:useLocalDpi xmlns:a14="http://schemas.microsoft.com/office/drawing/2010/main" val="0"/>
                                </a:ext>
                              </a:extLst>
                            </a:blip>
                            <a:srcRect l="57184"/>
                            <a:stretch/>
                          </pic:blipFill>
                          <pic:spPr bwMode="auto">
                            <a:xfrm>
                              <a:off x="20548" y="0"/>
                              <a:ext cx="2537460" cy="2415540"/>
                            </a:xfrm>
                            <a:prstGeom prst="rect">
                              <a:avLst/>
                            </a:prstGeom>
                            <a:ln>
                              <a:noFill/>
                            </a:ln>
                            <a:extLst>
                              <a:ext uri="{53640926-AAD7-44D8-BBD7-CCE9431645EC}">
                                <a14:shadowObscured xmlns:a14="http://schemas.microsoft.com/office/drawing/2010/main"/>
                              </a:ext>
                            </a:extLst>
                          </pic:spPr>
                        </pic:pic>
                        <wps:wsp>
                          <wps:cNvPr id="565" name="Rectangle 46"/>
                          <wps:cNvSpPr/>
                          <wps:spPr>
                            <a:xfrm flipH="1">
                              <a:off x="0" y="30822"/>
                              <a:ext cx="1884045" cy="2379345"/>
                            </a:xfrm>
                            <a:custGeom>
                              <a:avLst/>
                              <a:gdLst>
                                <a:gd name="connsiteX0" fmla="*/ 0 w 1898438"/>
                                <a:gd name="connsiteY0" fmla="*/ 0 h 1299633"/>
                                <a:gd name="connsiteX1" fmla="*/ 1898438 w 1898438"/>
                                <a:gd name="connsiteY1" fmla="*/ 0 h 1299633"/>
                                <a:gd name="connsiteX2" fmla="*/ 1898438 w 1898438"/>
                                <a:gd name="connsiteY2" fmla="*/ 1299633 h 1299633"/>
                                <a:gd name="connsiteX3" fmla="*/ 0 w 1898438"/>
                                <a:gd name="connsiteY3" fmla="*/ 1299633 h 1299633"/>
                                <a:gd name="connsiteX4" fmla="*/ 0 w 1898438"/>
                                <a:gd name="connsiteY4" fmla="*/ 0 h 1299633"/>
                                <a:gd name="connsiteX0" fmla="*/ 0 w 1898438"/>
                                <a:gd name="connsiteY0" fmla="*/ 0 h 1299633"/>
                                <a:gd name="connsiteX1" fmla="*/ 1039826 w 1898438"/>
                                <a:gd name="connsiteY1" fmla="*/ 4046 h 1299633"/>
                                <a:gd name="connsiteX2" fmla="*/ 1898438 w 1898438"/>
                                <a:gd name="connsiteY2" fmla="*/ 0 h 1299633"/>
                                <a:gd name="connsiteX3" fmla="*/ 1898438 w 1898438"/>
                                <a:gd name="connsiteY3" fmla="*/ 1299633 h 1299633"/>
                                <a:gd name="connsiteX4" fmla="*/ 0 w 1898438"/>
                                <a:gd name="connsiteY4" fmla="*/ 1299633 h 1299633"/>
                                <a:gd name="connsiteX5" fmla="*/ 0 w 1898438"/>
                                <a:gd name="connsiteY5" fmla="*/ 0 h 1299633"/>
                                <a:gd name="connsiteX0" fmla="*/ 0 w 1898438"/>
                                <a:gd name="connsiteY0" fmla="*/ 0 h 1299633"/>
                                <a:gd name="connsiteX1" fmla="*/ 1039826 w 1898438"/>
                                <a:gd name="connsiteY1" fmla="*/ 4046 h 1299633"/>
                                <a:gd name="connsiteX2" fmla="*/ 1468704 w 1898438"/>
                                <a:gd name="connsiteY2" fmla="*/ 4046 h 1299633"/>
                                <a:gd name="connsiteX3" fmla="*/ 1898438 w 1898438"/>
                                <a:gd name="connsiteY3" fmla="*/ 0 h 1299633"/>
                                <a:gd name="connsiteX4" fmla="*/ 1898438 w 1898438"/>
                                <a:gd name="connsiteY4" fmla="*/ 1299633 h 1299633"/>
                                <a:gd name="connsiteX5" fmla="*/ 0 w 1898438"/>
                                <a:gd name="connsiteY5" fmla="*/ 1299633 h 1299633"/>
                                <a:gd name="connsiteX6" fmla="*/ 0 w 1898438"/>
                                <a:gd name="connsiteY6" fmla="*/ 0 h 1299633"/>
                                <a:gd name="connsiteX0" fmla="*/ 0 w 1898438"/>
                                <a:gd name="connsiteY0" fmla="*/ 793279 h 2092912"/>
                                <a:gd name="connsiteX1" fmla="*/ 1039826 w 1898438"/>
                                <a:gd name="connsiteY1" fmla="*/ 797325 h 2092912"/>
                                <a:gd name="connsiteX2" fmla="*/ 1007355 w 1898438"/>
                                <a:gd name="connsiteY2" fmla="*/ 0 h 2092912"/>
                                <a:gd name="connsiteX3" fmla="*/ 1898438 w 1898438"/>
                                <a:gd name="connsiteY3" fmla="*/ 793279 h 2092912"/>
                                <a:gd name="connsiteX4" fmla="*/ 1898438 w 1898438"/>
                                <a:gd name="connsiteY4" fmla="*/ 2092912 h 2092912"/>
                                <a:gd name="connsiteX5" fmla="*/ 0 w 1898438"/>
                                <a:gd name="connsiteY5" fmla="*/ 2092912 h 2092912"/>
                                <a:gd name="connsiteX6" fmla="*/ 0 w 1898438"/>
                                <a:gd name="connsiteY6" fmla="*/ 793279 h 2092912"/>
                                <a:gd name="connsiteX0" fmla="*/ 0 w 1898438"/>
                                <a:gd name="connsiteY0" fmla="*/ 845892 h 2145525"/>
                                <a:gd name="connsiteX1" fmla="*/ 1039826 w 1898438"/>
                                <a:gd name="connsiteY1" fmla="*/ 849938 h 2145525"/>
                                <a:gd name="connsiteX2" fmla="*/ 1073445 w 1898438"/>
                                <a:gd name="connsiteY2" fmla="*/ 0 h 2145525"/>
                                <a:gd name="connsiteX3" fmla="*/ 1898438 w 1898438"/>
                                <a:gd name="connsiteY3" fmla="*/ 845892 h 2145525"/>
                                <a:gd name="connsiteX4" fmla="*/ 1898438 w 1898438"/>
                                <a:gd name="connsiteY4" fmla="*/ 2145525 h 2145525"/>
                                <a:gd name="connsiteX5" fmla="*/ 0 w 1898438"/>
                                <a:gd name="connsiteY5" fmla="*/ 2145525 h 2145525"/>
                                <a:gd name="connsiteX6" fmla="*/ 0 w 1898438"/>
                                <a:gd name="connsiteY6" fmla="*/ 845892 h 2145525"/>
                                <a:gd name="connsiteX0" fmla="*/ 0 w 1898438"/>
                                <a:gd name="connsiteY0" fmla="*/ 845892 h 2145525"/>
                                <a:gd name="connsiteX1" fmla="*/ 1039826 w 1898438"/>
                                <a:gd name="connsiteY1" fmla="*/ 849938 h 2145525"/>
                                <a:gd name="connsiteX2" fmla="*/ 1073445 w 1898438"/>
                                <a:gd name="connsiteY2" fmla="*/ 0 h 2145525"/>
                                <a:gd name="connsiteX3" fmla="*/ 1448474 w 1898438"/>
                                <a:gd name="connsiteY3" fmla="*/ 384372 h 2145525"/>
                                <a:gd name="connsiteX4" fmla="*/ 1898438 w 1898438"/>
                                <a:gd name="connsiteY4" fmla="*/ 845892 h 2145525"/>
                                <a:gd name="connsiteX5" fmla="*/ 1898438 w 1898438"/>
                                <a:gd name="connsiteY5" fmla="*/ 2145525 h 2145525"/>
                                <a:gd name="connsiteX6" fmla="*/ 0 w 1898438"/>
                                <a:gd name="connsiteY6" fmla="*/ 2145525 h 2145525"/>
                                <a:gd name="connsiteX7" fmla="*/ 0 w 1898438"/>
                                <a:gd name="connsiteY7" fmla="*/ 845892 h 2145525"/>
                                <a:gd name="connsiteX0" fmla="*/ 0 w 1901035"/>
                                <a:gd name="connsiteY0" fmla="*/ 866216 h 2165849"/>
                                <a:gd name="connsiteX1" fmla="*/ 1039826 w 1901035"/>
                                <a:gd name="connsiteY1" fmla="*/ 870262 h 2165849"/>
                                <a:gd name="connsiteX2" fmla="*/ 1073445 w 1901035"/>
                                <a:gd name="connsiteY2" fmla="*/ 20324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53209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5115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1039826 w 1901035"/>
                                <a:gd name="connsiteY1" fmla="*/ 870262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045115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040400 w 1901035"/>
                                <a:gd name="connsiteY2" fmla="*/ 691200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195239 w 1901035"/>
                                <a:gd name="connsiteY2" fmla="*/ 683999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0 w 1901035"/>
                                <a:gd name="connsiteY8"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0 w 1901035"/>
                                <a:gd name="connsiteY0" fmla="*/ 866216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0 w 1901035"/>
                                <a:gd name="connsiteY7" fmla="*/ 866216 h 2165849"/>
                                <a:gd name="connsiteX0" fmla="*/ 181043 w 2082078"/>
                                <a:gd name="connsiteY0" fmla="*/ 866216 h 2165849"/>
                                <a:gd name="connsiteX1" fmla="*/ 1098438 w 2082078"/>
                                <a:gd name="connsiteY1" fmla="*/ 870263 h 2165849"/>
                                <a:gd name="connsiteX2" fmla="*/ 1453015 w 2082078"/>
                                <a:gd name="connsiteY2" fmla="*/ 0 h 2165849"/>
                                <a:gd name="connsiteX3" fmla="*/ 2082078 w 2082078"/>
                                <a:gd name="connsiteY3" fmla="*/ 0 h 2165849"/>
                                <a:gd name="connsiteX4" fmla="*/ 2079481 w 2082078"/>
                                <a:gd name="connsiteY4" fmla="*/ 866216 h 2165849"/>
                                <a:gd name="connsiteX5" fmla="*/ 2079481 w 2082078"/>
                                <a:gd name="connsiteY5" fmla="*/ 2165849 h 2165849"/>
                                <a:gd name="connsiteX6" fmla="*/ 181043 w 2082078"/>
                                <a:gd name="connsiteY6" fmla="*/ 2165849 h 2165849"/>
                                <a:gd name="connsiteX7" fmla="*/ 181043 w 2082078"/>
                                <a:gd name="connsiteY7" fmla="*/ 866216 h 2165849"/>
                                <a:gd name="connsiteX0" fmla="*/ 67695 w 1968730"/>
                                <a:gd name="connsiteY0" fmla="*/ 866216 h 2165849"/>
                                <a:gd name="connsiteX1" fmla="*/ 985090 w 1968730"/>
                                <a:gd name="connsiteY1" fmla="*/ 870263 h 2165849"/>
                                <a:gd name="connsiteX2" fmla="*/ 1339667 w 1968730"/>
                                <a:gd name="connsiteY2" fmla="*/ 0 h 2165849"/>
                                <a:gd name="connsiteX3" fmla="*/ 1968730 w 1968730"/>
                                <a:gd name="connsiteY3" fmla="*/ 0 h 2165849"/>
                                <a:gd name="connsiteX4" fmla="*/ 1966133 w 1968730"/>
                                <a:gd name="connsiteY4" fmla="*/ 866216 h 2165849"/>
                                <a:gd name="connsiteX5" fmla="*/ 1966133 w 1968730"/>
                                <a:gd name="connsiteY5" fmla="*/ 2165849 h 2165849"/>
                                <a:gd name="connsiteX6" fmla="*/ 67695 w 1968730"/>
                                <a:gd name="connsiteY6" fmla="*/ 2165849 h 2165849"/>
                                <a:gd name="connsiteX7" fmla="*/ 67695 w 1968730"/>
                                <a:gd name="connsiteY7" fmla="*/ 866216 h 2165849"/>
                                <a:gd name="connsiteX0" fmla="*/ 7486 w 1908521"/>
                                <a:gd name="connsiteY0" fmla="*/ 866216 h 2165849"/>
                                <a:gd name="connsiteX1" fmla="*/ 924881 w 1908521"/>
                                <a:gd name="connsiteY1" fmla="*/ 870263 h 2165849"/>
                                <a:gd name="connsiteX2" fmla="*/ 1279458 w 1908521"/>
                                <a:gd name="connsiteY2" fmla="*/ 0 h 2165849"/>
                                <a:gd name="connsiteX3" fmla="*/ 1908521 w 1908521"/>
                                <a:gd name="connsiteY3" fmla="*/ 0 h 2165849"/>
                                <a:gd name="connsiteX4" fmla="*/ 1905924 w 1908521"/>
                                <a:gd name="connsiteY4" fmla="*/ 866216 h 2165849"/>
                                <a:gd name="connsiteX5" fmla="*/ 1905924 w 1908521"/>
                                <a:gd name="connsiteY5" fmla="*/ 2165849 h 2165849"/>
                                <a:gd name="connsiteX6" fmla="*/ 7486 w 1908521"/>
                                <a:gd name="connsiteY6" fmla="*/ 2165849 h 2165849"/>
                                <a:gd name="connsiteX7" fmla="*/ 7486 w 1908521"/>
                                <a:gd name="connsiteY7" fmla="*/ 866216 h 2165849"/>
                                <a:gd name="connsiteX0" fmla="*/ 16937 w 1901035"/>
                                <a:gd name="connsiteY0" fmla="*/ 959371 h 2165849"/>
                                <a:gd name="connsiteX1" fmla="*/ 917395 w 1901035"/>
                                <a:gd name="connsiteY1" fmla="*/ 87026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6937 w 1901035"/>
                                <a:gd name="connsiteY7" fmla="*/ 959371 h 2165849"/>
                                <a:gd name="connsiteX0" fmla="*/ 17929 w 1902027"/>
                                <a:gd name="connsiteY0" fmla="*/ 959371 h 2165849"/>
                                <a:gd name="connsiteX1" fmla="*/ 918387 w 1902027"/>
                                <a:gd name="connsiteY1" fmla="*/ 870263 h 2165849"/>
                                <a:gd name="connsiteX2" fmla="*/ 1272964 w 1902027"/>
                                <a:gd name="connsiteY2" fmla="*/ 0 h 2165849"/>
                                <a:gd name="connsiteX3" fmla="*/ 1902027 w 1902027"/>
                                <a:gd name="connsiteY3" fmla="*/ 0 h 2165849"/>
                                <a:gd name="connsiteX4" fmla="*/ 1899430 w 1902027"/>
                                <a:gd name="connsiteY4" fmla="*/ 866216 h 2165849"/>
                                <a:gd name="connsiteX5" fmla="*/ 1899430 w 1902027"/>
                                <a:gd name="connsiteY5" fmla="*/ 2165849 h 2165849"/>
                                <a:gd name="connsiteX6" fmla="*/ 992 w 1902027"/>
                                <a:gd name="connsiteY6" fmla="*/ 2165849 h 2165849"/>
                                <a:gd name="connsiteX7" fmla="*/ 17929 w 1902027"/>
                                <a:gd name="connsiteY7" fmla="*/ 959371 h 2165849"/>
                                <a:gd name="connsiteX0" fmla="*/ 11004 w 1913031"/>
                                <a:gd name="connsiteY0" fmla="*/ 1475956 h 2165849"/>
                                <a:gd name="connsiteX1" fmla="*/ 929391 w 1913031"/>
                                <a:gd name="connsiteY1" fmla="*/ 870263 h 2165849"/>
                                <a:gd name="connsiteX2" fmla="*/ 1283968 w 1913031"/>
                                <a:gd name="connsiteY2" fmla="*/ 0 h 2165849"/>
                                <a:gd name="connsiteX3" fmla="*/ 1913031 w 1913031"/>
                                <a:gd name="connsiteY3" fmla="*/ 0 h 2165849"/>
                                <a:gd name="connsiteX4" fmla="*/ 1910434 w 1913031"/>
                                <a:gd name="connsiteY4" fmla="*/ 866216 h 2165849"/>
                                <a:gd name="connsiteX5" fmla="*/ 1910434 w 1913031"/>
                                <a:gd name="connsiteY5" fmla="*/ 2165849 h 2165849"/>
                                <a:gd name="connsiteX6" fmla="*/ 11996 w 1913031"/>
                                <a:gd name="connsiteY6" fmla="*/ 2165849 h 2165849"/>
                                <a:gd name="connsiteX7" fmla="*/ 11004 w 1913031"/>
                                <a:gd name="connsiteY7" fmla="*/ 1475956 h 2165849"/>
                                <a:gd name="connsiteX0" fmla="*/ 72457 w 1974484"/>
                                <a:gd name="connsiteY0" fmla="*/ 1475956 h 2165849"/>
                                <a:gd name="connsiteX1" fmla="*/ 1058591 w 1974484"/>
                                <a:gd name="connsiteY1" fmla="*/ 781343 h 2165849"/>
                                <a:gd name="connsiteX2" fmla="*/ 1345421 w 1974484"/>
                                <a:gd name="connsiteY2" fmla="*/ 0 h 2165849"/>
                                <a:gd name="connsiteX3" fmla="*/ 1974484 w 1974484"/>
                                <a:gd name="connsiteY3" fmla="*/ 0 h 2165849"/>
                                <a:gd name="connsiteX4" fmla="*/ 1971887 w 1974484"/>
                                <a:gd name="connsiteY4" fmla="*/ 866216 h 2165849"/>
                                <a:gd name="connsiteX5" fmla="*/ 1971887 w 1974484"/>
                                <a:gd name="connsiteY5" fmla="*/ 2165849 h 2165849"/>
                                <a:gd name="connsiteX6" fmla="*/ 73449 w 1974484"/>
                                <a:gd name="connsiteY6" fmla="*/ 2165849 h 2165849"/>
                                <a:gd name="connsiteX7" fmla="*/ 72457 w 1974484"/>
                                <a:gd name="connsiteY7" fmla="*/ 1475956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26187 w 1905430"/>
                                <a:gd name="connsiteY0" fmla="*/ 1501362 h 2165849"/>
                                <a:gd name="connsiteX1" fmla="*/ 989537 w 1905430"/>
                                <a:gd name="connsiteY1" fmla="*/ 781343 h 2165849"/>
                                <a:gd name="connsiteX2" fmla="*/ 1276367 w 1905430"/>
                                <a:gd name="connsiteY2" fmla="*/ 0 h 2165849"/>
                                <a:gd name="connsiteX3" fmla="*/ 1905430 w 1905430"/>
                                <a:gd name="connsiteY3" fmla="*/ 0 h 2165849"/>
                                <a:gd name="connsiteX4" fmla="*/ 1902833 w 1905430"/>
                                <a:gd name="connsiteY4" fmla="*/ 866216 h 2165849"/>
                                <a:gd name="connsiteX5" fmla="*/ 1902833 w 1905430"/>
                                <a:gd name="connsiteY5" fmla="*/ 2165849 h 2165849"/>
                                <a:gd name="connsiteX6" fmla="*/ 4395 w 1905430"/>
                                <a:gd name="connsiteY6" fmla="*/ 2165849 h 2165849"/>
                                <a:gd name="connsiteX7" fmla="*/ 126187 w 1905430"/>
                                <a:gd name="connsiteY7" fmla="*/ 1501362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985142 w 1901035"/>
                                <a:gd name="connsiteY1" fmla="*/ 781343 h 2165849"/>
                                <a:gd name="connsiteX2" fmla="*/ 1271972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740833 w 1901035"/>
                                <a:gd name="connsiteY1" fmla="*/ 109220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271972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985142 w 1901035"/>
                                <a:gd name="connsiteY2" fmla="*/ 781343 h 2165849"/>
                                <a:gd name="connsiteX3" fmla="*/ 1399004 w 1901035"/>
                                <a:gd name="connsiteY3" fmla="*/ 0 h 2165849"/>
                                <a:gd name="connsiteX4" fmla="*/ 1901035 w 1901035"/>
                                <a:gd name="connsiteY4" fmla="*/ 0 h 2165849"/>
                                <a:gd name="connsiteX5" fmla="*/ 1898438 w 1901035"/>
                                <a:gd name="connsiteY5" fmla="*/ 866216 h 2165849"/>
                                <a:gd name="connsiteX6" fmla="*/ 1898438 w 1901035"/>
                                <a:gd name="connsiteY6" fmla="*/ 2165849 h 2165849"/>
                                <a:gd name="connsiteX7" fmla="*/ 0 w 1901035"/>
                                <a:gd name="connsiteY7" fmla="*/ 2165849 h 2165849"/>
                                <a:gd name="connsiteX8" fmla="*/ 159901 w 1901035"/>
                                <a:gd name="connsiteY8"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159901 w 1901035"/>
                                <a:gd name="connsiteY0" fmla="*/ 1518299 h 2165849"/>
                                <a:gd name="connsiteX1" fmla="*/ 694254 w 1901035"/>
                                <a:gd name="connsiteY1" fmla="*/ 965170 h 2165849"/>
                                <a:gd name="connsiteX2" fmla="*/ 1399004 w 1901035"/>
                                <a:gd name="connsiteY2" fmla="*/ 0 h 2165849"/>
                                <a:gd name="connsiteX3" fmla="*/ 1901035 w 1901035"/>
                                <a:gd name="connsiteY3" fmla="*/ 0 h 2165849"/>
                                <a:gd name="connsiteX4" fmla="*/ 1898438 w 1901035"/>
                                <a:gd name="connsiteY4" fmla="*/ 866216 h 2165849"/>
                                <a:gd name="connsiteX5" fmla="*/ 1898438 w 1901035"/>
                                <a:gd name="connsiteY5" fmla="*/ 2165849 h 2165849"/>
                                <a:gd name="connsiteX6" fmla="*/ 0 w 1901035"/>
                                <a:gd name="connsiteY6" fmla="*/ 2165849 h 2165849"/>
                                <a:gd name="connsiteX7" fmla="*/ 159901 w 1901035"/>
                                <a:gd name="connsiteY7" fmla="*/ 1518299 h 2165849"/>
                                <a:gd name="connsiteX0" fmla="*/ 451575 w 2192709"/>
                                <a:gd name="connsiteY0" fmla="*/ 151829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451575 w 2192709"/>
                                <a:gd name="connsiteY7" fmla="*/ 1518299 h 2165849"/>
                                <a:gd name="connsiteX0" fmla="*/ 125114 w 2197552"/>
                                <a:gd name="connsiteY0" fmla="*/ 1604719 h 2165849"/>
                                <a:gd name="connsiteX1" fmla="*/ 990771 w 2197552"/>
                                <a:gd name="connsiteY1" fmla="*/ 965170 h 2165849"/>
                                <a:gd name="connsiteX2" fmla="*/ 1695521 w 2197552"/>
                                <a:gd name="connsiteY2" fmla="*/ 0 h 2165849"/>
                                <a:gd name="connsiteX3" fmla="*/ 2197552 w 2197552"/>
                                <a:gd name="connsiteY3" fmla="*/ 0 h 2165849"/>
                                <a:gd name="connsiteX4" fmla="*/ 2194955 w 2197552"/>
                                <a:gd name="connsiteY4" fmla="*/ 866216 h 2165849"/>
                                <a:gd name="connsiteX5" fmla="*/ 2194955 w 2197552"/>
                                <a:gd name="connsiteY5" fmla="*/ 2165849 h 2165849"/>
                                <a:gd name="connsiteX6" fmla="*/ 4843 w 2197552"/>
                                <a:gd name="connsiteY6" fmla="*/ 2165849 h 2165849"/>
                                <a:gd name="connsiteX7" fmla="*/ 125114 w 2197552"/>
                                <a:gd name="connsiteY7" fmla="*/ 1604719 h 2165849"/>
                                <a:gd name="connsiteX0" fmla="*/ 120271 w 2192709"/>
                                <a:gd name="connsiteY0" fmla="*/ 1604719 h 2165849"/>
                                <a:gd name="connsiteX1" fmla="*/ 985928 w 2192709"/>
                                <a:gd name="connsiteY1" fmla="*/ 965170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363 w 2192801"/>
                                <a:gd name="connsiteY0" fmla="*/ 1604719 h 2165849"/>
                                <a:gd name="connsiteX1" fmla="*/ 813165 w 2192801"/>
                                <a:gd name="connsiteY1" fmla="*/ 929162 h 2165849"/>
                                <a:gd name="connsiteX2" fmla="*/ 1690770 w 2192801"/>
                                <a:gd name="connsiteY2" fmla="*/ 0 h 2165849"/>
                                <a:gd name="connsiteX3" fmla="*/ 2192801 w 2192801"/>
                                <a:gd name="connsiteY3" fmla="*/ 0 h 2165849"/>
                                <a:gd name="connsiteX4" fmla="*/ 2190204 w 2192801"/>
                                <a:gd name="connsiteY4" fmla="*/ 866216 h 2165849"/>
                                <a:gd name="connsiteX5" fmla="*/ 2190204 w 2192801"/>
                                <a:gd name="connsiteY5" fmla="*/ 2165849 h 2165849"/>
                                <a:gd name="connsiteX6" fmla="*/ 92 w 2192801"/>
                                <a:gd name="connsiteY6" fmla="*/ 2165849 h 2165849"/>
                                <a:gd name="connsiteX7" fmla="*/ 120363 w 2192801"/>
                                <a:gd name="connsiteY7" fmla="*/ 1604719 h 2165849"/>
                                <a:gd name="connsiteX0" fmla="*/ 120271 w 2192709"/>
                                <a:gd name="connsiteY0" fmla="*/ 1604719 h 2165849"/>
                                <a:gd name="connsiteX1" fmla="*/ 813073 w 2192709"/>
                                <a:gd name="connsiteY1" fmla="*/ 929162 h 2165849"/>
                                <a:gd name="connsiteX2" fmla="*/ 1690678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813073 w 2192709"/>
                                <a:gd name="connsiteY1" fmla="*/ 929162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749543 w 2192709"/>
                                <a:gd name="connsiteY1" fmla="*/ 864347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0271 w 2192709"/>
                                <a:gd name="connsiteY0" fmla="*/ 1604719 h 2165849"/>
                                <a:gd name="connsiteX1" fmla="*/ 688324 w 2192709"/>
                                <a:gd name="connsiteY1" fmla="*/ 803133 h 2165849"/>
                                <a:gd name="connsiteX2" fmla="*/ 1397656 w 2192709"/>
                                <a:gd name="connsiteY2" fmla="*/ 0 h 2165849"/>
                                <a:gd name="connsiteX3" fmla="*/ 2192709 w 2192709"/>
                                <a:gd name="connsiteY3" fmla="*/ 0 h 2165849"/>
                                <a:gd name="connsiteX4" fmla="*/ 2190112 w 2192709"/>
                                <a:gd name="connsiteY4" fmla="*/ 866216 h 2165849"/>
                                <a:gd name="connsiteX5" fmla="*/ 2190112 w 2192709"/>
                                <a:gd name="connsiteY5" fmla="*/ 2165849 h 2165849"/>
                                <a:gd name="connsiteX6" fmla="*/ 0 w 2192709"/>
                                <a:gd name="connsiteY6" fmla="*/ 2165849 h 2165849"/>
                                <a:gd name="connsiteX7" fmla="*/ 120271 w 2192709"/>
                                <a:gd name="connsiteY7" fmla="*/ 1604719 h 2165849"/>
                                <a:gd name="connsiteX0" fmla="*/ 127140 w 2199578"/>
                                <a:gd name="connsiteY0" fmla="*/ 1604719 h 2165849"/>
                                <a:gd name="connsiteX1" fmla="*/ 1040902 w 2199578"/>
                                <a:gd name="connsiteY1" fmla="*/ 738318 h 2165849"/>
                                <a:gd name="connsiteX2" fmla="*/ 1404525 w 2199578"/>
                                <a:gd name="connsiteY2" fmla="*/ 0 h 2165849"/>
                                <a:gd name="connsiteX3" fmla="*/ 2199578 w 2199578"/>
                                <a:gd name="connsiteY3" fmla="*/ 0 h 2165849"/>
                                <a:gd name="connsiteX4" fmla="*/ 2196981 w 2199578"/>
                                <a:gd name="connsiteY4" fmla="*/ 866216 h 2165849"/>
                                <a:gd name="connsiteX5" fmla="*/ 2196981 w 2199578"/>
                                <a:gd name="connsiteY5" fmla="*/ 2165849 h 2165849"/>
                                <a:gd name="connsiteX6" fmla="*/ 6869 w 2199578"/>
                                <a:gd name="connsiteY6" fmla="*/ 2165849 h 2165849"/>
                                <a:gd name="connsiteX7" fmla="*/ 127140 w 2199578"/>
                                <a:gd name="connsiteY7" fmla="*/ 1604719 h 2165849"/>
                                <a:gd name="connsiteX0" fmla="*/ 127140 w 2199578"/>
                                <a:gd name="connsiteY0" fmla="*/ 1604719 h 2165849"/>
                                <a:gd name="connsiteX1" fmla="*/ 560546 w 2199578"/>
                                <a:gd name="connsiteY1" fmla="*/ 1139613 h 2165849"/>
                                <a:gd name="connsiteX2" fmla="*/ 1040902 w 2199578"/>
                                <a:gd name="connsiteY2" fmla="*/ 738318 h 2165849"/>
                                <a:gd name="connsiteX3" fmla="*/ 1404525 w 2199578"/>
                                <a:gd name="connsiteY3" fmla="*/ 0 h 2165849"/>
                                <a:gd name="connsiteX4" fmla="*/ 2199578 w 2199578"/>
                                <a:gd name="connsiteY4" fmla="*/ 0 h 2165849"/>
                                <a:gd name="connsiteX5" fmla="*/ 2196981 w 2199578"/>
                                <a:gd name="connsiteY5" fmla="*/ 866216 h 2165849"/>
                                <a:gd name="connsiteX6" fmla="*/ 2196981 w 2199578"/>
                                <a:gd name="connsiteY6" fmla="*/ 2165849 h 2165849"/>
                                <a:gd name="connsiteX7" fmla="*/ 6869 w 2199578"/>
                                <a:gd name="connsiteY7" fmla="*/ 2165849 h 2165849"/>
                                <a:gd name="connsiteX8" fmla="*/ 127140 w 2199578"/>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67229 w 2192709"/>
                                <a:gd name="connsiteY1" fmla="*/ 981177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80802 w 2192709"/>
                                <a:gd name="connsiteY1" fmla="*/ 912761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034033 w 2192709"/>
                                <a:gd name="connsiteY2" fmla="*/ 738318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221292 w 2192709"/>
                                <a:gd name="connsiteY2" fmla="*/ 727516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54534 w 2192709"/>
                                <a:gd name="connsiteY2" fmla="*/ 716713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34479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120271 w 2192709"/>
                                <a:gd name="connsiteY0" fmla="*/ 1604719 h 2165849"/>
                                <a:gd name="connsiteX1" fmla="*/ 406010 w 2192709"/>
                                <a:gd name="connsiteY1" fmla="*/ 901959 h 2165849"/>
                                <a:gd name="connsiteX2" fmla="*/ 1379742 w 2192709"/>
                                <a:gd name="connsiteY2" fmla="*/ 709511 h 2165849"/>
                                <a:gd name="connsiteX3" fmla="*/ 1397656 w 2192709"/>
                                <a:gd name="connsiteY3" fmla="*/ 0 h 2165849"/>
                                <a:gd name="connsiteX4" fmla="*/ 2192709 w 2192709"/>
                                <a:gd name="connsiteY4" fmla="*/ 0 h 2165849"/>
                                <a:gd name="connsiteX5" fmla="*/ 2190112 w 2192709"/>
                                <a:gd name="connsiteY5" fmla="*/ 866216 h 2165849"/>
                                <a:gd name="connsiteX6" fmla="*/ 2190112 w 2192709"/>
                                <a:gd name="connsiteY6" fmla="*/ 2165849 h 2165849"/>
                                <a:gd name="connsiteX7" fmla="*/ 0 w 2192709"/>
                                <a:gd name="connsiteY7" fmla="*/ 2165849 h 2165849"/>
                                <a:gd name="connsiteX8" fmla="*/ 120271 w 2192709"/>
                                <a:gd name="connsiteY8" fmla="*/ 1604719 h 2165849"/>
                                <a:gd name="connsiteX0" fmla="*/ 8414 w 2494982"/>
                                <a:gd name="connsiteY0" fmla="*/ 1201426 h 2165849"/>
                                <a:gd name="connsiteX1" fmla="*/ 708283 w 2494982"/>
                                <a:gd name="connsiteY1" fmla="*/ 901959 h 2165849"/>
                                <a:gd name="connsiteX2" fmla="*/ 1682015 w 2494982"/>
                                <a:gd name="connsiteY2" fmla="*/ 709511 h 2165849"/>
                                <a:gd name="connsiteX3" fmla="*/ 1699929 w 2494982"/>
                                <a:gd name="connsiteY3" fmla="*/ 0 h 2165849"/>
                                <a:gd name="connsiteX4" fmla="*/ 2494982 w 2494982"/>
                                <a:gd name="connsiteY4" fmla="*/ 0 h 2165849"/>
                                <a:gd name="connsiteX5" fmla="*/ 2492385 w 2494982"/>
                                <a:gd name="connsiteY5" fmla="*/ 866216 h 2165849"/>
                                <a:gd name="connsiteX6" fmla="*/ 2492385 w 2494982"/>
                                <a:gd name="connsiteY6" fmla="*/ 2165849 h 2165849"/>
                                <a:gd name="connsiteX7" fmla="*/ 302273 w 2494982"/>
                                <a:gd name="connsiteY7" fmla="*/ 2165849 h 2165849"/>
                                <a:gd name="connsiteX8" fmla="*/ 8414 w 2494982"/>
                                <a:gd name="connsiteY8" fmla="*/ 1201426 h 2165849"/>
                                <a:gd name="connsiteX0" fmla="*/ 272637 w 2759205"/>
                                <a:gd name="connsiteY0" fmla="*/ 1201426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272637 w 2759205"/>
                                <a:gd name="connsiteY8" fmla="*/ 1201426 h 2165849"/>
                                <a:gd name="connsiteX0" fmla="*/ 130916 w 2761557"/>
                                <a:gd name="connsiteY0" fmla="*/ 931364 h 2165849"/>
                                <a:gd name="connsiteX1" fmla="*/ 974858 w 2761557"/>
                                <a:gd name="connsiteY1" fmla="*/ 901959 h 2165849"/>
                                <a:gd name="connsiteX2" fmla="*/ 1948590 w 2761557"/>
                                <a:gd name="connsiteY2" fmla="*/ 709511 h 2165849"/>
                                <a:gd name="connsiteX3" fmla="*/ 1966504 w 2761557"/>
                                <a:gd name="connsiteY3" fmla="*/ 0 h 2165849"/>
                                <a:gd name="connsiteX4" fmla="*/ 2761557 w 2761557"/>
                                <a:gd name="connsiteY4" fmla="*/ 0 h 2165849"/>
                                <a:gd name="connsiteX5" fmla="*/ 2758960 w 2761557"/>
                                <a:gd name="connsiteY5" fmla="*/ 866216 h 2165849"/>
                                <a:gd name="connsiteX6" fmla="*/ 2758960 w 2761557"/>
                                <a:gd name="connsiteY6" fmla="*/ 2165849 h 2165849"/>
                                <a:gd name="connsiteX7" fmla="*/ 2352 w 2761557"/>
                                <a:gd name="connsiteY7" fmla="*/ 2165849 h 2165849"/>
                                <a:gd name="connsiteX8" fmla="*/ 130916 w 2761557"/>
                                <a:gd name="connsiteY8" fmla="*/ 931364 h 2165849"/>
                                <a:gd name="connsiteX0" fmla="*/ 128564 w 2759205"/>
                                <a:gd name="connsiteY0" fmla="*/ 931364 h 2165849"/>
                                <a:gd name="connsiteX1" fmla="*/ 972506 w 2759205"/>
                                <a:gd name="connsiteY1" fmla="*/ 901959 h 2165849"/>
                                <a:gd name="connsiteX2" fmla="*/ 1946238 w 2759205"/>
                                <a:gd name="connsiteY2" fmla="*/ 709511 h 2165849"/>
                                <a:gd name="connsiteX3" fmla="*/ 1964152 w 2759205"/>
                                <a:gd name="connsiteY3" fmla="*/ 0 h 2165849"/>
                                <a:gd name="connsiteX4" fmla="*/ 2759205 w 2759205"/>
                                <a:gd name="connsiteY4" fmla="*/ 0 h 2165849"/>
                                <a:gd name="connsiteX5" fmla="*/ 2756608 w 2759205"/>
                                <a:gd name="connsiteY5" fmla="*/ 866216 h 2165849"/>
                                <a:gd name="connsiteX6" fmla="*/ 2756608 w 2759205"/>
                                <a:gd name="connsiteY6" fmla="*/ 2165849 h 2165849"/>
                                <a:gd name="connsiteX7" fmla="*/ 0 w 2759205"/>
                                <a:gd name="connsiteY7" fmla="*/ 2165849 h 2165849"/>
                                <a:gd name="connsiteX8" fmla="*/ 128564 w 2759205"/>
                                <a:gd name="connsiteY8" fmla="*/ 931364 h 2165849"/>
                                <a:gd name="connsiteX0" fmla="*/ 28309 w 2787514"/>
                                <a:gd name="connsiteY0" fmla="*/ 902557 h 2165849"/>
                                <a:gd name="connsiteX1" fmla="*/ 1000815 w 2787514"/>
                                <a:gd name="connsiteY1" fmla="*/ 901959 h 2165849"/>
                                <a:gd name="connsiteX2" fmla="*/ 1974547 w 2787514"/>
                                <a:gd name="connsiteY2" fmla="*/ 709511 h 2165849"/>
                                <a:gd name="connsiteX3" fmla="*/ 1992461 w 2787514"/>
                                <a:gd name="connsiteY3" fmla="*/ 0 h 2165849"/>
                                <a:gd name="connsiteX4" fmla="*/ 2787514 w 2787514"/>
                                <a:gd name="connsiteY4" fmla="*/ 0 h 2165849"/>
                                <a:gd name="connsiteX5" fmla="*/ 2784917 w 2787514"/>
                                <a:gd name="connsiteY5" fmla="*/ 866216 h 2165849"/>
                                <a:gd name="connsiteX6" fmla="*/ 2784917 w 2787514"/>
                                <a:gd name="connsiteY6" fmla="*/ 2165849 h 2165849"/>
                                <a:gd name="connsiteX7" fmla="*/ 28309 w 2787514"/>
                                <a:gd name="connsiteY7" fmla="*/ 2165849 h 2165849"/>
                                <a:gd name="connsiteX8" fmla="*/ 28309 w 2787514"/>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715 w 2761920"/>
                                <a:gd name="connsiteY0" fmla="*/ 902557 h 2165849"/>
                                <a:gd name="connsiteX1" fmla="*/ 975221 w 2761920"/>
                                <a:gd name="connsiteY1" fmla="*/ 901959 h 2165849"/>
                                <a:gd name="connsiteX2" fmla="*/ 1948953 w 2761920"/>
                                <a:gd name="connsiteY2" fmla="*/ 709511 h 2165849"/>
                                <a:gd name="connsiteX3" fmla="*/ 1966867 w 2761920"/>
                                <a:gd name="connsiteY3" fmla="*/ 0 h 2165849"/>
                                <a:gd name="connsiteX4" fmla="*/ 2761920 w 2761920"/>
                                <a:gd name="connsiteY4" fmla="*/ 0 h 2165849"/>
                                <a:gd name="connsiteX5" fmla="*/ 2759323 w 2761920"/>
                                <a:gd name="connsiteY5" fmla="*/ 866216 h 2165849"/>
                                <a:gd name="connsiteX6" fmla="*/ 2759323 w 2761920"/>
                                <a:gd name="connsiteY6" fmla="*/ 2165849 h 2165849"/>
                                <a:gd name="connsiteX7" fmla="*/ 2715 w 2761920"/>
                                <a:gd name="connsiteY7" fmla="*/ 2165849 h 2165849"/>
                                <a:gd name="connsiteX8" fmla="*/ 2715 w 2761920"/>
                                <a:gd name="connsiteY8" fmla="*/ 902557 h 2165849"/>
                                <a:gd name="connsiteX0" fmla="*/ 2840 w 2761505"/>
                                <a:gd name="connsiteY0" fmla="*/ 841343 h 2165849"/>
                                <a:gd name="connsiteX1" fmla="*/ 974806 w 2761505"/>
                                <a:gd name="connsiteY1" fmla="*/ 90195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129672 w 2761505"/>
                                <a:gd name="connsiteY1" fmla="*/ 855148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2634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318005 w 2761505"/>
                                <a:gd name="connsiteY1" fmla="*/ 815539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2840 w 2761505"/>
                                <a:gd name="connsiteY0" fmla="*/ 841343 h 2165849"/>
                                <a:gd name="connsiteX1" fmla="*/ 1411644 w 2761505"/>
                                <a:gd name="connsiteY1" fmla="*/ 783131 h 2165849"/>
                                <a:gd name="connsiteX2" fmla="*/ 1948538 w 2761505"/>
                                <a:gd name="connsiteY2" fmla="*/ 709511 h 2165849"/>
                                <a:gd name="connsiteX3" fmla="*/ 1966452 w 2761505"/>
                                <a:gd name="connsiteY3" fmla="*/ 0 h 2165849"/>
                                <a:gd name="connsiteX4" fmla="*/ 2761505 w 2761505"/>
                                <a:gd name="connsiteY4" fmla="*/ 0 h 2165849"/>
                                <a:gd name="connsiteX5" fmla="*/ 2758908 w 2761505"/>
                                <a:gd name="connsiteY5" fmla="*/ 866216 h 2165849"/>
                                <a:gd name="connsiteX6" fmla="*/ 2758908 w 2761505"/>
                                <a:gd name="connsiteY6" fmla="*/ 2165849 h 2165849"/>
                                <a:gd name="connsiteX7" fmla="*/ 2300 w 2761505"/>
                                <a:gd name="connsiteY7" fmla="*/ 2165849 h 2165849"/>
                                <a:gd name="connsiteX8" fmla="*/ 2840 w 2761505"/>
                                <a:gd name="connsiteY8" fmla="*/ 841343 h 2165849"/>
                                <a:gd name="connsiteX0" fmla="*/ 332927 w 3091592"/>
                                <a:gd name="connsiteY0" fmla="*/ 841343 h 2165849"/>
                                <a:gd name="connsiteX1" fmla="*/ 1741731 w 3091592"/>
                                <a:gd name="connsiteY1" fmla="*/ 783131 h 2165849"/>
                                <a:gd name="connsiteX2" fmla="*/ 2278625 w 3091592"/>
                                <a:gd name="connsiteY2" fmla="*/ 709511 h 2165849"/>
                                <a:gd name="connsiteX3" fmla="*/ 2296539 w 3091592"/>
                                <a:gd name="connsiteY3" fmla="*/ 0 h 2165849"/>
                                <a:gd name="connsiteX4" fmla="*/ 3091592 w 3091592"/>
                                <a:gd name="connsiteY4" fmla="*/ 0 h 2165849"/>
                                <a:gd name="connsiteX5" fmla="*/ 3088995 w 3091592"/>
                                <a:gd name="connsiteY5" fmla="*/ 866216 h 2165849"/>
                                <a:gd name="connsiteX6" fmla="*/ 3088995 w 3091592"/>
                                <a:gd name="connsiteY6" fmla="*/ 2165849 h 2165849"/>
                                <a:gd name="connsiteX7" fmla="*/ 0 w 3091592"/>
                                <a:gd name="connsiteY7" fmla="*/ 2160974 h 2165849"/>
                                <a:gd name="connsiteX8" fmla="*/ 332927 w 3091592"/>
                                <a:gd name="connsiteY8" fmla="*/ 841343 h 2165849"/>
                                <a:gd name="connsiteX0" fmla="*/ 2631 w 3094606"/>
                                <a:gd name="connsiteY0" fmla="*/ 32 h 2165881"/>
                                <a:gd name="connsiteX1" fmla="*/ 1744745 w 3094606"/>
                                <a:gd name="connsiteY1" fmla="*/ 783163 h 2165881"/>
                                <a:gd name="connsiteX2" fmla="*/ 2281639 w 3094606"/>
                                <a:gd name="connsiteY2" fmla="*/ 709543 h 2165881"/>
                                <a:gd name="connsiteX3" fmla="*/ 2299553 w 3094606"/>
                                <a:gd name="connsiteY3" fmla="*/ 32 h 2165881"/>
                                <a:gd name="connsiteX4" fmla="*/ 3094606 w 3094606"/>
                                <a:gd name="connsiteY4" fmla="*/ 32 h 2165881"/>
                                <a:gd name="connsiteX5" fmla="*/ 3092009 w 3094606"/>
                                <a:gd name="connsiteY5" fmla="*/ 866248 h 2165881"/>
                                <a:gd name="connsiteX6" fmla="*/ 3092009 w 3094606"/>
                                <a:gd name="connsiteY6" fmla="*/ 2165881 h 2165881"/>
                                <a:gd name="connsiteX7" fmla="*/ 3014 w 3094606"/>
                                <a:gd name="connsiteY7" fmla="*/ 2161006 h 2165881"/>
                                <a:gd name="connsiteX8" fmla="*/ 2631 w 3094606"/>
                                <a:gd name="connsiteY8" fmla="*/ 32 h 2165881"/>
                                <a:gd name="connsiteX0" fmla="*/ 2631 w 3094606"/>
                                <a:gd name="connsiteY0" fmla="*/ 53800 h 2219649"/>
                                <a:gd name="connsiteX1" fmla="*/ 566534 w 3094606"/>
                                <a:gd name="connsiteY1" fmla="*/ 53768 h 2219649"/>
                                <a:gd name="connsiteX2" fmla="*/ 2281639 w 3094606"/>
                                <a:gd name="connsiteY2" fmla="*/ 763311 h 2219649"/>
                                <a:gd name="connsiteX3" fmla="*/ 2299553 w 3094606"/>
                                <a:gd name="connsiteY3" fmla="*/ 53800 h 2219649"/>
                                <a:gd name="connsiteX4" fmla="*/ 3094606 w 3094606"/>
                                <a:gd name="connsiteY4" fmla="*/ 53800 h 2219649"/>
                                <a:gd name="connsiteX5" fmla="*/ 3092009 w 3094606"/>
                                <a:gd name="connsiteY5" fmla="*/ 920016 h 2219649"/>
                                <a:gd name="connsiteX6" fmla="*/ 3092009 w 3094606"/>
                                <a:gd name="connsiteY6" fmla="*/ 2219649 h 2219649"/>
                                <a:gd name="connsiteX7" fmla="*/ 3014 w 3094606"/>
                                <a:gd name="connsiteY7" fmla="*/ 2214774 h 2219649"/>
                                <a:gd name="connsiteX8" fmla="*/ 2631 w 3094606"/>
                                <a:gd name="connsiteY8" fmla="*/ 53800 h 2219649"/>
                                <a:gd name="connsiteX0" fmla="*/ 2631 w 3094606"/>
                                <a:gd name="connsiteY0" fmla="*/ 53800 h 2219649"/>
                                <a:gd name="connsiteX1" fmla="*/ 566534 w 3094606"/>
                                <a:gd name="connsiteY1" fmla="*/ 53768 h 2219649"/>
                                <a:gd name="connsiteX2" fmla="*/ 2281639 w 3094606"/>
                                <a:gd name="connsiteY2" fmla="*/ 763311 h 2219649"/>
                                <a:gd name="connsiteX3" fmla="*/ 2299553 w 3094606"/>
                                <a:gd name="connsiteY3" fmla="*/ 53800 h 2219649"/>
                                <a:gd name="connsiteX4" fmla="*/ 3094606 w 3094606"/>
                                <a:gd name="connsiteY4" fmla="*/ 53800 h 2219649"/>
                                <a:gd name="connsiteX5" fmla="*/ 3092009 w 3094606"/>
                                <a:gd name="connsiteY5" fmla="*/ 920016 h 2219649"/>
                                <a:gd name="connsiteX6" fmla="*/ 3092009 w 3094606"/>
                                <a:gd name="connsiteY6" fmla="*/ 2219649 h 2219649"/>
                                <a:gd name="connsiteX7" fmla="*/ 3014 w 3094606"/>
                                <a:gd name="connsiteY7" fmla="*/ 2214774 h 2219649"/>
                                <a:gd name="connsiteX8" fmla="*/ 2631 w 3094606"/>
                                <a:gd name="connsiteY8" fmla="*/ 53800 h 2219649"/>
                                <a:gd name="connsiteX0" fmla="*/ 2631 w 3094606"/>
                                <a:gd name="connsiteY0" fmla="*/ 2615 h 2168464"/>
                                <a:gd name="connsiteX1" fmla="*/ 566534 w 3094606"/>
                                <a:gd name="connsiteY1" fmla="*/ 2583 h 2168464"/>
                                <a:gd name="connsiteX2" fmla="*/ 2281639 w 3094606"/>
                                <a:gd name="connsiteY2" fmla="*/ 712126 h 2168464"/>
                                <a:gd name="connsiteX3" fmla="*/ 2299553 w 3094606"/>
                                <a:gd name="connsiteY3" fmla="*/ 2615 h 2168464"/>
                                <a:gd name="connsiteX4" fmla="*/ 3094606 w 3094606"/>
                                <a:gd name="connsiteY4" fmla="*/ 2615 h 2168464"/>
                                <a:gd name="connsiteX5" fmla="*/ 3092009 w 3094606"/>
                                <a:gd name="connsiteY5" fmla="*/ 868831 h 2168464"/>
                                <a:gd name="connsiteX6" fmla="*/ 3092009 w 3094606"/>
                                <a:gd name="connsiteY6" fmla="*/ 2168464 h 2168464"/>
                                <a:gd name="connsiteX7" fmla="*/ 3014 w 3094606"/>
                                <a:gd name="connsiteY7" fmla="*/ 2163589 h 2168464"/>
                                <a:gd name="connsiteX8" fmla="*/ 2631 w 3094606"/>
                                <a:gd name="connsiteY8" fmla="*/ 2615 h 2168464"/>
                                <a:gd name="connsiteX0" fmla="*/ 2631 w 3094606"/>
                                <a:gd name="connsiteY0" fmla="*/ 2615 h 2168464"/>
                                <a:gd name="connsiteX1" fmla="*/ 566534 w 3094606"/>
                                <a:gd name="connsiteY1" fmla="*/ 2583 h 2168464"/>
                                <a:gd name="connsiteX2" fmla="*/ 2281639 w 3094606"/>
                                <a:gd name="connsiteY2" fmla="*/ 712126 h 2168464"/>
                                <a:gd name="connsiteX3" fmla="*/ 2299553 w 3094606"/>
                                <a:gd name="connsiteY3" fmla="*/ 2615 h 2168464"/>
                                <a:gd name="connsiteX4" fmla="*/ 3094606 w 3094606"/>
                                <a:gd name="connsiteY4" fmla="*/ 2615 h 2168464"/>
                                <a:gd name="connsiteX5" fmla="*/ 3092009 w 3094606"/>
                                <a:gd name="connsiteY5" fmla="*/ 868831 h 2168464"/>
                                <a:gd name="connsiteX6" fmla="*/ 3092009 w 3094606"/>
                                <a:gd name="connsiteY6" fmla="*/ 2168464 h 2168464"/>
                                <a:gd name="connsiteX7" fmla="*/ 3014 w 3094606"/>
                                <a:gd name="connsiteY7" fmla="*/ 2163589 h 2168464"/>
                                <a:gd name="connsiteX8" fmla="*/ 2631 w 3094606"/>
                                <a:gd name="connsiteY8" fmla="*/ 2615 h 2168464"/>
                                <a:gd name="connsiteX0" fmla="*/ 2631 w 3094606"/>
                                <a:gd name="connsiteY0" fmla="*/ 2615 h 2168464"/>
                                <a:gd name="connsiteX1" fmla="*/ 566534 w 3094606"/>
                                <a:gd name="connsiteY1" fmla="*/ 2583 h 2168464"/>
                                <a:gd name="connsiteX2" fmla="*/ 993106 w 3094606"/>
                                <a:gd name="connsiteY2" fmla="*/ 420883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993106 w 3094606"/>
                                <a:gd name="connsiteY2" fmla="*/ 420883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88223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88223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47734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2281639 w 3094606"/>
                                <a:gd name="connsiteY3" fmla="*/ 712126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76756 w 3094606"/>
                                <a:gd name="connsiteY3" fmla="*/ 946858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99553 w 3094606"/>
                                <a:gd name="connsiteY4" fmla="*/ 2615 h 2168464"/>
                                <a:gd name="connsiteX5" fmla="*/ 3094606 w 3094606"/>
                                <a:gd name="connsiteY5" fmla="*/ 2615 h 2168464"/>
                                <a:gd name="connsiteX6" fmla="*/ 3092009 w 3094606"/>
                                <a:gd name="connsiteY6" fmla="*/ 868831 h 2168464"/>
                                <a:gd name="connsiteX7" fmla="*/ 3092009 w 3094606"/>
                                <a:gd name="connsiteY7" fmla="*/ 2168464 h 2168464"/>
                                <a:gd name="connsiteX8" fmla="*/ 3014 w 3094606"/>
                                <a:gd name="connsiteY8" fmla="*/ 2163589 h 2168464"/>
                                <a:gd name="connsiteX9" fmla="*/ 2631 w 3094606"/>
                                <a:gd name="connsiteY9"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252104 w 3094606"/>
                                <a:gd name="connsiteY4" fmla="*/ 902470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494997 w 3094606"/>
                                <a:gd name="connsiteY5" fmla="*/ 631324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494997 w 3094606"/>
                                <a:gd name="connsiteY5" fmla="*/ 631324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737928 w 3094606"/>
                                <a:gd name="connsiteY5" fmla="*/ 590853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559815 w 3094606"/>
                                <a:gd name="connsiteY4" fmla="*/ 1036024 h 2168464"/>
                                <a:gd name="connsiteX5" fmla="*/ 2737928 w 3094606"/>
                                <a:gd name="connsiteY5" fmla="*/ 590853 h 2168464"/>
                                <a:gd name="connsiteX6" fmla="*/ 2299553 w 3094606"/>
                                <a:gd name="connsiteY6" fmla="*/ 2615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37928 w 3094606"/>
                                <a:gd name="connsiteY4" fmla="*/ 590853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675842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98661 w 3094606"/>
                                <a:gd name="connsiteY4" fmla="*/ 805349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98661 w 3094606"/>
                                <a:gd name="connsiteY4" fmla="*/ 805349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62221 w 3094606"/>
                                <a:gd name="connsiteY4" fmla="*/ 906526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62221 w 3094606"/>
                                <a:gd name="connsiteY4" fmla="*/ 906526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299553 w 3094606"/>
                                <a:gd name="connsiteY5" fmla="*/ 2615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33550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786514 w 3094606"/>
                                <a:gd name="connsiteY4" fmla="*/ 882244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880805 w 3094606"/>
                                <a:gd name="connsiteY3" fmla="*/ 967093 h 2168464"/>
                                <a:gd name="connsiteX4" fmla="*/ 2818905 w 3094606"/>
                                <a:gd name="connsiteY4" fmla="*/ 813443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818905 w 3094606"/>
                                <a:gd name="connsiteY4" fmla="*/ 813443 h 2168464"/>
                                <a:gd name="connsiteX5" fmla="*/ 2161893 w 3094606"/>
                                <a:gd name="connsiteY5" fmla="*/ 0 h 2168464"/>
                                <a:gd name="connsiteX6" fmla="*/ 3094606 w 3094606"/>
                                <a:gd name="connsiteY6" fmla="*/ 2615 h 2168464"/>
                                <a:gd name="connsiteX7" fmla="*/ 3092009 w 3094606"/>
                                <a:gd name="connsiteY7" fmla="*/ 868831 h 2168464"/>
                                <a:gd name="connsiteX8" fmla="*/ 3092009 w 3094606"/>
                                <a:gd name="connsiteY8" fmla="*/ 2168464 h 2168464"/>
                                <a:gd name="connsiteX9" fmla="*/ 3014 w 3094606"/>
                                <a:gd name="connsiteY9" fmla="*/ 2163589 h 2168464"/>
                                <a:gd name="connsiteX10" fmla="*/ 2631 w 3094606"/>
                                <a:gd name="connsiteY10"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56074 w 3094606"/>
                                <a:gd name="connsiteY4" fmla="*/ 974965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18905 w 3094606"/>
                                <a:gd name="connsiteY5" fmla="*/ 81344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00327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2800327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379298 w 3094606"/>
                                <a:gd name="connsiteY4" fmla="*/ 1086390 h 2168464"/>
                                <a:gd name="connsiteX5" fmla="*/ 3066741 w 3094606"/>
                                <a:gd name="connsiteY5" fmla="*/ 674161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7358"/>
                                <a:gd name="connsiteY0" fmla="*/ 2615 h 2168464"/>
                                <a:gd name="connsiteX1" fmla="*/ 566534 w 3097358"/>
                                <a:gd name="connsiteY1" fmla="*/ 2583 h 2168464"/>
                                <a:gd name="connsiteX2" fmla="*/ 576076 w 3097358"/>
                                <a:gd name="connsiteY2" fmla="*/ 955099 h 2168464"/>
                                <a:gd name="connsiteX3" fmla="*/ 1453493 w 3097358"/>
                                <a:gd name="connsiteY3" fmla="*/ 962450 h 2168464"/>
                                <a:gd name="connsiteX4" fmla="*/ 2774096 w 3097358"/>
                                <a:gd name="connsiteY4" fmla="*/ 1146746 h 2168464"/>
                                <a:gd name="connsiteX5" fmla="*/ 3066741 w 3097358"/>
                                <a:gd name="connsiteY5" fmla="*/ 674161 h 2168464"/>
                                <a:gd name="connsiteX6" fmla="*/ 2161893 w 3097358"/>
                                <a:gd name="connsiteY6" fmla="*/ 0 h 2168464"/>
                                <a:gd name="connsiteX7" fmla="*/ 3094606 w 3097358"/>
                                <a:gd name="connsiteY7" fmla="*/ 2615 h 2168464"/>
                                <a:gd name="connsiteX8" fmla="*/ 3092009 w 3097358"/>
                                <a:gd name="connsiteY8" fmla="*/ 868831 h 2168464"/>
                                <a:gd name="connsiteX9" fmla="*/ 3092009 w 3097358"/>
                                <a:gd name="connsiteY9" fmla="*/ 2168464 h 2168464"/>
                                <a:gd name="connsiteX10" fmla="*/ 3014 w 3097358"/>
                                <a:gd name="connsiteY10" fmla="*/ 2163589 h 2168464"/>
                                <a:gd name="connsiteX11" fmla="*/ 2631 w 3097358"/>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161893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542759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57607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566534 w 3094606"/>
                                <a:gd name="connsiteY1" fmla="*/ 2583 h 2168464"/>
                                <a:gd name="connsiteX2" fmla="*/ 88262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2631 w 3094606"/>
                                <a:gd name="connsiteY0" fmla="*/ 2615 h 2168464"/>
                                <a:gd name="connsiteX1" fmla="*/ 873084 w 3094606"/>
                                <a:gd name="connsiteY1" fmla="*/ 369356 h 2168464"/>
                                <a:gd name="connsiteX2" fmla="*/ 882626 w 3094606"/>
                                <a:gd name="connsiteY2" fmla="*/ 955099 h 2168464"/>
                                <a:gd name="connsiteX3" fmla="*/ 1453493 w 3094606"/>
                                <a:gd name="connsiteY3" fmla="*/ 962450 h 2168464"/>
                                <a:gd name="connsiteX4" fmla="*/ 2774096 w 3094606"/>
                                <a:gd name="connsiteY4" fmla="*/ 1146746 h 2168464"/>
                                <a:gd name="connsiteX5" fmla="*/ 2997071 w 3094606"/>
                                <a:gd name="connsiteY5" fmla="*/ 641663 h 2168464"/>
                                <a:gd name="connsiteX6" fmla="*/ 2482378 w 3094606"/>
                                <a:gd name="connsiteY6" fmla="*/ 0 h 2168464"/>
                                <a:gd name="connsiteX7" fmla="*/ 3094606 w 3094606"/>
                                <a:gd name="connsiteY7" fmla="*/ 2615 h 2168464"/>
                                <a:gd name="connsiteX8" fmla="*/ 3092009 w 3094606"/>
                                <a:gd name="connsiteY8" fmla="*/ 868831 h 2168464"/>
                                <a:gd name="connsiteX9" fmla="*/ 3092009 w 3094606"/>
                                <a:gd name="connsiteY9" fmla="*/ 2168464 h 2168464"/>
                                <a:gd name="connsiteX10" fmla="*/ 3014 w 3094606"/>
                                <a:gd name="connsiteY10" fmla="*/ 2163589 h 2168464"/>
                                <a:gd name="connsiteX11" fmla="*/ 2631 w 3094606"/>
                                <a:gd name="connsiteY11" fmla="*/ 2615 h 2168464"/>
                                <a:gd name="connsiteX0" fmla="*/ 334035 w 3091592"/>
                                <a:gd name="connsiteY0" fmla="*/ 369388 h 2168464"/>
                                <a:gd name="connsiteX1" fmla="*/ 870070 w 3091592"/>
                                <a:gd name="connsiteY1" fmla="*/ 369356 h 2168464"/>
                                <a:gd name="connsiteX2" fmla="*/ 879612 w 3091592"/>
                                <a:gd name="connsiteY2" fmla="*/ 955099 h 2168464"/>
                                <a:gd name="connsiteX3" fmla="*/ 1450479 w 3091592"/>
                                <a:gd name="connsiteY3" fmla="*/ 962450 h 2168464"/>
                                <a:gd name="connsiteX4" fmla="*/ 2771082 w 3091592"/>
                                <a:gd name="connsiteY4" fmla="*/ 1146746 h 2168464"/>
                                <a:gd name="connsiteX5" fmla="*/ 2994057 w 3091592"/>
                                <a:gd name="connsiteY5" fmla="*/ 641663 h 2168464"/>
                                <a:gd name="connsiteX6" fmla="*/ 2479364 w 3091592"/>
                                <a:gd name="connsiteY6" fmla="*/ 0 h 2168464"/>
                                <a:gd name="connsiteX7" fmla="*/ 3091592 w 3091592"/>
                                <a:gd name="connsiteY7" fmla="*/ 2615 h 2168464"/>
                                <a:gd name="connsiteX8" fmla="*/ 3088995 w 3091592"/>
                                <a:gd name="connsiteY8" fmla="*/ 868831 h 2168464"/>
                                <a:gd name="connsiteX9" fmla="*/ 3088995 w 3091592"/>
                                <a:gd name="connsiteY9" fmla="*/ 2168464 h 2168464"/>
                                <a:gd name="connsiteX10" fmla="*/ 0 w 3091592"/>
                                <a:gd name="connsiteY10" fmla="*/ 2163589 h 2168464"/>
                                <a:gd name="connsiteX11" fmla="*/ 334035 w 3091592"/>
                                <a:gd name="connsiteY11" fmla="*/ 369388 h 2168464"/>
                                <a:gd name="connsiteX0" fmla="*/ 4246 w 2761803"/>
                                <a:gd name="connsiteY0" fmla="*/ 369388 h 2168464"/>
                                <a:gd name="connsiteX1" fmla="*/ 540281 w 2761803"/>
                                <a:gd name="connsiteY1" fmla="*/ 369356 h 2168464"/>
                                <a:gd name="connsiteX2" fmla="*/ 549823 w 2761803"/>
                                <a:gd name="connsiteY2" fmla="*/ 955099 h 2168464"/>
                                <a:gd name="connsiteX3" fmla="*/ 1120690 w 2761803"/>
                                <a:gd name="connsiteY3" fmla="*/ 962450 h 2168464"/>
                                <a:gd name="connsiteX4" fmla="*/ 2441293 w 2761803"/>
                                <a:gd name="connsiteY4" fmla="*/ 1146746 h 2168464"/>
                                <a:gd name="connsiteX5" fmla="*/ 2664268 w 2761803"/>
                                <a:gd name="connsiteY5" fmla="*/ 641663 h 2168464"/>
                                <a:gd name="connsiteX6" fmla="*/ 2149575 w 2761803"/>
                                <a:gd name="connsiteY6" fmla="*/ 0 h 2168464"/>
                                <a:gd name="connsiteX7" fmla="*/ 2761803 w 2761803"/>
                                <a:gd name="connsiteY7" fmla="*/ 2615 h 2168464"/>
                                <a:gd name="connsiteX8" fmla="*/ 2759206 w 2761803"/>
                                <a:gd name="connsiteY8" fmla="*/ 868831 h 2168464"/>
                                <a:gd name="connsiteX9" fmla="*/ 2759206 w 2761803"/>
                                <a:gd name="connsiteY9" fmla="*/ 2168464 h 2168464"/>
                                <a:gd name="connsiteX10" fmla="*/ 0 w 2761803"/>
                                <a:gd name="connsiteY10" fmla="*/ 2168464 h 2168464"/>
                                <a:gd name="connsiteX11" fmla="*/ 4246 w 2761803"/>
                                <a:gd name="connsiteY11" fmla="*/ 369388 h 2168464"/>
                                <a:gd name="connsiteX0" fmla="*/ 208058 w 2965615"/>
                                <a:gd name="connsiteY0" fmla="*/ 369388 h 2168464"/>
                                <a:gd name="connsiteX1" fmla="*/ 744093 w 2965615"/>
                                <a:gd name="connsiteY1" fmla="*/ 369356 h 2168464"/>
                                <a:gd name="connsiteX2" fmla="*/ 753635 w 2965615"/>
                                <a:gd name="connsiteY2" fmla="*/ 955099 h 2168464"/>
                                <a:gd name="connsiteX3" fmla="*/ 1324502 w 2965615"/>
                                <a:gd name="connsiteY3" fmla="*/ 962450 h 2168464"/>
                                <a:gd name="connsiteX4" fmla="*/ 2645105 w 2965615"/>
                                <a:gd name="connsiteY4" fmla="*/ 1146746 h 2168464"/>
                                <a:gd name="connsiteX5" fmla="*/ 2868080 w 2965615"/>
                                <a:gd name="connsiteY5" fmla="*/ 641663 h 2168464"/>
                                <a:gd name="connsiteX6" fmla="*/ 2353387 w 2965615"/>
                                <a:gd name="connsiteY6" fmla="*/ 0 h 2168464"/>
                                <a:gd name="connsiteX7" fmla="*/ 2965615 w 2965615"/>
                                <a:gd name="connsiteY7" fmla="*/ 2615 h 2168464"/>
                                <a:gd name="connsiteX8" fmla="*/ 2963018 w 2965615"/>
                                <a:gd name="connsiteY8" fmla="*/ 868831 h 2168464"/>
                                <a:gd name="connsiteX9" fmla="*/ 2963018 w 2965615"/>
                                <a:gd name="connsiteY9" fmla="*/ 2168464 h 2168464"/>
                                <a:gd name="connsiteX10" fmla="*/ 203812 w 2965615"/>
                                <a:gd name="connsiteY10" fmla="*/ 2168464 h 2168464"/>
                                <a:gd name="connsiteX11" fmla="*/ 206005 w 2965615"/>
                                <a:gd name="connsiteY11" fmla="*/ 1657441 h 2168464"/>
                                <a:gd name="connsiteX12" fmla="*/ 208058 w 2965615"/>
                                <a:gd name="connsiteY12" fmla="*/ 369388 h 2168464"/>
                                <a:gd name="connsiteX0" fmla="*/ 208144 w 2965701"/>
                                <a:gd name="connsiteY0" fmla="*/ 369388 h 2168464"/>
                                <a:gd name="connsiteX1" fmla="*/ 744179 w 2965701"/>
                                <a:gd name="connsiteY1" fmla="*/ 369356 h 2168464"/>
                                <a:gd name="connsiteX2" fmla="*/ 753721 w 2965701"/>
                                <a:gd name="connsiteY2" fmla="*/ 955099 h 2168464"/>
                                <a:gd name="connsiteX3" fmla="*/ 1324588 w 2965701"/>
                                <a:gd name="connsiteY3" fmla="*/ 962450 h 2168464"/>
                                <a:gd name="connsiteX4" fmla="*/ 2645191 w 2965701"/>
                                <a:gd name="connsiteY4" fmla="*/ 1146746 h 2168464"/>
                                <a:gd name="connsiteX5" fmla="*/ 2868166 w 2965701"/>
                                <a:gd name="connsiteY5" fmla="*/ 641663 h 2168464"/>
                                <a:gd name="connsiteX6" fmla="*/ 2353473 w 2965701"/>
                                <a:gd name="connsiteY6" fmla="*/ 0 h 2168464"/>
                                <a:gd name="connsiteX7" fmla="*/ 2965701 w 2965701"/>
                                <a:gd name="connsiteY7" fmla="*/ 2615 h 2168464"/>
                                <a:gd name="connsiteX8" fmla="*/ 2963104 w 2965701"/>
                                <a:gd name="connsiteY8" fmla="*/ 868831 h 2168464"/>
                                <a:gd name="connsiteX9" fmla="*/ 2963104 w 2965701"/>
                                <a:gd name="connsiteY9" fmla="*/ 2168464 h 2168464"/>
                                <a:gd name="connsiteX10" fmla="*/ 203898 w 2965701"/>
                                <a:gd name="connsiteY10" fmla="*/ 2168464 h 2168464"/>
                                <a:gd name="connsiteX11" fmla="*/ 206091 w 2965701"/>
                                <a:gd name="connsiteY11" fmla="*/ 1657441 h 2168464"/>
                                <a:gd name="connsiteX12" fmla="*/ 208144 w 2965701"/>
                                <a:gd name="connsiteY12" fmla="*/ 369388 h 2168464"/>
                                <a:gd name="connsiteX0" fmla="*/ 277102 w 3034659"/>
                                <a:gd name="connsiteY0" fmla="*/ 369388 h 2168464"/>
                                <a:gd name="connsiteX1" fmla="*/ 813137 w 3034659"/>
                                <a:gd name="connsiteY1" fmla="*/ 369356 h 2168464"/>
                                <a:gd name="connsiteX2" fmla="*/ 822679 w 3034659"/>
                                <a:gd name="connsiteY2" fmla="*/ 955099 h 2168464"/>
                                <a:gd name="connsiteX3" fmla="*/ 1393546 w 3034659"/>
                                <a:gd name="connsiteY3" fmla="*/ 962450 h 2168464"/>
                                <a:gd name="connsiteX4" fmla="*/ 2714149 w 3034659"/>
                                <a:gd name="connsiteY4" fmla="*/ 1146746 h 2168464"/>
                                <a:gd name="connsiteX5" fmla="*/ 2937124 w 3034659"/>
                                <a:gd name="connsiteY5" fmla="*/ 641663 h 2168464"/>
                                <a:gd name="connsiteX6" fmla="*/ 2422431 w 3034659"/>
                                <a:gd name="connsiteY6" fmla="*/ 0 h 2168464"/>
                                <a:gd name="connsiteX7" fmla="*/ 3034659 w 3034659"/>
                                <a:gd name="connsiteY7" fmla="*/ 2615 h 2168464"/>
                                <a:gd name="connsiteX8" fmla="*/ 3032062 w 3034659"/>
                                <a:gd name="connsiteY8" fmla="*/ 868831 h 2168464"/>
                                <a:gd name="connsiteX9" fmla="*/ 3032062 w 3034659"/>
                                <a:gd name="connsiteY9" fmla="*/ 2168464 h 2168464"/>
                                <a:gd name="connsiteX10" fmla="*/ 272856 w 3034659"/>
                                <a:gd name="connsiteY10" fmla="*/ 2168464 h 2168464"/>
                                <a:gd name="connsiteX11" fmla="*/ 275049 w 3034659"/>
                                <a:gd name="connsiteY11" fmla="*/ 1657441 h 2168464"/>
                                <a:gd name="connsiteX12" fmla="*/ 277102 w 3034659"/>
                                <a:gd name="connsiteY12" fmla="*/ 369388 h 2168464"/>
                                <a:gd name="connsiteX0" fmla="*/ 273443 w 3031000"/>
                                <a:gd name="connsiteY0" fmla="*/ 369388 h 2168464"/>
                                <a:gd name="connsiteX1" fmla="*/ 809478 w 3031000"/>
                                <a:gd name="connsiteY1" fmla="*/ 369356 h 2168464"/>
                                <a:gd name="connsiteX2" fmla="*/ 819020 w 3031000"/>
                                <a:gd name="connsiteY2" fmla="*/ 955099 h 2168464"/>
                                <a:gd name="connsiteX3" fmla="*/ 1389887 w 3031000"/>
                                <a:gd name="connsiteY3" fmla="*/ 962450 h 2168464"/>
                                <a:gd name="connsiteX4" fmla="*/ 2710490 w 3031000"/>
                                <a:gd name="connsiteY4" fmla="*/ 1146746 h 2168464"/>
                                <a:gd name="connsiteX5" fmla="*/ 2933465 w 3031000"/>
                                <a:gd name="connsiteY5" fmla="*/ 641663 h 2168464"/>
                                <a:gd name="connsiteX6" fmla="*/ 2418772 w 3031000"/>
                                <a:gd name="connsiteY6" fmla="*/ 0 h 2168464"/>
                                <a:gd name="connsiteX7" fmla="*/ 3031000 w 3031000"/>
                                <a:gd name="connsiteY7" fmla="*/ 2615 h 2168464"/>
                                <a:gd name="connsiteX8" fmla="*/ 3028403 w 3031000"/>
                                <a:gd name="connsiteY8" fmla="*/ 868831 h 2168464"/>
                                <a:gd name="connsiteX9" fmla="*/ 3028403 w 3031000"/>
                                <a:gd name="connsiteY9" fmla="*/ 2168464 h 2168464"/>
                                <a:gd name="connsiteX10" fmla="*/ 269197 w 3031000"/>
                                <a:gd name="connsiteY10" fmla="*/ 2168464 h 2168464"/>
                                <a:gd name="connsiteX11" fmla="*/ 280681 w 3031000"/>
                                <a:gd name="connsiteY11" fmla="*/ 1633574 h 2168464"/>
                                <a:gd name="connsiteX12" fmla="*/ 273443 w 3031000"/>
                                <a:gd name="connsiteY12" fmla="*/ 369388 h 2168464"/>
                                <a:gd name="connsiteX0" fmla="*/ 273443 w 3031000"/>
                                <a:gd name="connsiteY0" fmla="*/ 369388 h 2168464"/>
                                <a:gd name="connsiteX1" fmla="*/ 809478 w 3031000"/>
                                <a:gd name="connsiteY1" fmla="*/ 369356 h 2168464"/>
                                <a:gd name="connsiteX2" fmla="*/ 819020 w 3031000"/>
                                <a:gd name="connsiteY2" fmla="*/ 955099 h 2168464"/>
                                <a:gd name="connsiteX3" fmla="*/ 1389887 w 3031000"/>
                                <a:gd name="connsiteY3" fmla="*/ 962450 h 2168464"/>
                                <a:gd name="connsiteX4" fmla="*/ 2710490 w 3031000"/>
                                <a:gd name="connsiteY4" fmla="*/ 1146746 h 2168464"/>
                                <a:gd name="connsiteX5" fmla="*/ 2933465 w 3031000"/>
                                <a:gd name="connsiteY5" fmla="*/ 641663 h 2168464"/>
                                <a:gd name="connsiteX6" fmla="*/ 2418772 w 3031000"/>
                                <a:gd name="connsiteY6" fmla="*/ 0 h 2168464"/>
                                <a:gd name="connsiteX7" fmla="*/ 3031000 w 3031000"/>
                                <a:gd name="connsiteY7" fmla="*/ 2615 h 2168464"/>
                                <a:gd name="connsiteX8" fmla="*/ 3028403 w 3031000"/>
                                <a:gd name="connsiteY8" fmla="*/ 868831 h 2168464"/>
                                <a:gd name="connsiteX9" fmla="*/ 3028403 w 3031000"/>
                                <a:gd name="connsiteY9" fmla="*/ 2168464 h 2168464"/>
                                <a:gd name="connsiteX10" fmla="*/ 269197 w 3031000"/>
                                <a:gd name="connsiteY10" fmla="*/ 2168464 h 2168464"/>
                                <a:gd name="connsiteX11" fmla="*/ 280681 w 3031000"/>
                                <a:gd name="connsiteY11" fmla="*/ 1633574 h 2168464"/>
                                <a:gd name="connsiteX12" fmla="*/ 273443 w 3031000"/>
                                <a:gd name="connsiteY12" fmla="*/ 369388 h 2168464"/>
                                <a:gd name="connsiteX0" fmla="*/ 281045 w 3038602"/>
                                <a:gd name="connsiteY0" fmla="*/ 369388 h 2168464"/>
                                <a:gd name="connsiteX1" fmla="*/ 817080 w 3038602"/>
                                <a:gd name="connsiteY1" fmla="*/ 369356 h 2168464"/>
                                <a:gd name="connsiteX2" fmla="*/ 826622 w 3038602"/>
                                <a:gd name="connsiteY2" fmla="*/ 955099 h 2168464"/>
                                <a:gd name="connsiteX3" fmla="*/ 1397489 w 3038602"/>
                                <a:gd name="connsiteY3" fmla="*/ 962450 h 2168464"/>
                                <a:gd name="connsiteX4" fmla="*/ 2718092 w 3038602"/>
                                <a:gd name="connsiteY4" fmla="*/ 1146746 h 2168464"/>
                                <a:gd name="connsiteX5" fmla="*/ 2941067 w 3038602"/>
                                <a:gd name="connsiteY5" fmla="*/ 641663 h 2168464"/>
                                <a:gd name="connsiteX6" fmla="*/ 2426374 w 3038602"/>
                                <a:gd name="connsiteY6" fmla="*/ 0 h 2168464"/>
                                <a:gd name="connsiteX7" fmla="*/ 3038602 w 3038602"/>
                                <a:gd name="connsiteY7" fmla="*/ 2615 h 2168464"/>
                                <a:gd name="connsiteX8" fmla="*/ 3036005 w 3038602"/>
                                <a:gd name="connsiteY8" fmla="*/ 868831 h 2168464"/>
                                <a:gd name="connsiteX9" fmla="*/ 3036005 w 3038602"/>
                                <a:gd name="connsiteY9" fmla="*/ 2168464 h 2168464"/>
                                <a:gd name="connsiteX10" fmla="*/ 276799 w 3038602"/>
                                <a:gd name="connsiteY10" fmla="*/ 2168464 h 2168464"/>
                                <a:gd name="connsiteX11" fmla="*/ 97811 w 3038602"/>
                                <a:gd name="connsiteY11" fmla="*/ 2098497 h 2168464"/>
                                <a:gd name="connsiteX12" fmla="*/ 288283 w 3038602"/>
                                <a:gd name="connsiteY12" fmla="*/ 1633574 h 2168464"/>
                                <a:gd name="connsiteX13" fmla="*/ 281045 w 3038602"/>
                                <a:gd name="connsiteY13" fmla="*/ 369388 h 2168464"/>
                                <a:gd name="connsiteX0" fmla="*/ 281045 w 3038602"/>
                                <a:gd name="connsiteY0" fmla="*/ 369388 h 2168464"/>
                                <a:gd name="connsiteX1" fmla="*/ 817080 w 3038602"/>
                                <a:gd name="connsiteY1" fmla="*/ 369356 h 2168464"/>
                                <a:gd name="connsiteX2" fmla="*/ 826622 w 3038602"/>
                                <a:gd name="connsiteY2" fmla="*/ 955099 h 2168464"/>
                                <a:gd name="connsiteX3" fmla="*/ 1397489 w 3038602"/>
                                <a:gd name="connsiteY3" fmla="*/ 962450 h 2168464"/>
                                <a:gd name="connsiteX4" fmla="*/ 2718092 w 3038602"/>
                                <a:gd name="connsiteY4" fmla="*/ 1146746 h 2168464"/>
                                <a:gd name="connsiteX5" fmla="*/ 2941067 w 3038602"/>
                                <a:gd name="connsiteY5" fmla="*/ 641663 h 2168464"/>
                                <a:gd name="connsiteX6" fmla="*/ 2426374 w 3038602"/>
                                <a:gd name="connsiteY6" fmla="*/ 0 h 2168464"/>
                                <a:gd name="connsiteX7" fmla="*/ 3038602 w 3038602"/>
                                <a:gd name="connsiteY7" fmla="*/ 2615 h 2168464"/>
                                <a:gd name="connsiteX8" fmla="*/ 3036005 w 3038602"/>
                                <a:gd name="connsiteY8" fmla="*/ 868831 h 2168464"/>
                                <a:gd name="connsiteX9" fmla="*/ 3036005 w 3038602"/>
                                <a:gd name="connsiteY9" fmla="*/ 2168464 h 2168464"/>
                                <a:gd name="connsiteX10" fmla="*/ 276799 w 3038602"/>
                                <a:gd name="connsiteY10" fmla="*/ 2168464 h 2168464"/>
                                <a:gd name="connsiteX11" fmla="*/ 97811 w 3038602"/>
                                <a:gd name="connsiteY11" fmla="*/ 2098497 h 2168464"/>
                                <a:gd name="connsiteX12" fmla="*/ 213952 w 3038602"/>
                                <a:gd name="connsiteY12" fmla="*/ 1884933 h 2168464"/>
                                <a:gd name="connsiteX13" fmla="*/ 288283 w 3038602"/>
                                <a:gd name="connsiteY13" fmla="*/ 1633574 h 2168464"/>
                                <a:gd name="connsiteX14" fmla="*/ 281045 w 3038602"/>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37848 w 3095405"/>
                                <a:gd name="connsiteY0" fmla="*/ 369388 h 2168464"/>
                                <a:gd name="connsiteX1" fmla="*/ 873883 w 3095405"/>
                                <a:gd name="connsiteY1" fmla="*/ 369356 h 2168464"/>
                                <a:gd name="connsiteX2" fmla="*/ 883425 w 3095405"/>
                                <a:gd name="connsiteY2" fmla="*/ 955099 h 2168464"/>
                                <a:gd name="connsiteX3" fmla="*/ 1454292 w 3095405"/>
                                <a:gd name="connsiteY3" fmla="*/ 962450 h 2168464"/>
                                <a:gd name="connsiteX4" fmla="*/ 2774895 w 3095405"/>
                                <a:gd name="connsiteY4" fmla="*/ 1146746 h 2168464"/>
                                <a:gd name="connsiteX5" fmla="*/ 2997870 w 3095405"/>
                                <a:gd name="connsiteY5" fmla="*/ 641663 h 2168464"/>
                                <a:gd name="connsiteX6" fmla="*/ 2483177 w 3095405"/>
                                <a:gd name="connsiteY6" fmla="*/ 0 h 2168464"/>
                                <a:gd name="connsiteX7" fmla="*/ 3095405 w 3095405"/>
                                <a:gd name="connsiteY7" fmla="*/ 2615 h 2168464"/>
                                <a:gd name="connsiteX8" fmla="*/ 3092808 w 3095405"/>
                                <a:gd name="connsiteY8" fmla="*/ 868831 h 2168464"/>
                                <a:gd name="connsiteX9" fmla="*/ 3092808 w 3095405"/>
                                <a:gd name="connsiteY9" fmla="*/ 2168464 h 2168464"/>
                                <a:gd name="connsiteX10" fmla="*/ 333602 w 3095405"/>
                                <a:gd name="connsiteY10" fmla="*/ 2168464 h 2168464"/>
                                <a:gd name="connsiteX11" fmla="*/ 154614 w 3095405"/>
                                <a:gd name="connsiteY11" fmla="*/ 2098497 h 2168464"/>
                                <a:gd name="connsiteX12" fmla="*/ 3903 w 3095405"/>
                                <a:gd name="connsiteY12" fmla="*/ 1633574 h 2168464"/>
                                <a:gd name="connsiteX13" fmla="*/ 345086 w 3095405"/>
                                <a:gd name="connsiteY13" fmla="*/ 1633574 h 2168464"/>
                                <a:gd name="connsiteX14" fmla="*/ 337848 w 3095405"/>
                                <a:gd name="connsiteY14" fmla="*/ 369388 h 2168464"/>
                                <a:gd name="connsiteX0" fmla="*/ 359764 w 3117321"/>
                                <a:gd name="connsiteY0" fmla="*/ 369388 h 2198439"/>
                                <a:gd name="connsiteX1" fmla="*/ 895799 w 3117321"/>
                                <a:gd name="connsiteY1" fmla="*/ 369356 h 2198439"/>
                                <a:gd name="connsiteX2" fmla="*/ 905341 w 3117321"/>
                                <a:gd name="connsiteY2" fmla="*/ 955099 h 2198439"/>
                                <a:gd name="connsiteX3" fmla="*/ 1476208 w 3117321"/>
                                <a:gd name="connsiteY3" fmla="*/ 962450 h 2198439"/>
                                <a:gd name="connsiteX4" fmla="*/ 2796811 w 3117321"/>
                                <a:gd name="connsiteY4" fmla="*/ 1146746 h 2198439"/>
                                <a:gd name="connsiteX5" fmla="*/ 3019786 w 3117321"/>
                                <a:gd name="connsiteY5" fmla="*/ 641663 h 2198439"/>
                                <a:gd name="connsiteX6" fmla="*/ 2505093 w 3117321"/>
                                <a:gd name="connsiteY6" fmla="*/ 0 h 2198439"/>
                                <a:gd name="connsiteX7" fmla="*/ 3117321 w 3117321"/>
                                <a:gd name="connsiteY7" fmla="*/ 2615 h 2198439"/>
                                <a:gd name="connsiteX8" fmla="*/ 3114724 w 3117321"/>
                                <a:gd name="connsiteY8" fmla="*/ 868831 h 2198439"/>
                                <a:gd name="connsiteX9" fmla="*/ 3114724 w 3117321"/>
                                <a:gd name="connsiteY9" fmla="*/ 2168464 h 2198439"/>
                                <a:gd name="connsiteX10" fmla="*/ 355518 w 3117321"/>
                                <a:gd name="connsiteY10" fmla="*/ 2168464 h 2198439"/>
                                <a:gd name="connsiteX11" fmla="*/ 25821 w 3117321"/>
                                <a:gd name="connsiteY11" fmla="*/ 2158939 h 2198439"/>
                                <a:gd name="connsiteX12" fmla="*/ 25819 w 3117321"/>
                                <a:gd name="connsiteY12" fmla="*/ 1633574 h 2198439"/>
                                <a:gd name="connsiteX13" fmla="*/ 367002 w 3117321"/>
                                <a:gd name="connsiteY13" fmla="*/ 1633574 h 2198439"/>
                                <a:gd name="connsiteX14" fmla="*/ 359764 w 3117321"/>
                                <a:gd name="connsiteY14" fmla="*/ 369388 h 2198439"/>
                                <a:gd name="connsiteX0" fmla="*/ 350681 w 3108238"/>
                                <a:gd name="connsiteY0" fmla="*/ 369388 h 2168464"/>
                                <a:gd name="connsiteX1" fmla="*/ 886716 w 3108238"/>
                                <a:gd name="connsiteY1" fmla="*/ 369356 h 2168464"/>
                                <a:gd name="connsiteX2" fmla="*/ 896258 w 3108238"/>
                                <a:gd name="connsiteY2" fmla="*/ 955099 h 2168464"/>
                                <a:gd name="connsiteX3" fmla="*/ 1467125 w 3108238"/>
                                <a:gd name="connsiteY3" fmla="*/ 962450 h 2168464"/>
                                <a:gd name="connsiteX4" fmla="*/ 2787728 w 3108238"/>
                                <a:gd name="connsiteY4" fmla="*/ 1146746 h 2168464"/>
                                <a:gd name="connsiteX5" fmla="*/ 3010703 w 3108238"/>
                                <a:gd name="connsiteY5" fmla="*/ 641663 h 2168464"/>
                                <a:gd name="connsiteX6" fmla="*/ 2496010 w 3108238"/>
                                <a:gd name="connsiteY6" fmla="*/ 0 h 2168464"/>
                                <a:gd name="connsiteX7" fmla="*/ 3108238 w 3108238"/>
                                <a:gd name="connsiteY7" fmla="*/ 2615 h 2168464"/>
                                <a:gd name="connsiteX8" fmla="*/ 3105641 w 3108238"/>
                                <a:gd name="connsiteY8" fmla="*/ 868831 h 2168464"/>
                                <a:gd name="connsiteX9" fmla="*/ 3105641 w 3108238"/>
                                <a:gd name="connsiteY9" fmla="*/ 2168464 h 2168464"/>
                                <a:gd name="connsiteX10" fmla="*/ 346435 w 3108238"/>
                                <a:gd name="connsiteY10" fmla="*/ 2168464 h 2168464"/>
                                <a:gd name="connsiteX11" fmla="*/ 16738 w 3108238"/>
                                <a:gd name="connsiteY11" fmla="*/ 2158939 h 2168464"/>
                                <a:gd name="connsiteX12" fmla="*/ 16736 w 3108238"/>
                                <a:gd name="connsiteY12" fmla="*/ 1633574 h 2168464"/>
                                <a:gd name="connsiteX13" fmla="*/ 357919 w 3108238"/>
                                <a:gd name="connsiteY13" fmla="*/ 1633574 h 2168464"/>
                                <a:gd name="connsiteX14" fmla="*/ 350681 w 3108238"/>
                                <a:gd name="connsiteY14" fmla="*/ 369388 h 2168464"/>
                                <a:gd name="connsiteX0" fmla="*/ 348320 w 3105877"/>
                                <a:gd name="connsiteY0" fmla="*/ 369388 h 2168464"/>
                                <a:gd name="connsiteX1" fmla="*/ 884355 w 3105877"/>
                                <a:gd name="connsiteY1" fmla="*/ 369356 h 2168464"/>
                                <a:gd name="connsiteX2" fmla="*/ 893897 w 3105877"/>
                                <a:gd name="connsiteY2" fmla="*/ 955099 h 2168464"/>
                                <a:gd name="connsiteX3" fmla="*/ 1464764 w 3105877"/>
                                <a:gd name="connsiteY3" fmla="*/ 962450 h 2168464"/>
                                <a:gd name="connsiteX4" fmla="*/ 2785367 w 3105877"/>
                                <a:gd name="connsiteY4" fmla="*/ 1146746 h 2168464"/>
                                <a:gd name="connsiteX5" fmla="*/ 3008342 w 3105877"/>
                                <a:gd name="connsiteY5" fmla="*/ 641663 h 2168464"/>
                                <a:gd name="connsiteX6" fmla="*/ 2493649 w 3105877"/>
                                <a:gd name="connsiteY6" fmla="*/ 0 h 2168464"/>
                                <a:gd name="connsiteX7" fmla="*/ 3105877 w 3105877"/>
                                <a:gd name="connsiteY7" fmla="*/ 2615 h 2168464"/>
                                <a:gd name="connsiteX8" fmla="*/ 3103280 w 3105877"/>
                                <a:gd name="connsiteY8" fmla="*/ 868831 h 2168464"/>
                                <a:gd name="connsiteX9" fmla="*/ 3103280 w 3105877"/>
                                <a:gd name="connsiteY9" fmla="*/ 2168464 h 2168464"/>
                                <a:gd name="connsiteX10" fmla="*/ 344074 w 3105877"/>
                                <a:gd name="connsiteY10" fmla="*/ 2168464 h 2168464"/>
                                <a:gd name="connsiteX11" fmla="*/ 14377 w 3105877"/>
                                <a:gd name="connsiteY11" fmla="*/ 2158939 h 2168464"/>
                                <a:gd name="connsiteX12" fmla="*/ 14375 w 3105877"/>
                                <a:gd name="connsiteY12" fmla="*/ 1633574 h 2168464"/>
                                <a:gd name="connsiteX13" fmla="*/ 355558 w 3105877"/>
                                <a:gd name="connsiteY13" fmla="*/ 1633574 h 2168464"/>
                                <a:gd name="connsiteX14" fmla="*/ 348320 w 3105877"/>
                                <a:gd name="connsiteY14" fmla="*/ 369388 h 2168464"/>
                                <a:gd name="connsiteX0" fmla="*/ 335955 w 3093512"/>
                                <a:gd name="connsiteY0" fmla="*/ 369388 h 2168464"/>
                                <a:gd name="connsiteX1" fmla="*/ 871990 w 3093512"/>
                                <a:gd name="connsiteY1" fmla="*/ 369356 h 2168464"/>
                                <a:gd name="connsiteX2" fmla="*/ 881532 w 3093512"/>
                                <a:gd name="connsiteY2" fmla="*/ 955099 h 2168464"/>
                                <a:gd name="connsiteX3" fmla="*/ 1452399 w 3093512"/>
                                <a:gd name="connsiteY3" fmla="*/ 962450 h 2168464"/>
                                <a:gd name="connsiteX4" fmla="*/ 2773002 w 3093512"/>
                                <a:gd name="connsiteY4" fmla="*/ 1146746 h 2168464"/>
                                <a:gd name="connsiteX5" fmla="*/ 2995977 w 3093512"/>
                                <a:gd name="connsiteY5" fmla="*/ 641663 h 2168464"/>
                                <a:gd name="connsiteX6" fmla="*/ 2481284 w 3093512"/>
                                <a:gd name="connsiteY6" fmla="*/ 0 h 2168464"/>
                                <a:gd name="connsiteX7" fmla="*/ 3093512 w 3093512"/>
                                <a:gd name="connsiteY7" fmla="*/ 2615 h 2168464"/>
                                <a:gd name="connsiteX8" fmla="*/ 3090915 w 3093512"/>
                                <a:gd name="connsiteY8" fmla="*/ 868831 h 2168464"/>
                                <a:gd name="connsiteX9" fmla="*/ 3090915 w 3093512"/>
                                <a:gd name="connsiteY9" fmla="*/ 2168464 h 2168464"/>
                                <a:gd name="connsiteX10" fmla="*/ 331709 w 3093512"/>
                                <a:gd name="connsiteY10" fmla="*/ 2168464 h 2168464"/>
                                <a:gd name="connsiteX11" fmla="*/ 2012 w 3093512"/>
                                <a:gd name="connsiteY11" fmla="*/ 2158939 h 2168464"/>
                                <a:gd name="connsiteX12" fmla="*/ 2010 w 3093512"/>
                                <a:gd name="connsiteY12" fmla="*/ 1633574 h 2168464"/>
                                <a:gd name="connsiteX13" fmla="*/ 343193 w 3093512"/>
                                <a:gd name="connsiteY13" fmla="*/ 1633574 h 2168464"/>
                                <a:gd name="connsiteX14" fmla="*/ 335955 w 309351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453319 w 3094432"/>
                                <a:gd name="connsiteY3" fmla="*/ 962450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9383 w 3094432"/>
                                <a:gd name="connsiteY3" fmla="*/ 957806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332629 w 3094432"/>
                                <a:gd name="connsiteY10" fmla="*/ 2168464 h 2168464"/>
                                <a:gd name="connsiteX11" fmla="*/ 920 w 3094432"/>
                                <a:gd name="connsiteY11" fmla="*/ 2168464 h 2168464"/>
                                <a:gd name="connsiteX12" fmla="*/ 2930 w 3094432"/>
                                <a:gd name="connsiteY12" fmla="*/ 1633574 h 2168464"/>
                                <a:gd name="connsiteX13" fmla="*/ 344113 w 3094432"/>
                                <a:gd name="connsiteY13" fmla="*/ 1633574 h 2168464"/>
                                <a:gd name="connsiteX14" fmla="*/ 336875 w 3094432"/>
                                <a:gd name="connsiteY14" fmla="*/ 369388 h 2168464"/>
                                <a:gd name="connsiteX0" fmla="*/ 336875 w 3094432"/>
                                <a:gd name="connsiteY0" fmla="*/ 369388 h 2168464"/>
                                <a:gd name="connsiteX1" fmla="*/ 872910 w 3094432"/>
                                <a:gd name="connsiteY1" fmla="*/ 369356 h 2168464"/>
                                <a:gd name="connsiteX2" fmla="*/ 882452 w 3094432"/>
                                <a:gd name="connsiteY2" fmla="*/ 955099 h 2168464"/>
                                <a:gd name="connsiteX3" fmla="*/ 1764735 w 3094432"/>
                                <a:gd name="connsiteY3" fmla="*/ 953161 h 2168464"/>
                                <a:gd name="connsiteX4" fmla="*/ 2773922 w 3094432"/>
                                <a:gd name="connsiteY4" fmla="*/ 1146746 h 2168464"/>
                                <a:gd name="connsiteX5" fmla="*/ 2996897 w 3094432"/>
                                <a:gd name="connsiteY5" fmla="*/ 641663 h 2168464"/>
                                <a:gd name="connsiteX6" fmla="*/ 2482204 w 3094432"/>
                                <a:gd name="connsiteY6" fmla="*/ 0 h 2168464"/>
                                <a:gd name="connsiteX7" fmla="*/ 3094432 w 3094432"/>
                                <a:gd name="connsiteY7" fmla="*/ 2615 h 2168464"/>
                                <a:gd name="connsiteX8" fmla="*/ 3091835 w 3094432"/>
                                <a:gd name="connsiteY8" fmla="*/ 868831 h 2168464"/>
                                <a:gd name="connsiteX9" fmla="*/ 3091835 w 3094432"/>
                                <a:gd name="connsiteY9" fmla="*/ 2168464 h 2168464"/>
                                <a:gd name="connsiteX10" fmla="*/ 920 w 3094432"/>
                                <a:gd name="connsiteY10" fmla="*/ 2168464 h 2168464"/>
                                <a:gd name="connsiteX11" fmla="*/ 2930 w 3094432"/>
                                <a:gd name="connsiteY11" fmla="*/ 1633574 h 2168464"/>
                                <a:gd name="connsiteX12" fmla="*/ 344113 w 3094432"/>
                                <a:gd name="connsiteY12" fmla="*/ 1633574 h 2168464"/>
                                <a:gd name="connsiteX13" fmla="*/ 336875 w 3094432"/>
                                <a:gd name="connsiteY13" fmla="*/ 369388 h 2168464"/>
                                <a:gd name="connsiteX0" fmla="*/ 333950 w 3091507"/>
                                <a:gd name="connsiteY0" fmla="*/ 369388 h 2168464"/>
                                <a:gd name="connsiteX1" fmla="*/ 869985 w 3091507"/>
                                <a:gd name="connsiteY1" fmla="*/ 369356 h 2168464"/>
                                <a:gd name="connsiteX2" fmla="*/ 879527 w 3091507"/>
                                <a:gd name="connsiteY2" fmla="*/ 955099 h 2168464"/>
                                <a:gd name="connsiteX3" fmla="*/ 1761810 w 3091507"/>
                                <a:gd name="connsiteY3" fmla="*/ 953161 h 2168464"/>
                                <a:gd name="connsiteX4" fmla="*/ 2770997 w 3091507"/>
                                <a:gd name="connsiteY4" fmla="*/ 1146746 h 2168464"/>
                                <a:gd name="connsiteX5" fmla="*/ 2993972 w 3091507"/>
                                <a:gd name="connsiteY5" fmla="*/ 641663 h 2168464"/>
                                <a:gd name="connsiteX6" fmla="*/ 2479279 w 3091507"/>
                                <a:gd name="connsiteY6" fmla="*/ 0 h 2168464"/>
                                <a:gd name="connsiteX7" fmla="*/ 3091507 w 3091507"/>
                                <a:gd name="connsiteY7" fmla="*/ 2615 h 2168464"/>
                                <a:gd name="connsiteX8" fmla="*/ 3088910 w 3091507"/>
                                <a:gd name="connsiteY8" fmla="*/ 868831 h 2168464"/>
                                <a:gd name="connsiteX9" fmla="*/ 3088910 w 3091507"/>
                                <a:gd name="connsiteY9" fmla="*/ 2168464 h 2168464"/>
                                <a:gd name="connsiteX10" fmla="*/ 2446492 w 3091507"/>
                                <a:gd name="connsiteY10" fmla="*/ 2168464 h 2168464"/>
                                <a:gd name="connsiteX11" fmla="*/ 5 w 3091507"/>
                                <a:gd name="connsiteY11" fmla="*/ 1633574 h 2168464"/>
                                <a:gd name="connsiteX12" fmla="*/ 341188 w 3091507"/>
                                <a:gd name="connsiteY12" fmla="*/ 1633574 h 2168464"/>
                                <a:gd name="connsiteX13" fmla="*/ 333950 w 3091507"/>
                                <a:gd name="connsiteY13" fmla="*/ 369388 h 2168464"/>
                                <a:gd name="connsiteX0" fmla="*/ 0 w 2757557"/>
                                <a:gd name="connsiteY0" fmla="*/ 369388 h 2168464"/>
                                <a:gd name="connsiteX1" fmla="*/ 536035 w 2757557"/>
                                <a:gd name="connsiteY1" fmla="*/ 369356 h 2168464"/>
                                <a:gd name="connsiteX2" fmla="*/ 545577 w 2757557"/>
                                <a:gd name="connsiteY2" fmla="*/ 955099 h 2168464"/>
                                <a:gd name="connsiteX3" fmla="*/ 1427860 w 2757557"/>
                                <a:gd name="connsiteY3" fmla="*/ 953161 h 2168464"/>
                                <a:gd name="connsiteX4" fmla="*/ 2437047 w 2757557"/>
                                <a:gd name="connsiteY4" fmla="*/ 1146746 h 2168464"/>
                                <a:gd name="connsiteX5" fmla="*/ 2660022 w 2757557"/>
                                <a:gd name="connsiteY5" fmla="*/ 641663 h 2168464"/>
                                <a:gd name="connsiteX6" fmla="*/ 2145329 w 2757557"/>
                                <a:gd name="connsiteY6" fmla="*/ 0 h 2168464"/>
                                <a:gd name="connsiteX7" fmla="*/ 2757557 w 2757557"/>
                                <a:gd name="connsiteY7" fmla="*/ 2615 h 2168464"/>
                                <a:gd name="connsiteX8" fmla="*/ 2754960 w 2757557"/>
                                <a:gd name="connsiteY8" fmla="*/ 868831 h 2168464"/>
                                <a:gd name="connsiteX9" fmla="*/ 2754960 w 2757557"/>
                                <a:gd name="connsiteY9" fmla="*/ 2168464 h 2168464"/>
                                <a:gd name="connsiteX10" fmla="*/ 2112542 w 2757557"/>
                                <a:gd name="connsiteY10" fmla="*/ 2168464 h 2168464"/>
                                <a:gd name="connsiteX11" fmla="*/ 7238 w 2757557"/>
                                <a:gd name="connsiteY11" fmla="*/ 1633574 h 2168464"/>
                                <a:gd name="connsiteX12" fmla="*/ 0 w 2757557"/>
                                <a:gd name="connsiteY12" fmla="*/ 369388 h 2168464"/>
                                <a:gd name="connsiteX0" fmla="*/ 0 w 2757557"/>
                                <a:gd name="connsiteY0" fmla="*/ 369388 h 2168464"/>
                                <a:gd name="connsiteX1" fmla="*/ 536035 w 2757557"/>
                                <a:gd name="connsiteY1" fmla="*/ 369356 h 2168464"/>
                                <a:gd name="connsiteX2" fmla="*/ 545577 w 2757557"/>
                                <a:gd name="connsiteY2" fmla="*/ 955099 h 2168464"/>
                                <a:gd name="connsiteX3" fmla="*/ 2437047 w 2757557"/>
                                <a:gd name="connsiteY3" fmla="*/ 1146746 h 2168464"/>
                                <a:gd name="connsiteX4" fmla="*/ 2660022 w 2757557"/>
                                <a:gd name="connsiteY4" fmla="*/ 641663 h 2168464"/>
                                <a:gd name="connsiteX5" fmla="*/ 2145329 w 2757557"/>
                                <a:gd name="connsiteY5" fmla="*/ 0 h 2168464"/>
                                <a:gd name="connsiteX6" fmla="*/ 2757557 w 2757557"/>
                                <a:gd name="connsiteY6" fmla="*/ 2615 h 2168464"/>
                                <a:gd name="connsiteX7" fmla="*/ 2754960 w 2757557"/>
                                <a:gd name="connsiteY7" fmla="*/ 868831 h 2168464"/>
                                <a:gd name="connsiteX8" fmla="*/ 2754960 w 2757557"/>
                                <a:gd name="connsiteY8" fmla="*/ 2168464 h 2168464"/>
                                <a:gd name="connsiteX9" fmla="*/ 2112542 w 2757557"/>
                                <a:gd name="connsiteY9" fmla="*/ 2168464 h 2168464"/>
                                <a:gd name="connsiteX10" fmla="*/ 7238 w 2757557"/>
                                <a:gd name="connsiteY10" fmla="*/ 1633574 h 2168464"/>
                                <a:gd name="connsiteX11" fmla="*/ 0 w 2757557"/>
                                <a:gd name="connsiteY11" fmla="*/ 369388 h 2168464"/>
                                <a:gd name="connsiteX0" fmla="*/ 0 w 2757557"/>
                                <a:gd name="connsiteY0" fmla="*/ 369388 h 2168464"/>
                                <a:gd name="connsiteX1" fmla="*/ 536035 w 2757557"/>
                                <a:gd name="connsiteY1" fmla="*/ 369356 h 2168464"/>
                                <a:gd name="connsiteX2" fmla="*/ 545577 w 2757557"/>
                                <a:gd name="connsiteY2" fmla="*/ 955099 h 2168464"/>
                                <a:gd name="connsiteX3" fmla="*/ 2660022 w 2757557"/>
                                <a:gd name="connsiteY3" fmla="*/ 641663 h 2168464"/>
                                <a:gd name="connsiteX4" fmla="*/ 2145329 w 2757557"/>
                                <a:gd name="connsiteY4" fmla="*/ 0 h 2168464"/>
                                <a:gd name="connsiteX5" fmla="*/ 2757557 w 2757557"/>
                                <a:gd name="connsiteY5" fmla="*/ 2615 h 2168464"/>
                                <a:gd name="connsiteX6" fmla="*/ 2754960 w 2757557"/>
                                <a:gd name="connsiteY6" fmla="*/ 868831 h 2168464"/>
                                <a:gd name="connsiteX7" fmla="*/ 2754960 w 2757557"/>
                                <a:gd name="connsiteY7" fmla="*/ 2168464 h 2168464"/>
                                <a:gd name="connsiteX8" fmla="*/ 2112542 w 2757557"/>
                                <a:gd name="connsiteY8" fmla="*/ 2168464 h 2168464"/>
                                <a:gd name="connsiteX9" fmla="*/ 7238 w 2757557"/>
                                <a:gd name="connsiteY9" fmla="*/ 1633574 h 2168464"/>
                                <a:gd name="connsiteX10" fmla="*/ 0 w 2757557"/>
                                <a:gd name="connsiteY10" fmla="*/ 369388 h 2168464"/>
                                <a:gd name="connsiteX0" fmla="*/ 0 w 2757557"/>
                                <a:gd name="connsiteY0" fmla="*/ 369388 h 2168464"/>
                                <a:gd name="connsiteX1" fmla="*/ 536035 w 2757557"/>
                                <a:gd name="connsiteY1" fmla="*/ 369356 h 2168464"/>
                                <a:gd name="connsiteX2" fmla="*/ 545577 w 2757557"/>
                                <a:gd name="connsiteY2" fmla="*/ 955099 h 2168464"/>
                                <a:gd name="connsiteX3" fmla="*/ 2145329 w 2757557"/>
                                <a:gd name="connsiteY3" fmla="*/ 0 h 2168464"/>
                                <a:gd name="connsiteX4" fmla="*/ 2757557 w 2757557"/>
                                <a:gd name="connsiteY4" fmla="*/ 2615 h 2168464"/>
                                <a:gd name="connsiteX5" fmla="*/ 2754960 w 2757557"/>
                                <a:gd name="connsiteY5" fmla="*/ 868831 h 2168464"/>
                                <a:gd name="connsiteX6" fmla="*/ 2754960 w 2757557"/>
                                <a:gd name="connsiteY6" fmla="*/ 2168464 h 2168464"/>
                                <a:gd name="connsiteX7" fmla="*/ 2112542 w 2757557"/>
                                <a:gd name="connsiteY7" fmla="*/ 2168464 h 2168464"/>
                                <a:gd name="connsiteX8" fmla="*/ 7238 w 2757557"/>
                                <a:gd name="connsiteY8" fmla="*/ 1633574 h 2168464"/>
                                <a:gd name="connsiteX9" fmla="*/ 0 w 2757557"/>
                                <a:gd name="connsiteY9" fmla="*/ 369388 h 2168464"/>
                                <a:gd name="connsiteX0" fmla="*/ 0 w 2757557"/>
                                <a:gd name="connsiteY0" fmla="*/ 369388 h 2168464"/>
                                <a:gd name="connsiteX1" fmla="*/ 536035 w 2757557"/>
                                <a:gd name="connsiteY1" fmla="*/ 369356 h 2168464"/>
                                <a:gd name="connsiteX2" fmla="*/ 2137565 w 2757557"/>
                                <a:gd name="connsiteY2" fmla="*/ 1009344 h 2168464"/>
                                <a:gd name="connsiteX3" fmla="*/ 2145329 w 2757557"/>
                                <a:gd name="connsiteY3" fmla="*/ 0 h 2168464"/>
                                <a:gd name="connsiteX4" fmla="*/ 2757557 w 2757557"/>
                                <a:gd name="connsiteY4" fmla="*/ 2615 h 2168464"/>
                                <a:gd name="connsiteX5" fmla="*/ 2754960 w 2757557"/>
                                <a:gd name="connsiteY5" fmla="*/ 868831 h 2168464"/>
                                <a:gd name="connsiteX6" fmla="*/ 2754960 w 2757557"/>
                                <a:gd name="connsiteY6" fmla="*/ 2168464 h 2168464"/>
                                <a:gd name="connsiteX7" fmla="*/ 2112542 w 2757557"/>
                                <a:gd name="connsiteY7" fmla="*/ 2168464 h 2168464"/>
                                <a:gd name="connsiteX8" fmla="*/ 7238 w 2757557"/>
                                <a:gd name="connsiteY8" fmla="*/ 1633574 h 2168464"/>
                                <a:gd name="connsiteX9" fmla="*/ 0 w 2757557"/>
                                <a:gd name="connsiteY9" fmla="*/ 369388 h 2168464"/>
                                <a:gd name="connsiteX0" fmla="*/ 0 w 2757557"/>
                                <a:gd name="connsiteY0" fmla="*/ 369388 h 2168464"/>
                                <a:gd name="connsiteX1" fmla="*/ 1858610 w 2757557"/>
                                <a:gd name="connsiteY1" fmla="*/ 942107 h 2168464"/>
                                <a:gd name="connsiteX2" fmla="*/ 2137565 w 2757557"/>
                                <a:gd name="connsiteY2" fmla="*/ 1009344 h 2168464"/>
                                <a:gd name="connsiteX3" fmla="*/ 2145329 w 2757557"/>
                                <a:gd name="connsiteY3" fmla="*/ 0 h 2168464"/>
                                <a:gd name="connsiteX4" fmla="*/ 2757557 w 2757557"/>
                                <a:gd name="connsiteY4" fmla="*/ 2615 h 2168464"/>
                                <a:gd name="connsiteX5" fmla="*/ 2754960 w 2757557"/>
                                <a:gd name="connsiteY5" fmla="*/ 868831 h 2168464"/>
                                <a:gd name="connsiteX6" fmla="*/ 2754960 w 2757557"/>
                                <a:gd name="connsiteY6" fmla="*/ 2168464 h 2168464"/>
                                <a:gd name="connsiteX7" fmla="*/ 2112542 w 2757557"/>
                                <a:gd name="connsiteY7" fmla="*/ 2168464 h 2168464"/>
                                <a:gd name="connsiteX8" fmla="*/ 7238 w 2757557"/>
                                <a:gd name="connsiteY8" fmla="*/ 1633574 h 2168464"/>
                                <a:gd name="connsiteX9" fmla="*/ 0 w 2757557"/>
                                <a:gd name="connsiteY9" fmla="*/ 369388 h 2168464"/>
                                <a:gd name="connsiteX0" fmla="*/ 1192876 w 2750319"/>
                                <a:gd name="connsiteY0" fmla="*/ 351307 h 2168464"/>
                                <a:gd name="connsiteX1" fmla="*/ 1851372 w 2750319"/>
                                <a:gd name="connsiteY1" fmla="*/ 942107 h 2168464"/>
                                <a:gd name="connsiteX2" fmla="*/ 2130327 w 2750319"/>
                                <a:gd name="connsiteY2" fmla="*/ 1009344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1192876 w 2750319"/>
                                <a:gd name="connsiteY0" fmla="*/ 351307 h 2168464"/>
                                <a:gd name="connsiteX1" fmla="*/ 1824384 w 2750319"/>
                                <a:gd name="connsiteY1" fmla="*/ 399659 h 2168464"/>
                                <a:gd name="connsiteX2" fmla="*/ 2130327 w 2750319"/>
                                <a:gd name="connsiteY2" fmla="*/ 1009344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1192876 w 2750319"/>
                                <a:gd name="connsiteY0" fmla="*/ 351307 h 2168464"/>
                                <a:gd name="connsiteX1" fmla="*/ 1824384 w 2750319"/>
                                <a:gd name="connsiteY1" fmla="*/ 399659 h 2168464"/>
                                <a:gd name="connsiteX2" fmla="*/ 1855976 w 2750319"/>
                                <a:gd name="connsiteY2" fmla="*/ 58765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1192876 w 2750319"/>
                                <a:gd name="connsiteY0" fmla="*/ 351307 h 2168464"/>
                                <a:gd name="connsiteX1" fmla="*/ 1824384 w 2750319"/>
                                <a:gd name="connsiteY1" fmla="*/ 399659 h 2168464"/>
                                <a:gd name="connsiteX2" fmla="*/ 1855976 w 2750319"/>
                                <a:gd name="connsiteY2" fmla="*/ 58765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1192876 w 2750319"/>
                                <a:gd name="connsiteY0" fmla="*/ 351307 h 2168464"/>
                                <a:gd name="connsiteX1" fmla="*/ 1701905 w 2750319"/>
                                <a:gd name="connsiteY1" fmla="*/ 485547 h 2168464"/>
                                <a:gd name="connsiteX2" fmla="*/ 1855976 w 2750319"/>
                                <a:gd name="connsiteY2" fmla="*/ 58765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1192876 w 2750319"/>
                                <a:gd name="connsiteY0" fmla="*/ 351307 h 2168464"/>
                                <a:gd name="connsiteX1" fmla="*/ 1701905 w 2750319"/>
                                <a:gd name="connsiteY1" fmla="*/ 485547 h 2168464"/>
                                <a:gd name="connsiteX2" fmla="*/ 1855976 w 2750319"/>
                                <a:gd name="connsiteY2" fmla="*/ 58765 h 2168464"/>
                                <a:gd name="connsiteX3" fmla="*/ 2138091 w 2750319"/>
                                <a:gd name="connsiteY3" fmla="*/ 0 h 2168464"/>
                                <a:gd name="connsiteX4" fmla="*/ 2750319 w 2750319"/>
                                <a:gd name="connsiteY4" fmla="*/ 2615 h 2168464"/>
                                <a:gd name="connsiteX5" fmla="*/ 2747722 w 2750319"/>
                                <a:gd name="connsiteY5" fmla="*/ 868831 h 2168464"/>
                                <a:gd name="connsiteX6" fmla="*/ 2747722 w 2750319"/>
                                <a:gd name="connsiteY6" fmla="*/ 2168464 h 2168464"/>
                                <a:gd name="connsiteX7" fmla="*/ 2105304 w 2750319"/>
                                <a:gd name="connsiteY7" fmla="*/ 2168464 h 2168464"/>
                                <a:gd name="connsiteX8" fmla="*/ 0 w 2750319"/>
                                <a:gd name="connsiteY8" fmla="*/ 1633574 h 2168464"/>
                                <a:gd name="connsiteX9" fmla="*/ 1192876 w 2750319"/>
                                <a:gd name="connsiteY9" fmla="*/ 351307 h 2168464"/>
                                <a:gd name="connsiteX0" fmla="*/ 0 w 1557443"/>
                                <a:gd name="connsiteY0" fmla="*/ 351307 h 2168464"/>
                                <a:gd name="connsiteX1" fmla="*/ 509029 w 1557443"/>
                                <a:gd name="connsiteY1" fmla="*/ 485547 h 2168464"/>
                                <a:gd name="connsiteX2" fmla="*/ 663100 w 1557443"/>
                                <a:gd name="connsiteY2" fmla="*/ 58765 h 2168464"/>
                                <a:gd name="connsiteX3" fmla="*/ 945215 w 1557443"/>
                                <a:gd name="connsiteY3" fmla="*/ 0 h 2168464"/>
                                <a:gd name="connsiteX4" fmla="*/ 1557443 w 1557443"/>
                                <a:gd name="connsiteY4" fmla="*/ 2615 h 2168464"/>
                                <a:gd name="connsiteX5" fmla="*/ 1554846 w 1557443"/>
                                <a:gd name="connsiteY5" fmla="*/ 868831 h 2168464"/>
                                <a:gd name="connsiteX6" fmla="*/ 1554846 w 1557443"/>
                                <a:gd name="connsiteY6" fmla="*/ 2168464 h 2168464"/>
                                <a:gd name="connsiteX7" fmla="*/ 912428 w 1557443"/>
                                <a:gd name="connsiteY7" fmla="*/ 2168464 h 2168464"/>
                                <a:gd name="connsiteX8" fmla="*/ 899052 w 1557443"/>
                                <a:gd name="connsiteY8" fmla="*/ 801975 h 2168464"/>
                                <a:gd name="connsiteX9" fmla="*/ 0 w 1557443"/>
                                <a:gd name="connsiteY9" fmla="*/ 351307 h 2168464"/>
                                <a:gd name="connsiteX0" fmla="*/ 103011 w 1660454"/>
                                <a:gd name="connsiteY0" fmla="*/ 351307 h 2168464"/>
                                <a:gd name="connsiteX1" fmla="*/ 180914 w 1660454"/>
                                <a:gd name="connsiteY1" fmla="*/ 236925 h 2168464"/>
                                <a:gd name="connsiteX2" fmla="*/ 766111 w 1660454"/>
                                <a:gd name="connsiteY2" fmla="*/ 58765 h 2168464"/>
                                <a:gd name="connsiteX3" fmla="*/ 1048226 w 1660454"/>
                                <a:gd name="connsiteY3" fmla="*/ 0 h 2168464"/>
                                <a:gd name="connsiteX4" fmla="*/ 1660454 w 1660454"/>
                                <a:gd name="connsiteY4" fmla="*/ 2615 h 2168464"/>
                                <a:gd name="connsiteX5" fmla="*/ 1657857 w 1660454"/>
                                <a:gd name="connsiteY5" fmla="*/ 868831 h 2168464"/>
                                <a:gd name="connsiteX6" fmla="*/ 1657857 w 1660454"/>
                                <a:gd name="connsiteY6" fmla="*/ 2168464 h 2168464"/>
                                <a:gd name="connsiteX7" fmla="*/ 1015439 w 1660454"/>
                                <a:gd name="connsiteY7" fmla="*/ 2168464 h 2168464"/>
                                <a:gd name="connsiteX8" fmla="*/ 1002063 w 1660454"/>
                                <a:gd name="connsiteY8" fmla="*/ 801975 h 2168464"/>
                                <a:gd name="connsiteX9" fmla="*/ 103011 w 1660454"/>
                                <a:gd name="connsiteY9" fmla="*/ 351307 h 2168464"/>
                                <a:gd name="connsiteX0" fmla="*/ 0 w 1812289"/>
                                <a:gd name="connsiteY0" fmla="*/ 642198 h 2168464"/>
                                <a:gd name="connsiteX1" fmla="*/ 332749 w 1812289"/>
                                <a:gd name="connsiteY1" fmla="*/ 236925 h 2168464"/>
                                <a:gd name="connsiteX2" fmla="*/ 917946 w 1812289"/>
                                <a:gd name="connsiteY2" fmla="*/ 58765 h 2168464"/>
                                <a:gd name="connsiteX3" fmla="*/ 1200061 w 1812289"/>
                                <a:gd name="connsiteY3" fmla="*/ 0 h 2168464"/>
                                <a:gd name="connsiteX4" fmla="*/ 1812289 w 1812289"/>
                                <a:gd name="connsiteY4" fmla="*/ 2615 h 2168464"/>
                                <a:gd name="connsiteX5" fmla="*/ 1809692 w 1812289"/>
                                <a:gd name="connsiteY5" fmla="*/ 868831 h 2168464"/>
                                <a:gd name="connsiteX6" fmla="*/ 1809692 w 1812289"/>
                                <a:gd name="connsiteY6" fmla="*/ 2168464 h 2168464"/>
                                <a:gd name="connsiteX7" fmla="*/ 1167274 w 1812289"/>
                                <a:gd name="connsiteY7" fmla="*/ 2168464 h 2168464"/>
                                <a:gd name="connsiteX8" fmla="*/ 1153898 w 1812289"/>
                                <a:gd name="connsiteY8" fmla="*/ 801975 h 2168464"/>
                                <a:gd name="connsiteX9" fmla="*/ 0 w 1812289"/>
                                <a:gd name="connsiteY9" fmla="*/ 642198 h 2168464"/>
                                <a:gd name="connsiteX0" fmla="*/ 0 w 1812289"/>
                                <a:gd name="connsiteY0" fmla="*/ 642198 h 2168464"/>
                                <a:gd name="connsiteX1" fmla="*/ 332749 w 1812289"/>
                                <a:gd name="connsiteY1" fmla="*/ 236925 h 2168464"/>
                                <a:gd name="connsiteX2" fmla="*/ 118943 w 1812289"/>
                                <a:gd name="connsiteY2" fmla="*/ 22602 h 2168464"/>
                                <a:gd name="connsiteX3" fmla="*/ 1200061 w 1812289"/>
                                <a:gd name="connsiteY3" fmla="*/ 0 h 2168464"/>
                                <a:gd name="connsiteX4" fmla="*/ 1812289 w 1812289"/>
                                <a:gd name="connsiteY4" fmla="*/ 2615 h 2168464"/>
                                <a:gd name="connsiteX5" fmla="*/ 1809692 w 1812289"/>
                                <a:gd name="connsiteY5" fmla="*/ 868831 h 2168464"/>
                                <a:gd name="connsiteX6" fmla="*/ 1809692 w 1812289"/>
                                <a:gd name="connsiteY6" fmla="*/ 2168464 h 2168464"/>
                                <a:gd name="connsiteX7" fmla="*/ 1167274 w 1812289"/>
                                <a:gd name="connsiteY7" fmla="*/ 2168464 h 2168464"/>
                                <a:gd name="connsiteX8" fmla="*/ 1153898 w 1812289"/>
                                <a:gd name="connsiteY8" fmla="*/ 801975 h 2168464"/>
                                <a:gd name="connsiteX9" fmla="*/ 0 w 1812289"/>
                                <a:gd name="connsiteY9" fmla="*/ 642198 h 2168464"/>
                                <a:gd name="connsiteX0" fmla="*/ 188771 w 2001060"/>
                                <a:gd name="connsiteY0" fmla="*/ 642198 h 2168464"/>
                                <a:gd name="connsiteX1" fmla="*/ 163684 w 2001060"/>
                                <a:gd name="connsiteY1" fmla="*/ 345415 h 2168464"/>
                                <a:gd name="connsiteX2" fmla="*/ 307714 w 2001060"/>
                                <a:gd name="connsiteY2" fmla="*/ 22602 h 2168464"/>
                                <a:gd name="connsiteX3" fmla="*/ 1388832 w 2001060"/>
                                <a:gd name="connsiteY3" fmla="*/ 0 h 2168464"/>
                                <a:gd name="connsiteX4" fmla="*/ 2001060 w 2001060"/>
                                <a:gd name="connsiteY4" fmla="*/ 2615 h 2168464"/>
                                <a:gd name="connsiteX5" fmla="*/ 1998463 w 2001060"/>
                                <a:gd name="connsiteY5" fmla="*/ 868831 h 2168464"/>
                                <a:gd name="connsiteX6" fmla="*/ 1998463 w 2001060"/>
                                <a:gd name="connsiteY6" fmla="*/ 2168464 h 2168464"/>
                                <a:gd name="connsiteX7" fmla="*/ 1356045 w 2001060"/>
                                <a:gd name="connsiteY7" fmla="*/ 2168464 h 2168464"/>
                                <a:gd name="connsiteX8" fmla="*/ 1342669 w 2001060"/>
                                <a:gd name="connsiteY8" fmla="*/ 801975 h 2168464"/>
                                <a:gd name="connsiteX9" fmla="*/ 188771 w 2001060"/>
                                <a:gd name="connsiteY9" fmla="*/ 642198 h 2168464"/>
                                <a:gd name="connsiteX0" fmla="*/ 439349 w 1967282"/>
                                <a:gd name="connsiteY0" fmla="*/ 352893 h 2168464"/>
                                <a:gd name="connsiteX1" fmla="*/ 129906 w 1967282"/>
                                <a:gd name="connsiteY1" fmla="*/ 345415 h 2168464"/>
                                <a:gd name="connsiteX2" fmla="*/ 273936 w 1967282"/>
                                <a:gd name="connsiteY2" fmla="*/ 22602 h 2168464"/>
                                <a:gd name="connsiteX3" fmla="*/ 1355054 w 1967282"/>
                                <a:gd name="connsiteY3" fmla="*/ 0 h 2168464"/>
                                <a:gd name="connsiteX4" fmla="*/ 1967282 w 1967282"/>
                                <a:gd name="connsiteY4" fmla="*/ 2615 h 2168464"/>
                                <a:gd name="connsiteX5" fmla="*/ 1964685 w 1967282"/>
                                <a:gd name="connsiteY5" fmla="*/ 868831 h 2168464"/>
                                <a:gd name="connsiteX6" fmla="*/ 1964685 w 1967282"/>
                                <a:gd name="connsiteY6" fmla="*/ 2168464 h 2168464"/>
                                <a:gd name="connsiteX7" fmla="*/ 1322267 w 1967282"/>
                                <a:gd name="connsiteY7" fmla="*/ 2168464 h 2168464"/>
                                <a:gd name="connsiteX8" fmla="*/ 1308891 w 1967282"/>
                                <a:gd name="connsiteY8" fmla="*/ 801975 h 2168464"/>
                                <a:gd name="connsiteX9" fmla="*/ 439349 w 1967282"/>
                                <a:gd name="connsiteY9" fmla="*/ 352893 h 2168464"/>
                                <a:gd name="connsiteX0" fmla="*/ 479477 w 2007410"/>
                                <a:gd name="connsiteY0" fmla="*/ 352893 h 2168464"/>
                                <a:gd name="connsiteX1" fmla="*/ 125895 w 2007410"/>
                                <a:gd name="connsiteY1" fmla="*/ 575955 h 2168464"/>
                                <a:gd name="connsiteX2" fmla="*/ 314064 w 2007410"/>
                                <a:gd name="connsiteY2" fmla="*/ 22602 h 2168464"/>
                                <a:gd name="connsiteX3" fmla="*/ 1395182 w 2007410"/>
                                <a:gd name="connsiteY3" fmla="*/ 0 h 2168464"/>
                                <a:gd name="connsiteX4" fmla="*/ 2007410 w 2007410"/>
                                <a:gd name="connsiteY4" fmla="*/ 2615 h 2168464"/>
                                <a:gd name="connsiteX5" fmla="*/ 2004813 w 2007410"/>
                                <a:gd name="connsiteY5" fmla="*/ 868831 h 2168464"/>
                                <a:gd name="connsiteX6" fmla="*/ 2004813 w 2007410"/>
                                <a:gd name="connsiteY6" fmla="*/ 2168464 h 2168464"/>
                                <a:gd name="connsiteX7" fmla="*/ 1362395 w 2007410"/>
                                <a:gd name="connsiteY7" fmla="*/ 2168464 h 2168464"/>
                                <a:gd name="connsiteX8" fmla="*/ 1349019 w 2007410"/>
                                <a:gd name="connsiteY8" fmla="*/ 801975 h 2168464"/>
                                <a:gd name="connsiteX9" fmla="*/ 479477 w 2007410"/>
                                <a:gd name="connsiteY9" fmla="*/ 352893 h 2168464"/>
                                <a:gd name="connsiteX0" fmla="*/ 353582 w 1881515"/>
                                <a:gd name="connsiteY0" fmla="*/ 352893 h 2168464"/>
                                <a:gd name="connsiteX1" fmla="*/ 204268 w 1881515"/>
                                <a:gd name="connsiteY1" fmla="*/ 433958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353582 w 1881515"/>
                                <a:gd name="connsiteY10" fmla="*/ 352893 h 2168464"/>
                                <a:gd name="connsiteX0" fmla="*/ 353582 w 1881515"/>
                                <a:gd name="connsiteY0" fmla="*/ 352893 h 2168464"/>
                                <a:gd name="connsiteX1" fmla="*/ 312173 w 1881515"/>
                                <a:gd name="connsiteY1" fmla="*/ 881477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353582 w 1881515"/>
                                <a:gd name="connsiteY10" fmla="*/ 352893 h 2168464"/>
                                <a:gd name="connsiteX0" fmla="*/ 353582 w 1881515"/>
                                <a:gd name="connsiteY0" fmla="*/ 352893 h 2168464"/>
                                <a:gd name="connsiteX1" fmla="*/ 312173 w 1881515"/>
                                <a:gd name="connsiteY1" fmla="*/ 881477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353582 w 1881515"/>
                                <a:gd name="connsiteY10" fmla="*/ 352893 h 2168464"/>
                                <a:gd name="connsiteX0" fmla="*/ 353582 w 1881515"/>
                                <a:gd name="connsiteY0" fmla="*/ 352893 h 2168464"/>
                                <a:gd name="connsiteX1" fmla="*/ 312173 w 1881515"/>
                                <a:gd name="connsiteY1" fmla="*/ 881477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353582 w 1881515"/>
                                <a:gd name="connsiteY10" fmla="*/ 352893 h 2168464"/>
                                <a:gd name="connsiteX0" fmla="*/ 954514 w 1881515"/>
                                <a:gd name="connsiteY0" fmla="*/ 670375 h 2168464"/>
                                <a:gd name="connsiteX1" fmla="*/ 312173 w 1881515"/>
                                <a:gd name="connsiteY1" fmla="*/ 881477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954514 w 1881515"/>
                                <a:gd name="connsiteY10" fmla="*/ 670375 h 2168464"/>
                                <a:gd name="connsiteX0" fmla="*/ 954514 w 1881515"/>
                                <a:gd name="connsiteY0" fmla="*/ 670375 h 2168464"/>
                                <a:gd name="connsiteX1" fmla="*/ 312173 w 1881515"/>
                                <a:gd name="connsiteY1" fmla="*/ 881477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954514 w 1881515"/>
                                <a:gd name="connsiteY10" fmla="*/ 670375 h 2168464"/>
                                <a:gd name="connsiteX0" fmla="*/ 954514 w 1881515"/>
                                <a:gd name="connsiteY0" fmla="*/ 670375 h 2168464"/>
                                <a:gd name="connsiteX1" fmla="*/ 954514 w 1881515"/>
                                <a:gd name="connsiteY1" fmla="*/ 348071 h 2168464"/>
                                <a:gd name="connsiteX2" fmla="*/ 0 w 1881515"/>
                                <a:gd name="connsiteY2" fmla="*/ 575955 h 2168464"/>
                                <a:gd name="connsiteX3" fmla="*/ 188169 w 1881515"/>
                                <a:gd name="connsiteY3" fmla="*/ 22602 h 2168464"/>
                                <a:gd name="connsiteX4" fmla="*/ 1269287 w 1881515"/>
                                <a:gd name="connsiteY4" fmla="*/ 0 h 2168464"/>
                                <a:gd name="connsiteX5" fmla="*/ 1881515 w 1881515"/>
                                <a:gd name="connsiteY5" fmla="*/ 2615 h 2168464"/>
                                <a:gd name="connsiteX6" fmla="*/ 1878918 w 1881515"/>
                                <a:gd name="connsiteY6" fmla="*/ 868831 h 2168464"/>
                                <a:gd name="connsiteX7" fmla="*/ 1878918 w 1881515"/>
                                <a:gd name="connsiteY7" fmla="*/ 2168464 h 2168464"/>
                                <a:gd name="connsiteX8" fmla="*/ 1236500 w 1881515"/>
                                <a:gd name="connsiteY8" fmla="*/ 2168464 h 2168464"/>
                                <a:gd name="connsiteX9" fmla="*/ 1223124 w 1881515"/>
                                <a:gd name="connsiteY9" fmla="*/ 801975 h 2168464"/>
                                <a:gd name="connsiteX10" fmla="*/ 954514 w 1881515"/>
                                <a:gd name="connsiteY10" fmla="*/ 670375 h 2168464"/>
                                <a:gd name="connsiteX0" fmla="*/ 821758 w 1748759"/>
                                <a:gd name="connsiteY0" fmla="*/ 670375 h 2168464"/>
                                <a:gd name="connsiteX1" fmla="*/ 821758 w 1748759"/>
                                <a:gd name="connsiteY1" fmla="*/ 348071 h 2168464"/>
                                <a:gd name="connsiteX2" fmla="*/ 205673 w 1748759"/>
                                <a:gd name="connsiteY2" fmla="*/ 363496 h 2168464"/>
                                <a:gd name="connsiteX3" fmla="*/ 55413 w 1748759"/>
                                <a:gd name="connsiteY3" fmla="*/ 22602 h 2168464"/>
                                <a:gd name="connsiteX4" fmla="*/ 1136531 w 1748759"/>
                                <a:gd name="connsiteY4" fmla="*/ 0 h 2168464"/>
                                <a:gd name="connsiteX5" fmla="*/ 1748759 w 1748759"/>
                                <a:gd name="connsiteY5" fmla="*/ 2615 h 2168464"/>
                                <a:gd name="connsiteX6" fmla="*/ 1746162 w 1748759"/>
                                <a:gd name="connsiteY6" fmla="*/ 868831 h 2168464"/>
                                <a:gd name="connsiteX7" fmla="*/ 1746162 w 1748759"/>
                                <a:gd name="connsiteY7" fmla="*/ 2168464 h 2168464"/>
                                <a:gd name="connsiteX8" fmla="*/ 1103744 w 1748759"/>
                                <a:gd name="connsiteY8" fmla="*/ 2168464 h 2168464"/>
                                <a:gd name="connsiteX9" fmla="*/ 1090368 w 1748759"/>
                                <a:gd name="connsiteY9" fmla="*/ 801975 h 2168464"/>
                                <a:gd name="connsiteX10" fmla="*/ 821758 w 1748759"/>
                                <a:gd name="connsiteY10" fmla="*/ 670375 h 2168464"/>
                                <a:gd name="connsiteX0" fmla="*/ 829429 w 1756430"/>
                                <a:gd name="connsiteY0" fmla="*/ 670375 h 2168464"/>
                                <a:gd name="connsiteX1" fmla="*/ 829429 w 1756430"/>
                                <a:gd name="connsiteY1" fmla="*/ 348071 h 2168464"/>
                                <a:gd name="connsiteX2" fmla="*/ 213344 w 1756430"/>
                                <a:gd name="connsiteY2" fmla="*/ 363496 h 2168464"/>
                                <a:gd name="connsiteX3" fmla="*/ 137520 w 1756430"/>
                                <a:gd name="connsiteY3" fmla="*/ 216980 h 2168464"/>
                                <a:gd name="connsiteX4" fmla="*/ 63084 w 1756430"/>
                                <a:gd name="connsiteY4" fmla="*/ 22602 h 2168464"/>
                                <a:gd name="connsiteX5" fmla="*/ 1144202 w 1756430"/>
                                <a:gd name="connsiteY5" fmla="*/ 0 h 2168464"/>
                                <a:gd name="connsiteX6" fmla="*/ 1756430 w 1756430"/>
                                <a:gd name="connsiteY6" fmla="*/ 2615 h 2168464"/>
                                <a:gd name="connsiteX7" fmla="*/ 1753833 w 1756430"/>
                                <a:gd name="connsiteY7" fmla="*/ 868831 h 2168464"/>
                                <a:gd name="connsiteX8" fmla="*/ 1753833 w 1756430"/>
                                <a:gd name="connsiteY8" fmla="*/ 2168464 h 2168464"/>
                                <a:gd name="connsiteX9" fmla="*/ 1111415 w 1756430"/>
                                <a:gd name="connsiteY9" fmla="*/ 2168464 h 2168464"/>
                                <a:gd name="connsiteX10" fmla="*/ 1098039 w 1756430"/>
                                <a:gd name="connsiteY10" fmla="*/ 801975 h 2168464"/>
                                <a:gd name="connsiteX11" fmla="*/ 829429 w 1756430"/>
                                <a:gd name="connsiteY11" fmla="*/ 670375 h 2168464"/>
                                <a:gd name="connsiteX0" fmla="*/ 821491 w 1748492"/>
                                <a:gd name="connsiteY0" fmla="*/ 670375 h 2168464"/>
                                <a:gd name="connsiteX1" fmla="*/ 821491 w 1748492"/>
                                <a:gd name="connsiteY1" fmla="*/ 348071 h 2168464"/>
                                <a:gd name="connsiteX2" fmla="*/ 205406 w 1748492"/>
                                <a:gd name="connsiteY2" fmla="*/ 363496 h 2168464"/>
                                <a:gd name="connsiteX3" fmla="*/ 178641 w 1748492"/>
                                <a:gd name="connsiteY3" fmla="*/ 1577619 h 2168464"/>
                                <a:gd name="connsiteX4" fmla="*/ 55146 w 1748492"/>
                                <a:gd name="connsiteY4" fmla="*/ 22602 h 2168464"/>
                                <a:gd name="connsiteX5" fmla="*/ 1136264 w 1748492"/>
                                <a:gd name="connsiteY5" fmla="*/ 0 h 2168464"/>
                                <a:gd name="connsiteX6" fmla="*/ 1748492 w 1748492"/>
                                <a:gd name="connsiteY6" fmla="*/ 2615 h 2168464"/>
                                <a:gd name="connsiteX7" fmla="*/ 1745895 w 1748492"/>
                                <a:gd name="connsiteY7" fmla="*/ 868831 h 2168464"/>
                                <a:gd name="connsiteX8" fmla="*/ 1745895 w 1748492"/>
                                <a:gd name="connsiteY8" fmla="*/ 2168464 h 2168464"/>
                                <a:gd name="connsiteX9" fmla="*/ 1103477 w 1748492"/>
                                <a:gd name="connsiteY9" fmla="*/ 2168464 h 2168464"/>
                                <a:gd name="connsiteX10" fmla="*/ 1090101 w 1748492"/>
                                <a:gd name="connsiteY10" fmla="*/ 801975 h 2168464"/>
                                <a:gd name="connsiteX11" fmla="*/ 821491 w 1748492"/>
                                <a:gd name="connsiteY11" fmla="*/ 670375 h 2168464"/>
                                <a:gd name="connsiteX0" fmla="*/ 873279 w 1800280"/>
                                <a:gd name="connsiteY0" fmla="*/ 670375 h 2168464"/>
                                <a:gd name="connsiteX1" fmla="*/ 873279 w 1800280"/>
                                <a:gd name="connsiteY1" fmla="*/ 348071 h 2168464"/>
                                <a:gd name="connsiteX2" fmla="*/ 257194 w 1800280"/>
                                <a:gd name="connsiteY2" fmla="*/ 363496 h 2168464"/>
                                <a:gd name="connsiteX3" fmla="*/ 230429 w 1800280"/>
                                <a:gd name="connsiteY3" fmla="*/ 1577619 h 2168464"/>
                                <a:gd name="connsiteX4" fmla="*/ 53451 w 1800280"/>
                                <a:gd name="connsiteY4" fmla="*/ 316428 h 2168464"/>
                                <a:gd name="connsiteX5" fmla="*/ 106934 w 1800280"/>
                                <a:gd name="connsiteY5" fmla="*/ 22602 h 2168464"/>
                                <a:gd name="connsiteX6" fmla="*/ 1188052 w 1800280"/>
                                <a:gd name="connsiteY6" fmla="*/ 0 h 2168464"/>
                                <a:gd name="connsiteX7" fmla="*/ 1800280 w 1800280"/>
                                <a:gd name="connsiteY7" fmla="*/ 2615 h 2168464"/>
                                <a:gd name="connsiteX8" fmla="*/ 1797683 w 1800280"/>
                                <a:gd name="connsiteY8" fmla="*/ 868831 h 2168464"/>
                                <a:gd name="connsiteX9" fmla="*/ 1797683 w 1800280"/>
                                <a:gd name="connsiteY9" fmla="*/ 2168464 h 2168464"/>
                                <a:gd name="connsiteX10" fmla="*/ 1155265 w 1800280"/>
                                <a:gd name="connsiteY10" fmla="*/ 2168464 h 2168464"/>
                                <a:gd name="connsiteX11" fmla="*/ 1141889 w 1800280"/>
                                <a:gd name="connsiteY11" fmla="*/ 801975 h 2168464"/>
                                <a:gd name="connsiteX12" fmla="*/ 873279 w 1800280"/>
                                <a:gd name="connsiteY12" fmla="*/ 670375 h 2168464"/>
                                <a:gd name="connsiteX0" fmla="*/ 963463 w 1890464"/>
                                <a:gd name="connsiteY0" fmla="*/ 670375 h 2168464"/>
                                <a:gd name="connsiteX1" fmla="*/ 963463 w 1890464"/>
                                <a:gd name="connsiteY1" fmla="*/ 348071 h 2168464"/>
                                <a:gd name="connsiteX2" fmla="*/ 347378 w 1890464"/>
                                <a:gd name="connsiteY2" fmla="*/ 363496 h 2168464"/>
                                <a:gd name="connsiteX3" fmla="*/ 320613 w 1890464"/>
                                <a:gd name="connsiteY3" fmla="*/ 1577619 h 2168464"/>
                                <a:gd name="connsiteX4" fmla="*/ 6231 w 1890464"/>
                                <a:gd name="connsiteY4" fmla="*/ 1442006 h 2168464"/>
                                <a:gd name="connsiteX5" fmla="*/ 197118 w 1890464"/>
                                <a:gd name="connsiteY5" fmla="*/ 22602 h 2168464"/>
                                <a:gd name="connsiteX6" fmla="*/ 1278236 w 1890464"/>
                                <a:gd name="connsiteY6" fmla="*/ 0 h 2168464"/>
                                <a:gd name="connsiteX7" fmla="*/ 1890464 w 1890464"/>
                                <a:gd name="connsiteY7" fmla="*/ 2615 h 2168464"/>
                                <a:gd name="connsiteX8" fmla="*/ 1887867 w 1890464"/>
                                <a:gd name="connsiteY8" fmla="*/ 868831 h 2168464"/>
                                <a:gd name="connsiteX9" fmla="*/ 1887867 w 1890464"/>
                                <a:gd name="connsiteY9" fmla="*/ 2168464 h 2168464"/>
                                <a:gd name="connsiteX10" fmla="*/ 1245449 w 1890464"/>
                                <a:gd name="connsiteY10" fmla="*/ 2168464 h 2168464"/>
                                <a:gd name="connsiteX11" fmla="*/ 1232073 w 1890464"/>
                                <a:gd name="connsiteY11" fmla="*/ 801975 h 2168464"/>
                                <a:gd name="connsiteX12" fmla="*/ 963463 w 1890464"/>
                                <a:gd name="connsiteY12" fmla="*/ 670375 h 2168464"/>
                                <a:gd name="connsiteX0" fmla="*/ 963463 w 1890464"/>
                                <a:gd name="connsiteY0" fmla="*/ 670375 h 2168464"/>
                                <a:gd name="connsiteX1" fmla="*/ 963463 w 1890464"/>
                                <a:gd name="connsiteY1" fmla="*/ 348071 h 2168464"/>
                                <a:gd name="connsiteX2" fmla="*/ 347378 w 1890464"/>
                                <a:gd name="connsiteY2" fmla="*/ 363496 h 2168464"/>
                                <a:gd name="connsiteX3" fmla="*/ 320613 w 1890464"/>
                                <a:gd name="connsiteY3" fmla="*/ 1577619 h 2168464"/>
                                <a:gd name="connsiteX4" fmla="*/ 6231 w 1890464"/>
                                <a:gd name="connsiteY4" fmla="*/ 1442006 h 2168464"/>
                                <a:gd name="connsiteX5" fmla="*/ 197118 w 1890464"/>
                                <a:gd name="connsiteY5" fmla="*/ 22602 h 2168464"/>
                                <a:gd name="connsiteX6" fmla="*/ 1278236 w 1890464"/>
                                <a:gd name="connsiteY6" fmla="*/ 0 h 2168464"/>
                                <a:gd name="connsiteX7" fmla="*/ 1890464 w 1890464"/>
                                <a:gd name="connsiteY7" fmla="*/ 2615 h 2168464"/>
                                <a:gd name="connsiteX8" fmla="*/ 1887867 w 1890464"/>
                                <a:gd name="connsiteY8" fmla="*/ 868831 h 2168464"/>
                                <a:gd name="connsiteX9" fmla="*/ 1887867 w 1890464"/>
                                <a:gd name="connsiteY9" fmla="*/ 2168464 h 2168464"/>
                                <a:gd name="connsiteX10" fmla="*/ 1245449 w 1890464"/>
                                <a:gd name="connsiteY10" fmla="*/ 2168464 h 2168464"/>
                                <a:gd name="connsiteX11" fmla="*/ 1232073 w 1890464"/>
                                <a:gd name="connsiteY11" fmla="*/ 801975 h 2168464"/>
                                <a:gd name="connsiteX12" fmla="*/ 963463 w 1890464"/>
                                <a:gd name="connsiteY12" fmla="*/ 670375 h 2168464"/>
                                <a:gd name="connsiteX0" fmla="*/ 987377 w 1914378"/>
                                <a:gd name="connsiteY0" fmla="*/ 670375 h 2168464"/>
                                <a:gd name="connsiteX1" fmla="*/ 987377 w 1914378"/>
                                <a:gd name="connsiteY1" fmla="*/ 348071 h 2168464"/>
                                <a:gd name="connsiteX2" fmla="*/ 371292 w 1914378"/>
                                <a:gd name="connsiteY2" fmla="*/ 363496 h 2168464"/>
                                <a:gd name="connsiteX3" fmla="*/ 344527 w 1914378"/>
                                <a:gd name="connsiteY3" fmla="*/ 1577619 h 2168464"/>
                                <a:gd name="connsiteX4" fmla="*/ 30145 w 1914378"/>
                                <a:gd name="connsiteY4" fmla="*/ 1442006 h 2168464"/>
                                <a:gd name="connsiteX5" fmla="*/ 127777 w 1914378"/>
                                <a:gd name="connsiteY5" fmla="*/ 0 h 2168464"/>
                                <a:gd name="connsiteX6" fmla="*/ 1302150 w 1914378"/>
                                <a:gd name="connsiteY6" fmla="*/ 0 h 2168464"/>
                                <a:gd name="connsiteX7" fmla="*/ 1914378 w 1914378"/>
                                <a:gd name="connsiteY7" fmla="*/ 2615 h 2168464"/>
                                <a:gd name="connsiteX8" fmla="*/ 1911781 w 1914378"/>
                                <a:gd name="connsiteY8" fmla="*/ 868831 h 2168464"/>
                                <a:gd name="connsiteX9" fmla="*/ 1911781 w 1914378"/>
                                <a:gd name="connsiteY9" fmla="*/ 2168464 h 2168464"/>
                                <a:gd name="connsiteX10" fmla="*/ 1269363 w 1914378"/>
                                <a:gd name="connsiteY10" fmla="*/ 2168464 h 2168464"/>
                                <a:gd name="connsiteX11" fmla="*/ 1255987 w 1914378"/>
                                <a:gd name="connsiteY11" fmla="*/ 801975 h 2168464"/>
                                <a:gd name="connsiteX12" fmla="*/ 987377 w 1914378"/>
                                <a:gd name="connsiteY12" fmla="*/ 670375 h 2168464"/>
                                <a:gd name="connsiteX0" fmla="*/ 963030 w 1890031"/>
                                <a:gd name="connsiteY0" fmla="*/ 670375 h 2168464"/>
                                <a:gd name="connsiteX1" fmla="*/ 963030 w 1890031"/>
                                <a:gd name="connsiteY1" fmla="*/ 348071 h 2168464"/>
                                <a:gd name="connsiteX2" fmla="*/ 346945 w 1890031"/>
                                <a:gd name="connsiteY2" fmla="*/ 363496 h 2168464"/>
                                <a:gd name="connsiteX3" fmla="*/ 320180 w 1890031"/>
                                <a:gd name="connsiteY3" fmla="*/ 1577619 h 2168464"/>
                                <a:gd name="connsiteX4" fmla="*/ 5798 w 1890031"/>
                                <a:gd name="connsiteY4" fmla="*/ 1442006 h 2168464"/>
                                <a:gd name="connsiteX5" fmla="*/ 201609 w 1890031"/>
                                <a:gd name="connsiteY5" fmla="*/ 0 h 2168464"/>
                                <a:gd name="connsiteX6" fmla="*/ 1277803 w 1890031"/>
                                <a:gd name="connsiteY6" fmla="*/ 0 h 2168464"/>
                                <a:gd name="connsiteX7" fmla="*/ 1890031 w 1890031"/>
                                <a:gd name="connsiteY7" fmla="*/ 2615 h 2168464"/>
                                <a:gd name="connsiteX8" fmla="*/ 1887434 w 1890031"/>
                                <a:gd name="connsiteY8" fmla="*/ 868831 h 2168464"/>
                                <a:gd name="connsiteX9" fmla="*/ 1887434 w 1890031"/>
                                <a:gd name="connsiteY9" fmla="*/ 2168464 h 2168464"/>
                                <a:gd name="connsiteX10" fmla="*/ 1245016 w 1890031"/>
                                <a:gd name="connsiteY10" fmla="*/ 2168464 h 2168464"/>
                                <a:gd name="connsiteX11" fmla="*/ 1231640 w 1890031"/>
                                <a:gd name="connsiteY11" fmla="*/ 801975 h 2168464"/>
                                <a:gd name="connsiteX12" fmla="*/ 963030 w 1890031"/>
                                <a:gd name="connsiteY12" fmla="*/ 670375 h 2168464"/>
                                <a:gd name="connsiteX0" fmla="*/ 958571 w 1885572"/>
                                <a:gd name="connsiteY0" fmla="*/ 670375 h 2168464"/>
                                <a:gd name="connsiteX1" fmla="*/ 958571 w 1885572"/>
                                <a:gd name="connsiteY1" fmla="*/ 348071 h 2168464"/>
                                <a:gd name="connsiteX2" fmla="*/ 342486 w 1885572"/>
                                <a:gd name="connsiteY2" fmla="*/ 363496 h 2168464"/>
                                <a:gd name="connsiteX3" fmla="*/ 315721 w 1885572"/>
                                <a:gd name="connsiteY3" fmla="*/ 1577619 h 2168464"/>
                                <a:gd name="connsiteX4" fmla="*/ 1339 w 1885572"/>
                                <a:gd name="connsiteY4" fmla="*/ 1442006 h 2168464"/>
                                <a:gd name="connsiteX5" fmla="*/ 197150 w 1885572"/>
                                <a:gd name="connsiteY5" fmla="*/ 0 h 2168464"/>
                                <a:gd name="connsiteX6" fmla="*/ 1273344 w 1885572"/>
                                <a:gd name="connsiteY6" fmla="*/ 0 h 2168464"/>
                                <a:gd name="connsiteX7" fmla="*/ 1885572 w 1885572"/>
                                <a:gd name="connsiteY7" fmla="*/ 2615 h 2168464"/>
                                <a:gd name="connsiteX8" fmla="*/ 1882975 w 1885572"/>
                                <a:gd name="connsiteY8" fmla="*/ 868831 h 2168464"/>
                                <a:gd name="connsiteX9" fmla="*/ 1882975 w 1885572"/>
                                <a:gd name="connsiteY9" fmla="*/ 2168464 h 2168464"/>
                                <a:gd name="connsiteX10" fmla="*/ 1240557 w 1885572"/>
                                <a:gd name="connsiteY10" fmla="*/ 2168464 h 2168464"/>
                                <a:gd name="connsiteX11" fmla="*/ 1227181 w 1885572"/>
                                <a:gd name="connsiteY11" fmla="*/ 801975 h 2168464"/>
                                <a:gd name="connsiteX12" fmla="*/ 958571 w 188557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22371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22371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22371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22371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5221 w 1892222"/>
                                <a:gd name="connsiteY0" fmla="*/ 6703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5221 w 1892222"/>
                                <a:gd name="connsiteY12" fmla="*/ 670375 h 2168464"/>
                                <a:gd name="connsiteX0" fmla="*/ 964031 w 1892222"/>
                                <a:gd name="connsiteY0" fmla="*/ 8019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8019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801975 h 2168464"/>
                                <a:gd name="connsiteX1" fmla="*/ 965221 w 1892222"/>
                                <a:gd name="connsiteY1" fmla="*/ 348071 h 2168464"/>
                                <a:gd name="connsiteX2" fmla="*/ 349136 w 1892222"/>
                                <a:gd name="connsiteY2" fmla="*/ 363496 h 2168464"/>
                                <a:gd name="connsiteX3" fmla="*/ 346926 w 1892222"/>
                                <a:gd name="connsiteY3" fmla="*/ 1577619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801975 h 2168464"/>
                                <a:gd name="connsiteX1" fmla="*/ 965221 w 1892222"/>
                                <a:gd name="connsiteY1" fmla="*/ 348071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801975 h 2168464"/>
                                <a:gd name="connsiteX1" fmla="*/ 965221 w 1892222"/>
                                <a:gd name="connsiteY1" fmla="*/ 348071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80197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80197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801975 h 2168464"/>
                                <a:gd name="connsiteX12" fmla="*/ 964031 w 1892222"/>
                                <a:gd name="connsiteY12"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33831 w 1892222"/>
                                <a:gd name="connsiteY11" fmla="*/ 741345 h 2168464"/>
                                <a:gd name="connsiteX12" fmla="*/ 964031 w 1892222"/>
                                <a:gd name="connsiteY12"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48565 w 1892222"/>
                                <a:gd name="connsiteY11" fmla="*/ 741345 h 2168464"/>
                                <a:gd name="connsiteX12" fmla="*/ 964031 w 1892222"/>
                                <a:gd name="connsiteY12"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248815 w 1892222"/>
                                <a:gd name="connsiteY11" fmla="*/ 1558407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4031 w 1892222"/>
                                <a:gd name="connsiteY0" fmla="*/ 741345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4031 w 1892222"/>
                                <a:gd name="connsiteY13" fmla="*/ 741345 h 2168464"/>
                                <a:gd name="connsiteX0" fmla="*/ 969499 w 1892222"/>
                                <a:gd name="connsiteY0" fmla="*/ 954081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248565 w 1892222"/>
                                <a:gd name="connsiteY12" fmla="*/ 741345 h 2168464"/>
                                <a:gd name="connsiteX13" fmla="*/ 969499 w 1892222"/>
                                <a:gd name="connsiteY13" fmla="*/ 954081 h 2168464"/>
                                <a:gd name="connsiteX0" fmla="*/ 969499 w 1892222"/>
                                <a:gd name="connsiteY0" fmla="*/ 954081 h 2168464"/>
                                <a:gd name="connsiteX1" fmla="*/ 964031 w 1892222"/>
                                <a:gd name="connsiteY1" fmla="*/ 361632 h 2168464"/>
                                <a:gd name="connsiteX2" fmla="*/ 349136 w 1892222"/>
                                <a:gd name="connsiteY2" fmla="*/ 363496 h 2168464"/>
                                <a:gd name="connsiteX3" fmla="*/ 356749 w 1892222"/>
                                <a:gd name="connsiteY3" fmla="*/ 1491732 h 2168464"/>
                                <a:gd name="connsiteX4" fmla="*/ 7989 w 1892222"/>
                                <a:gd name="connsiteY4" fmla="*/ 1442006 h 2168464"/>
                                <a:gd name="connsiteX5" fmla="*/ 6650 w 1892222"/>
                                <a:gd name="connsiteY5" fmla="*/ 0 h 2168464"/>
                                <a:gd name="connsiteX6" fmla="*/ 1279994 w 1892222"/>
                                <a:gd name="connsiteY6" fmla="*/ 0 h 2168464"/>
                                <a:gd name="connsiteX7" fmla="*/ 1892222 w 1892222"/>
                                <a:gd name="connsiteY7" fmla="*/ 2615 h 2168464"/>
                                <a:gd name="connsiteX8" fmla="*/ 1889625 w 1892222"/>
                                <a:gd name="connsiteY8" fmla="*/ 868831 h 2168464"/>
                                <a:gd name="connsiteX9" fmla="*/ 1889625 w 1892222"/>
                                <a:gd name="connsiteY9" fmla="*/ 2168464 h 2168464"/>
                                <a:gd name="connsiteX10" fmla="*/ 1247207 w 1892222"/>
                                <a:gd name="connsiteY10" fmla="*/ 2168464 h 2168464"/>
                                <a:gd name="connsiteX11" fmla="*/ 1784168 w 1892222"/>
                                <a:gd name="connsiteY11" fmla="*/ 1665362 h 2168464"/>
                                <a:gd name="connsiteX12" fmla="*/ 1684477 w 1892222"/>
                                <a:gd name="connsiteY12" fmla="*/ 993764 h 2168464"/>
                                <a:gd name="connsiteX13" fmla="*/ 969499 w 1892222"/>
                                <a:gd name="connsiteY13" fmla="*/ 954081 h 2168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92222" h="2168464">
                                  <a:moveTo>
                                    <a:pt x="969499" y="954081"/>
                                  </a:moveTo>
                                  <a:cubicBezTo>
                                    <a:pt x="966667" y="734532"/>
                                    <a:pt x="968939" y="618281"/>
                                    <a:pt x="964031" y="361632"/>
                                  </a:cubicBezTo>
                                  <a:cubicBezTo>
                                    <a:pt x="801969" y="362646"/>
                                    <a:pt x="464454" y="385344"/>
                                    <a:pt x="349136" y="363496"/>
                                  </a:cubicBezTo>
                                  <a:cubicBezTo>
                                    <a:pt x="366417" y="649035"/>
                                    <a:pt x="356328" y="1065619"/>
                                    <a:pt x="356749" y="1491732"/>
                                  </a:cubicBezTo>
                                  <a:cubicBezTo>
                                    <a:pt x="298236" y="1642101"/>
                                    <a:pt x="28571" y="1701175"/>
                                    <a:pt x="7989" y="1442006"/>
                                  </a:cubicBezTo>
                                  <a:cubicBezTo>
                                    <a:pt x="-12593" y="1182837"/>
                                    <a:pt x="13963" y="242595"/>
                                    <a:pt x="6650" y="0"/>
                                  </a:cubicBezTo>
                                  <a:lnTo>
                                    <a:pt x="1279994" y="0"/>
                                  </a:lnTo>
                                  <a:lnTo>
                                    <a:pt x="1892222" y="2615"/>
                                  </a:lnTo>
                                  <a:cubicBezTo>
                                    <a:pt x="1891356" y="291354"/>
                                    <a:pt x="1890491" y="580092"/>
                                    <a:pt x="1889625" y="868831"/>
                                  </a:cubicBezTo>
                                  <a:lnTo>
                                    <a:pt x="1889625" y="2168464"/>
                                  </a:lnTo>
                                  <a:lnTo>
                                    <a:pt x="1247207" y="2168464"/>
                                  </a:lnTo>
                                  <a:cubicBezTo>
                                    <a:pt x="1229631" y="2084614"/>
                                    <a:pt x="1641508" y="1978975"/>
                                    <a:pt x="1784168" y="1665362"/>
                                  </a:cubicBezTo>
                                  <a:cubicBezTo>
                                    <a:pt x="1926828" y="1351749"/>
                                    <a:pt x="1820255" y="1112311"/>
                                    <a:pt x="1684477" y="993764"/>
                                  </a:cubicBezTo>
                                  <a:cubicBezTo>
                                    <a:pt x="1548699" y="875217"/>
                                    <a:pt x="1123449" y="947555"/>
                                    <a:pt x="969499" y="954081"/>
                                  </a:cubicBezTo>
                                  <a:close/>
                                </a:path>
                              </a:pathLst>
                            </a:custGeom>
                            <a:solidFill>
                              <a:schemeClr val="bg1">
                                <a:alpha val="8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 name="Text Box 566"/>
                          <wps:cNvSpPr txBox="1"/>
                          <wps:spPr>
                            <a:xfrm>
                              <a:off x="30822" y="66781"/>
                              <a:ext cx="1250315" cy="322580"/>
                            </a:xfrm>
                            <a:prstGeom prst="rect">
                              <a:avLst/>
                            </a:prstGeom>
                            <a:noFill/>
                            <a:ln w="6350">
                              <a:noFill/>
                            </a:ln>
                          </wps:spPr>
                          <wps:txbx>
                            <w:txbxContent>
                              <w:p w14:paraId="6996AC60" w14:textId="77777777" w:rsidR="00527F13" w:rsidRPr="00FE4022" w:rsidRDefault="00527F13" w:rsidP="00F94384">
                                <w:pPr>
                                  <w:rPr>
                                    <w:rFonts w:ascii="Gotham Bold" w:hAnsi="Gotham Bold"/>
                                    <w:sz w:val="28"/>
                                  </w:rPr>
                                </w:pPr>
                                <w:r>
                                  <w:rPr>
                                    <w:rFonts w:ascii="Gotham Bold" w:hAnsi="Gotham Bold"/>
                                    <w:sz w:val="28"/>
                                  </w:rPr>
                                  <w:t>L16, 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6" name="Text Box 576"/>
                          <wps:cNvSpPr txBox="1"/>
                          <wps:spPr>
                            <a:xfrm>
                              <a:off x="30822" y="267127"/>
                              <a:ext cx="1463675" cy="208280"/>
                            </a:xfrm>
                            <a:prstGeom prst="rect">
                              <a:avLst/>
                            </a:prstGeom>
                            <a:noFill/>
                            <a:ln w="6350">
                              <a:noFill/>
                            </a:ln>
                          </wps:spPr>
                          <wps:txbx>
                            <w:txbxContent>
                              <w:p w14:paraId="056AA9DD" w14:textId="2A89A5C1" w:rsidR="00527F13" w:rsidRPr="00DE4295" w:rsidRDefault="00527F13" w:rsidP="00F94384">
                                <w:pPr>
                                  <w:rPr>
                                    <w:sz w:val="14"/>
                                  </w:rPr>
                                </w:pPr>
                                <w:r>
                                  <w:rPr>
                                    <w:sz w:val="14"/>
                                  </w:rPr>
                                  <w:t>Top</w:t>
                                </w:r>
                                <w:r w:rsidRPr="00DE4295">
                                  <w:rPr>
                                    <w:sz w:val="14"/>
                                  </w:rPr>
                                  <w:t xml:space="preserve"> side of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0" name="Oval 560"/>
                        <wps:cNvSpPr/>
                        <wps:spPr>
                          <a:xfrm>
                            <a:off x="1125415" y="626012"/>
                            <a:ext cx="217361" cy="217326"/>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93652" w14:textId="7973A12B" w:rsidR="00527F13" w:rsidRPr="0096251B" w:rsidRDefault="00527F13" w:rsidP="00A12F3D">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8" name="Oval 568"/>
                        <wps:cNvSpPr/>
                        <wps:spPr>
                          <a:xfrm>
                            <a:off x="211015" y="1681089"/>
                            <a:ext cx="217348" cy="217441"/>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447F8" w14:textId="77777777" w:rsidR="00527F13" w:rsidRPr="0096251B" w:rsidRDefault="00527F13" w:rsidP="00A12F3D">
                              <w:pPr>
                                <w:jc w:val="center"/>
                                <w:rPr>
                                  <w:rFonts w:ascii="Gotham Bold" w:hAnsi="Gotham Bold"/>
                                </w:rPr>
                              </w:pPr>
                              <w:r>
                                <w:rPr>
                                  <w:rFonts w:ascii="Gotham Bold" w:hAnsi="Gotham Bold"/>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9" name="Oval 569"/>
                        <wps:cNvSpPr/>
                        <wps:spPr>
                          <a:xfrm>
                            <a:off x="203982" y="1244991"/>
                            <a:ext cx="217348" cy="217441"/>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A2DD6" w14:textId="77777777" w:rsidR="00527F13" w:rsidRPr="0096251B" w:rsidRDefault="00527F13" w:rsidP="00A12F3D">
                              <w:pPr>
                                <w:jc w:val="center"/>
                                <w:rPr>
                                  <w:rFonts w:ascii="Gotham Bold" w:hAnsi="Gotham Bold"/>
                                </w:rPr>
                              </w:pPr>
                              <w:r>
                                <w:rPr>
                                  <w:rFonts w:ascii="Gotham Bold" w:hAnsi="Gotham Bold"/>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1" name="Oval 571"/>
                        <wps:cNvSpPr/>
                        <wps:spPr>
                          <a:xfrm>
                            <a:off x="1125415" y="1252025"/>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D3CE8" w14:textId="576FB1B1" w:rsidR="00527F13" w:rsidRPr="0096251B" w:rsidRDefault="00527F13" w:rsidP="00A12F3D">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4" name="Oval 574"/>
                        <wps:cNvSpPr/>
                        <wps:spPr>
                          <a:xfrm>
                            <a:off x="1484142" y="1962443"/>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DAC06" w14:textId="1EC0E112" w:rsidR="00527F13" w:rsidRPr="0096251B" w:rsidRDefault="00527F13" w:rsidP="00A12F3D">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5" name="Oval 575"/>
                        <wps:cNvSpPr/>
                        <wps:spPr>
                          <a:xfrm>
                            <a:off x="1125415" y="186396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09B90" w14:textId="2EDD7707" w:rsidR="00527F13" w:rsidRPr="0096251B" w:rsidRDefault="00527F13" w:rsidP="00A12F3D">
                              <w:pPr>
                                <w:jc w:val="center"/>
                                <w:rPr>
                                  <w:rFonts w:ascii="Gotham Bold" w:hAnsi="Gotham Bold"/>
                                </w:rPr>
                              </w:pPr>
                              <w:r>
                                <w:rPr>
                                  <w:rFonts w:ascii="Gotham Bold" w:hAnsi="Gotham Bold"/>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0" name="Oval 1686532970"/>
                        <wps:cNvSpPr/>
                        <wps:spPr>
                          <a:xfrm>
                            <a:off x="1835834" y="611945"/>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3BA2A" w14:textId="77777777" w:rsidR="00527F13" w:rsidRPr="0096251B" w:rsidRDefault="00527F13" w:rsidP="000C382E">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1" name="Oval 1686532971"/>
                        <wps:cNvSpPr/>
                        <wps:spPr>
                          <a:xfrm>
                            <a:off x="1484142" y="1730326"/>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E7ED9" w14:textId="77777777" w:rsidR="00527F13" w:rsidRPr="0096251B" w:rsidRDefault="00527F13" w:rsidP="000C382E">
                              <w:pPr>
                                <w:jc w:val="center"/>
                                <w:rPr>
                                  <w:rFonts w:ascii="Gotham Bold" w:hAnsi="Gotham Bold"/>
                                </w:rPr>
                              </w:pPr>
                              <w:r>
                                <w:rPr>
                                  <w:rFonts w:ascii="Gotham Bold" w:hAnsi="Gotham Bold"/>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2" name="Oval 1686532972"/>
                        <wps:cNvSpPr/>
                        <wps:spPr>
                          <a:xfrm>
                            <a:off x="1779563" y="1997612"/>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2AC7E" w14:textId="542607B8" w:rsidR="00527F13" w:rsidRPr="0096251B" w:rsidRDefault="00527F13" w:rsidP="007B3EF0">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3" name="Oval 1686532973"/>
                        <wps:cNvSpPr/>
                        <wps:spPr>
                          <a:xfrm>
                            <a:off x="1835834" y="386861"/>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054AF" w14:textId="27D751E3" w:rsidR="00527F13" w:rsidRPr="0096251B" w:rsidRDefault="00527F13" w:rsidP="007B3EF0">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4" name="Oval 1686532974"/>
                        <wps:cNvSpPr/>
                        <wps:spPr>
                          <a:xfrm>
                            <a:off x="1779563" y="1772529"/>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A9DB8" w14:textId="1B793D55" w:rsidR="00527F13" w:rsidRPr="0096251B" w:rsidRDefault="00527F13" w:rsidP="007B3EF0">
                              <w:pPr>
                                <w:jc w:val="center"/>
                                <w:rPr>
                                  <w:rFonts w:ascii="Gotham Bold" w:hAnsi="Gotham Bold"/>
                                </w:rPr>
                              </w:pPr>
                              <w:r>
                                <w:rPr>
                                  <w:rFonts w:ascii="Gotham Bold" w:hAnsi="Gotham Bold"/>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5" name="Oval 1686532975"/>
                        <wps:cNvSpPr/>
                        <wps:spPr>
                          <a:xfrm>
                            <a:off x="2286000" y="1737360"/>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83B5E" w14:textId="19E9F79A" w:rsidR="00527F13" w:rsidRPr="0096251B" w:rsidRDefault="00527F13" w:rsidP="009069A7">
                              <w:pPr>
                                <w:jc w:val="center"/>
                                <w:rPr>
                                  <w:rFonts w:ascii="Gotham Bold" w:hAnsi="Gotham Bold"/>
                                </w:rPr>
                              </w:pPr>
                              <w:r>
                                <w:rPr>
                                  <w:rFonts w:ascii="Gotham Bold" w:hAnsi="Gotham Bold"/>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6" name="Oval 1686532976"/>
                        <wps:cNvSpPr/>
                        <wps:spPr>
                          <a:xfrm>
                            <a:off x="2286000" y="464234"/>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F48FB" w14:textId="4026FDBD" w:rsidR="00527F13" w:rsidRPr="009069A7" w:rsidRDefault="00527F13" w:rsidP="009069A7">
                              <w:pPr>
                                <w:jc w:val="center"/>
                                <w:rPr>
                                  <w:rFonts w:ascii="Gotham Bold" w:hAnsi="Gotham Bold"/>
                                  <w:sz w:val="18"/>
                                </w:rPr>
                              </w:pPr>
                              <w:r w:rsidRPr="009069A7">
                                <w:rPr>
                                  <w:rFonts w:ascii="Gotham Bold" w:hAnsi="Gotham Bold"/>
                                  <w:sz w:val="18"/>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32978" name="Oval 1686532978"/>
                        <wps:cNvSpPr/>
                        <wps:spPr>
                          <a:xfrm>
                            <a:off x="203982" y="1033975"/>
                            <a:ext cx="217170" cy="217170"/>
                          </a:xfrm>
                          <a:prstGeom prst="ellipse">
                            <a:avLst/>
                          </a:prstGeom>
                          <a:solidFill>
                            <a:schemeClr val="accent2">
                              <a:alpha val="64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A547F" w14:textId="00BD8D16" w:rsidR="00527F13" w:rsidRPr="009069A7" w:rsidRDefault="00527F13" w:rsidP="001D40E9">
                              <w:pPr>
                                <w:jc w:val="center"/>
                                <w:rPr>
                                  <w:rFonts w:ascii="Gotham Bold" w:hAnsi="Gotham Bold"/>
                                  <w:sz w:val="18"/>
                                </w:rPr>
                              </w:pPr>
                              <w:r w:rsidRPr="009069A7">
                                <w:rPr>
                                  <w:rFonts w:ascii="Gotham Bold" w:hAnsi="Gotham Bold"/>
                                  <w:sz w:val="18"/>
                                </w:rPr>
                                <w:t>1</w:t>
                              </w:r>
                              <w:r>
                                <w:rPr>
                                  <w:rFonts w:ascii="Gotham Bold" w:hAnsi="Gotham Bold"/>
                                  <w:sz w:val="1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E147072" id="Group 1686532979" o:spid="_x0000_s1215" style="position:absolute;margin-left:0;margin-top:104.7pt;width:201.4pt;height:190.2pt;z-index:251658273" coordsize="25577,2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">
                <v:group id="Group 1686532960" o:spid="_x0000_s1216" style="position:absolute;width:25577;height:24155" coordsize="25580,2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">
                  <v:shape id="Picture 564" o:spid="_x0000_s1217" type="#_x0000_t75" style="position:absolute;left:205;width:25375;height:2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">
                    <v:imagedata r:id="rId62" o:title="" cropleft="37476f"/>
                  </v:shape>
                  <v:shape id="Rectangle 46" o:spid="_x0000_s1218" style="position:absolute;top:308;width:18840;height:23793;flip:x;visibility:visible;mso-wrap-style:square;v-text-anchor:middle" coordsize="1892222,216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" path="m969499,954081v-2832,-219549,-560,-335800,-5468,-592449c801969,362646,464454,385344,349136,363496v17281,285539,7192,702123,7613,1128236c298236,1642101,28571,1701175,7989,1442006,-12593,1182837,13963,242595,6650,l1279994,r612228,2615c1891356,291354,1890491,580092,1889625,868831r,1299633l1247207,2168464v-17576,-83850,394301,-189489,536961,-503102c1926828,1351749,1820255,1112311,1684477,993764,1548699,875217,1123449,947555,969499,954081xe" fillcolor="#f8f8f8 [3212]" stroked="f" strokeweight="1pt">
                    <v:fill opacity="54484f"/>
                    <v:stroke joinstyle="miter"/>
                    <v:path arrowok="t" o:connecttype="custom" o:connectlocs="965309,1046864;959865,396800;347627,398846;355207,1636801;7954,1582240;6621,0;1274463,0;1884045,2869;1881459,953324;1881459,2379345;1241817,2379345;1776458,1827317;1677198,1090407;965309,1046864" o:connectangles="0,0,0,0,0,0,0,0,0,0,0,0,0,0"/>
                  </v:shape>
                  <v:shape id="Text Box 566" o:spid="_x0000_s1219" type="#_x0000_t202" style="position:absolute;left:308;top:667;width:12503;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5V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kTeF+JhwBObsBAAD//wMAUEsBAi0AFAAGAAgAAAAhANvh9svuAAAAhQEAABMAAAAAAAAA&#10;AAAAAAAAAAAAAFtDb250ZW50X1R5cGVzXS54bWxQSwECLQAUAAYACAAAACEAWvQsW78AAAAVAQAA&#10;CwAAAAAAAAAAAAAAAAAfAQAAX3JlbHMvLnJlbHNQSwECLQAUAAYACAAAACEAT2F+VcYAAADcAAAA&#10;DwAAAAAAAAAAAAAAAAAHAgAAZHJzL2Rvd25yZXYueG1sUEsFBgAAAAADAAMAtwAAAPoCAAAAAA==&#10;" filled="f" stroked="f" strokeweight=".5pt">
                    <v:textbox>
                      <w:txbxContent>
                        <w:p w14:paraId="6996AC60" w14:textId="77777777" w:rsidR="00527F13" w:rsidRPr="00FE4022" w:rsidRDefault="00527F13" w:rsidP="00F94384">
                          <w:pPr>
                            <w:rPr>
                              <w:rFonts w:ascii="Gotham Bold" w:hAnsi="Gotham Bold"/>
                              <w:sz w:val="28"/>
                            </w:rPr>
                          </w:pPr>
                          <w:r>
                            <w:rPr>
                              <w:rFonts w:ascii="Gotham Bold" w:hAnsi="Gotham Bold"/>
                              <w:sz w:val="28"/>
                            </w:rPr>
                            <w:t>L16, G2</w:t>
                          </w:r>
                        </w:p>
                      </w:txbxContent>
                    </v:textbox>
                  </v:shape>
                  <v:shape id="Text Box 576" o:spid="_x0000_s1220" type="#_x0000_t202" style="position:absolute;left:308;top:2671;width:14636;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" filled="f" stroked="f" strokeweight=".5pt">
                    <v:textbox>
                      <w:txbxContent>
                        <w:p w14:paraId="056AA9DD" w14:textId="2A89A5C1" w:rsidR="00527F13" w:rsidRPr="00DE4295" w:rsidRDefault="00527F13" w:rsidP="00F94384">
                          <w:pPr>
                            <w:rPr>
                              <w:sz w:val="14"/>
                            </w:rPr>
                          </w:pPr>
                          <w:r>
                            <w:rPr>
                              <w:sz w:val="14"/>
                            </w:rPr>
                            <w:t>Top</w:t>
                          </w:r>
                          <w:r w:rsidRPr="00DE4295">
                            <w:rPr>
                              <w:sz w:val="14"/>
                            </w:rPr>
                            <w:t xml:space="preserve"> side of board</w:t>
                          </w:r>
                        </w:p>
                      </w:txbxContent>
                    </v:textbox>
                  </v:shape>
                </v:group>
                <v:oval id="Oval 560" o:spid="_x0000_s1221" style="position:absolute;left:11254;top:6260;width:2173;height:2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" fillcolor="#d70902 [3205]" strokecolor="#d70902 [3205]" strokeweight="1pt">
                  <v:fill opacity="41891f"/>
                  <v:stroke joinstyle="miter"/>
                  <v:textbox inset="0,0,0,0">
                    <w:txbxContent>
                      <w:p w14:paraId="49B93652" w14:textId="7973A12B" w:rsidR="00527F13" w:rsidRPr="0096251B" w:rsidRDefault="00527F13" w:rsidP="00A12F3D">
                        <w:pPr>
                          <w:jc w:val="center"/>
                          <w:rPr>
                            <w:rFonts w:ascii="Gotham Bold" w:hAnsi="Gotham Bold"/>
                          </w:rPr>
                        </w:pPr>
                        <w:r>
                          <w:rPr>
                            <w:rFonts w:ascii="Gotham Bold" w:hAnsi="Gotham Bold"/>
                          </w:rPr>
                          <w:t>6</w:t>
                        </w:r>
                      </w:p>
                    </w:txbxContent>
                  </v:textbox>
                </v:oval>
                <v:oval id="Oval 568" o:spid="_x0000_s1222" style="position:absolute;left:2110;top:16810;width:2173;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" fillcolor="#d70902 [3205]" strokecolor="#d70902 [3205]" strokeweight="1pt">
                  <v:fill opacity="41891f"/>
                  <v:stroke joinstyle="miter"/>
                  <v:textbox inset="0,0,0,0">
                    <w:txbxContent>
                      <w:p w14:paraId="373447F8" w14:textId="77777777" w:rsidR="00527F13" w:rsidRPr="0096251B" w:rsidRDefault="00527F13" w:rsidP="00A12F3D">
                        <w:pPr>
                          <w:jc w:val="center"/>
                          <w:rPr>
                            <w:rFonts w:ascii="Gotham Bold" w:hAnsi="Gotham Bold"/>
                          </w:rPr>
                        </w:pPr>
                        <w:r>
                          <w:rPr>
                            <w:rFonts w:ascii="Gotham Bold" w:hAnsi="Gotham Bold"/>
                          </w:rPr>
                          <w:t>2</w:t>
                        </w:r>
                      </w:p>
                    </w:txbxContent>
                  </v:textbox>
                </v:oval>
                <v:oval id="Oval 569" o:spid="_x0000_s1223" style="position:absolute;left:2039;top:12449;width:2174;height:2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" fillcolor="#d70902 [3205]" strokecolor="#d70902 [3205]" strokeweight="1pt">
                  <v:fill opacity="41891f"/>
                  <v:stroke joinstyle="miter"/>
                  <v:textbox inset="0,0,0,0">
                    <w:txbxContent>
                      <w:p w14:paraId="506A2DD6" w14:textId="77777777" w:rsidR="00527F13" w:rsidRPr="0096251B" w:rsidRDefault="00527F13" w:rsidP="00A12F3D">
                        <w:pPr>
                          <w:jc w:val="center"/>
                          <w:rPr>
                            <w:rFonts w:ascii="Gotham Bold" w:hAnsi="Gotham Bold"/>
                          </w:rPr>
                        </w:pPr>
                        <w:r>
                          <w:rPr>
                            <w:rFonts w:ascii="Gotham Bold" w:hAnsi="Gotham Bold"/>
                          </w:rPr>
                          <w:t>3</w:t>
                        </w:r>
                      </w:p>
                    </w:txbxContent>
                  </v:textbox>
                </v:oval>
                <v:oval id="Oval 571" o:spid="_x0000_s1224" style="position:absolute;left:11254;top:12520;width:2171;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" fillcolor="#d70902 [3205]" strokecolor="#d70902 [3205]" strokeweight="1pt">
                  <v:fill opacity="41891f"/>
                  <v:stroke joinstyle="miter"/>
                  <v:textbox inset="0,0,0,0">
                    <w:txbxContent>
                      <w:p w14:paraId="3B2D3CE8" w14:textId="576FB1B1" w:rsidR="00527F13" w:rsidRPr="0096251B" w:rsidRDefault="00527F13" w:rsidP="00A12F3D">
                        <w:pPr>
                          <w:jc w:val="center"/>
                          <w:rPr>
                            <w:rFonts w:ascii="Gotham Bold" w:hAnsi="Gotham Bold"/>
                          </w:rPr>
                        </w:pPr>
                        <w:r>
                          <w:rPr>
                            <w:rFonts w:ascii="Gotham Bold" w:hAnsi="Gotham Bold"/>
                          </w:rPr>
                          <w:t>6</w:t>
                        </w:r>
                      </w:p>
                    </w:txbxContent>
                  </v:textbox>
                </v:oval>
                <v:oval id="Oval 574" o:spid="_x0000_s1225" style="position:absolute;left:14841;top:19624;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" fillcolor="#d70902 [3205]" strokecolor="#d70902 [3205]" strokeweight="1pt">
                  <v:fill opacity="41891f"/>
                  <v:stroke joinstyle="miter"/>
                  <v:textbox inset="0,0,0,0">
                    <w:txbxContent>
                      <w:p w14:paraId="23FDAC06" w14:textId="1EC0E112" w:rsidR="00527F13" w:rsidRPr="0096251B" w:rsidRDefault="00527F13" w:rsidP="00A12F3D">
                        <w:pPr>
                          <w:jc w:val="center"/>
                          <w:rPr>
                            <w:rFonts w:ascii="Gotham Bold" w:hAnsi="Gotham Bold"/>
                          </w:rPr>
                        </w:pPr>
                        <w:r>
                          <w:rPr>
                            <w:rFonts w:ascii="Gotham Bold" w:hAnsi="Gotham Bold"/>
                          </w:rPr>
                          <w:t>7</w:t>
                        </w:r>
                      </w:p>
                    </w:txbxContent>
                  </v:textbox>
                </v:oval>
                <v:oval id="Oval 575" o:spid="_x0000_s1226" style="position:absolute;left:11254;top:18639;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" fillcolor="#d70902 [3205]" strokecolor="#d70902 [3205]" strokeweight="1pt">
                  <v:fill opacity="41891f"/>
                  <v:stroke joinstyle="miter"/>
                  <v:textbox inset="0,0,0,0">
                    <w:txbxContent>
                      <w:p w14:paraId="52509B90" w14:textId="2EDD7707" w:rsidR="00527F13" w:rsidRPr="0096251B" w:rsidRDefault="00527F13" w:rsidP="00A12F3D">
                        <w:pPr>
                          <w:jc w:val="center"/>
                          <w:rPr>
                            <w:rFonts w:ascii="Gotham Bold" w:hAnsi="Gotham Bold"/>
                          </w:rPr>
                        </w:pPr>
                        <w:r>
                          <w:rPr>
                            <w:rFonts w:ascii="Gotham Bold" w:hAnsi="Gotham Bold"/>
                          </w:rPr>
                          <w:t>6</w:t>
                        </w:r>
                      </w:p>
                    </w:txbxContent>
                  </v:textbox>
                </v:oval>
                <v:oval id="Oval 1686532970" o:spid="_x0000_s1227" style="position:absolute;left:18358;top:6119;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" fillcolor="#d70902 [3205]" strokecolor="#d70902 [3205]" strokeweight="1pt">
                  <v:fill opacity="41891f"/>
                  <v:stroke joinstyle="miter"/>
                  <v:textbox inset="0,0,0,0">
                    <w:txbxContent>
                      <w:p w14:paraId="4983BA2A" w14:textId="77777777" w:rsidR="00527F13" w:rsidRPr="0096251B" w:rsidRDefault="00527F13" w:rsidP="000C382E">
                        <w:pPr>
                          <w:jc w:val="center"/>
                          <w:rPr>
                            <w:rFonts w:ascii="Gotham Bold" w:hAnsi="Gotham Bold"/>
                          </w:rPr>
                        </w:pPr>
                        <w:r>
                          <w:rPr>
                            <w:rFonts w:ascii="Gotham Bold" w:hAnsi="Gotham Bold"/>
                          </w:rPr>
                          <w:t>7</w:t>
                        </w:r>
                      </w:p>
                    </w:txbxContent>
                  </v:textbox>
                </v:oval>
                <v:oval id="Oval 1686532971" o:spid="_x0000_s1228" style="position:absolute;left:14841;top:17303;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" fillcolor="#d70902 [3205]" strokecolor="#d70902 [3205]" strokeweight="1pt">
                  <v:fill opacity="41891f"/>
                  <v:stroke joinstyle="miter"/>
                  <v:textbox inset="0,0,0,0">
                    <w:txbxContent>
                      <w:p w14:paraId="617E7ED9" w14:textId="77777777" w:rsidR="00527F13" w:rsidRPr="0096251B" w:rsidRDefault="00527F13" w:rsidP="000C382E">
                        <w:pPr>
                          <w:jc w:val="center"/>
                          <w:rPr>
                            <w:rFonts w:ascii="Gotham Bold" w:hAnsi="Gotham Bold"/>
                          </w:rPr>
                        </w:pPr>
                        <w:r>
                          <w:rPr>
                            <w:rFonts w:ascii="Gotham Bold" w:hAnsi="Gotham Bold"/>
                          </w:rPr>
                          <w:t>7</w:t>
                        </w:r>
                      </w:p>
                    </w:txbxContent>
                  </v:textbox>
                </v:oval>
                <v:oval id="Oval 1686532972" o:spid="_x0000_s1229" style="position:absolute;left:17795;top:19976;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" fillcolor="#d70902 [3205]" strokecolor="#d70902 [3205]" strokeweight="1pt">
                  <v:fill opacity="41891f"/>
                  <v:stroke joinstyle="miter"/>
                  <v:textbox inset="0,0,0,0">
                    <w:txbxContent>
                      <w:p w14:paraId="5812AC7E" w14:textId="542607B8" w:rsidR="00527F13" w:rsidRPr="0096251B" w:rsidRDefault="00527F13" w:rsidP="007B3EF0">
                        <w:pPr>
                          <w:jc w:val="center"/>
                          <w:rPr>
                            <w:rFonts w:ascii="Gotham Bold" w:hAnsi="Gotham Bold"/>
                          </w:rPr>
                        </w:pPr>
                        <w:r>
                          <w:rPr>
                            <w:rFonts w:ascii="Gotham Bold" w:hAnsi="Gotham Bold"/>
                          </w:rPr>
                          <w:t>8</w:t>
                        </w:r>
                      </w:p>
                    </w:txbxContent>
                  </v:textbox>
                </v:oval>
                <v:oval id="Oval 1686532973" o:spid="_x0000_s1230" style="position:absolute;left:18358;top:3868;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" fillcolor="#d70902 [3205]" strokecolor="#d70902 [3205]" strokeweight="1pt">
                  <v:fill opacity="41891f"/>
                  <v:stroke joinstyle="miter"/>
                  <v:textbox inset="0,0,0,0">
                    <w:txbxContent>
                      <w:p w14:paraId="5F7054AF" w14:textId="27D751E3" w:rsidR="00527F13" w:rsidRPr="0096251B" w:rsidRDefault="00527F13" w:rsidP="007B3EF0">
                        <w:pPr>
                          <w:jc w:val="center"/>
                          <w:rPr>
                            <w:rFonts w:ascii="Gotham Bold" w:hAnsi="Gotham Bold"/>
                          </w:rPr>
                        </w:pPr>
                        <w:r>
                          <w:rPr>
                            <w:rFonts w:ascii="Gotham Bold" w:hAnsi="Gotham Bold"/>
                          </w:rPr>
                          <w:t>8</w:t>
                        </w:r>
                      </w:p>
                    </w:txbxContent>
                  </v:textbox>
                </v:oval>
                <v:oval id="Oval 1686532974" o:spid="_x0000_s1231" style="position:absolute;left:17795;top:17725;width:2172;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" fillcolor="#d70902 [3205]" strokecolor="#d70902 [3205]" strokeweight="1pt">
                  <v:fill opacity="41891f"/>
                  <v:stroke joinstyle="miter"/>
                  <v:textbox inset="0,0,0,0">
                    <w:txbxContent>
                      <w:p w14:paraId="4FDA9DB8" w14:textId="1B793D55" w:rsidR="00527F13" w:rsidRPr="0096251B" w:rsidRDefault="00527F13" w:rsidP="007B3EF0">
                        <w:pPr>
                          <w:jc w:val="center"/>
                          <w:rPr>
                            <w:rFonts w:ascii="Gotham Bold" w:hAnsi="Gotham Bold"/>
                          </w:rPr>
                        </w:pPr>
                        <w:r>
                          <w:rPr>
                            <w:rFonts w:ascii="Gotham Bold" w:hAnsi="Gotham Bold"/>
                          </w:rPr>
                          <w:t>8</w:t>
                        </w:r>
                      </w:p>
                    </w:txbxContent>
                  </v:textbox>
                </v:oval>
                <v:oval id="Oval 1686532975" o:spid="_x0000_s1232" style="position:absolute;left:22860;top:17373;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" fillcolor="#d70902 [3205]" strokecolor="#d70902 [3205]" strokeweight="1pt">
                  <v:fill opacity="41891f"/>
                  <v:stroke joinstyle="miter"/>
                  <v:textbox inset="0,0,0,0">
                    <w:txbxContent>
                      <w:p w14:paraId="06883B5E" w14:textId="19E9F79A" w:rsidR="00527F13" w:rsidRPr="0096251B" w:rsidRDefault="00527F13" w:rsidP="009069A7">
                        <w:pPr>
                          <w:jc w:val="center"/>
                          <w:rPr>
                            <w:rFonts w:ascii="Gotham Bold" w:hAnsi="Gotham Bold"/>
                          </w:rPr>
                        </w:pPr>
                        <w:r>
                          <w:rPr>
                            <w:rFonts w:ascii="Gotham Bold" w:hAnsi="Gotham Bold"/>
                          </w:rPr>
                          <w:t>9</w:t>
                        </w:r>
                      </w:p>
                    </w:txbxContent>
                  </v:textbox>
                </v:oval>
                <v:oval id="Oval 1686532976" o:spid="_x0000_s1233" style="position:absolute;left:22860;top:4642;width:2171;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" fillcolor="#d70902 [3205]" strokecolor="#d70902 [3205]" strokeweight="1pt">
                  <v:fill opacity="41891f"/>
                  <v:stroke joinstyle="miter"/>
                  <v:textbox inset="0,0,0,0">
                    <w:txbxContent>
                      <w:p w14:paraId="154F48FB" w14:textId="4026FDBD" w:rsidR="00527F13" w:rsidRPr="009069A7" w:rsidRDefault="00527F13" w:rsidP="009069A7">
                        <w:pPr>
                          <w:jc w:val="center"/>
                          <w:rPr>
                            <w:rFonts w:ascii="Gotham Bold" w:hAnsi="Gotham Bold"/>
                            <w:sz w:val="18"/>
                          </w:rPr>
                        </w:pPr>
                        <w:r w:rsidRPr="009069A7">
                          <w:rPr>
                            <w:rFonts w:ascii="Gotham Bold" w:hAnsi="Gotham Bold"/>
                            <w:sz w:val="18"/>
                          </w:rPr>
                          <w:t>10</w:t>
                        </w:r>
                      </w:p>
                    </w:txbxContent>
                  </v:textbox>
                </v:oval>
                <v:oval id="Oval 1686532978" o:spid="_x0000_s1234" style="position:absolute;left:2039;top:10339;width:2172;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" fillcolor="#d70902 [3205]" strokecolor="#d70902 [3205]" strokeweight="1pt">
                  <v:fill opacity="41891f"/>
                  <v:stroke joinstyle="miter"/>
                  <v:textbox inset="0,0,0,0">
                    <w:txbxContent>
                      <w:p w14:paraId="098A547F" w14:textId="00BD8D16" w:rsidR="00527F13" w:rsidRPr="009069A7" w:rsidRDefault="00527F13" w:rsidP="001D40E9">
                        <w:pPr>
                          <w:jc w:val="center"/>
                          <w:rPr>
                            <w:rFonts w:ascii="Gotham Bold" w:hAnsi="Gotham Bold"/>
                            <w:sz w:val="18"/>
                          </w:rPr>
                        </w:pPr>
                        <w:r w:rsidRPr="009069A7">
                          <w:rPr>
                            <w:rFonts w:ascii="Gotham Bold" w:hAnsi="Gotham Bold"/>
                            <w:sz w:val="18"/>
                          </w:rPr>
                          <w:t>1</w:t>
                        </w:r>
                        <w:r>
                          <w:rPr>
                            <w:rFonts w:ascii="Gotham Bold" w:hAnsi="Gotham Bold"/>
                            <w:sz w:val="18"/>
                          </w:rPr>
                          <w:t>1</w:t>
                        </w:r>
                      </w:p>
                    </w:txbxContent>
                  </v:textbox>
                </v:oval>
                <w10:wrap type="topAndBottom"/>
              </v:group>
            </w:pict>
          </mc:Fallback>
        </mc:AlternateContent>
      </w:r>
      <w:r w:rsidR="003B360E">
        <w:t>Though removed in product, connectors J5 and J7</w:t>
      </w:r>
      <w:r w:rsidR="006B39A8">
        <w:t xml:space="preserve"> </w:t>
      </w:r>
      <w:r w:rsidR="006B39A8" w:rsidRPr="005E6733">
        <w:rPr>
          <w:rFonts w:ascii="Gotham Bold" w:hAnsi="Gotham Bold"/>
          <w:color w:val="D70902" w:themeColor="accent2"/>
        </w:rPr>
        <w:t>(</w:t>
      </w:r>
      <w:r w:rsidR="00843FF2">
        <w:rPr>
          <w:rFonts w:ascii="Gotham Bold" w:hAnsi="Gotham Bold"/>
          <w:color w:val="D70902" w:themeColor="accent2"/>
        </w:rPr>
        <w:t>9</w:t>
      </w:r>
      <w:r w:rsidR="006B39A8" w:rsidRPr="005E6733">
        <w:rPr>
          <w:rFonts w:ascii="Gotham Bold" w:hAnsi="Gotham Bold"/>
          <w:color w:val="D70902" w:themeColor="accent2"/>
        </w:rPr>
        <w:t>)</w:t>
      </w:r>
      <w:r w:rsidR="003B360E">
        <w:t xml:space="preserve"> are optional for connection of </w:t>
      </w:r>
      <w:r w:rsidR="00921AA4">
        <w:t xml:space="preserve">wiring harnesses during validation testing. These harnesses are connected to external data loggers and passed through drilled holes in the product enclosure. Each 4-pin connector offers two terminals for output voltage sensing, and two terminals that present a voltage proportional to the output current (measured across current-sense resistors </w:t>
      </w:r>
      <w:r w:rsidR="00FD6EFA">
        <w:t>R214 and R228</w:t>
      </w:r>
      <w:r w:rsidR="006B39A8">
        <w:t xml:space="preserve"> </w:t>
      </w:r>
      <w:r w:rsidR="006B39A8" w:rsidRPr="005E6733">
        <w:rPr>
          <w:rFonts w:ascii="Gotham Bold" w:hAnsi="Gotham Bold"/>
          <w:color w:val="D70902" w:themeColor="accent2"/>
        </w:rPr>
        <w:t>(</w:t>
      </w:r>
      <w:r w:rsidR="00843FF2">
        <w:rPr>
          <w:rFonts w:ascii="Gotham Bold" w:hAnsi="Gotham Bold"/>
          <w:color w:val="D70902" w:themeColor="accent2"/>
        </w:rPr>
        <w:t>10</w:t>
      </w:r>
      <w:r w:rsidR="006B39A8" w:rsidRPr="005E6733">
        <w:rPr>
          <w:rFonts w:ascii="Gotham Bold" w:hAnsi="Gotham Bold"/>
          <w:color w:val="D70902" w:themeColor="accent2"/>
        </w:rPr>
        <w:t>)</w:t>
      </w:r>
      <w:r w:rsidR="00FD6EFA">
        <w:t>). A resistive-capacitive filter network attenuates Class-D switching harmonics</w:t>
      </w:r>
      <w:r w:rsidR="002F4184">
        <w:t>.</w:t>
      </w:r>
      <w:r w:rsidR="00275F87">
        <w:t xml:space="preserve"> Speaker outputs are provided on connectors </w:t>
      </w:r>
      <w:r w:rsidR="00C34F71">
        <w:t xml:space="preserve">J6 </w:t>
      </w:r>
      <w:r w:rsidR="00C34F71" w:rsidRPr="005E6733">
        <w:rPr>
          <w:rFonts w:ascii="Gotham Bold" w:hAnsi="Gotham Bold"/>
          <w:color w:val="D70902" w:themeColor="accent2"/>
        </w:rPr>
        <w:t>(</w:t>
      </w:r>
      <w:r w:rsidR="00C34F71">
        <w:rPr>
          <w:rFonts w:ascii="Gotham Bold" w:hAnsi="Gotham Bold"/>
          <w:color w:val="D70902" w:themeColor="accent2"/>
        </w:rPr>
        <w:t>11</w:t>
      </w:r>
      <w:r w:rsidR="00C34F71" w:rsidRPr="005E6733">
        <w:rPr>
          <w:rFonts w:ascii="Gotham Bold" w:hAnsi="Gotham Bold"/>
          <w:color w:val="D70902" w:themeColor="accent2"/>
        </w:rPr>
        <w:t>)</w:t>
      </w:r>
      <w:r w:rsidR="00C34F71">
        <w:rPr>
          <w:rFonts w:ascii="Gotham Bold" w:hAnsi="Gotham Bold"/>
          <w:color w:val="D70902" w:themeColor="accent2"/>
        </w:rPr>
        <w:t xml:space="preserve"> </w:t>
      </w:r>
      <w:r w:rsidR="00C34F71">
        <w:t xml:space="preserve">and J8 </w:t>
      </w:r>
      <w:r w:rsidR="00C34F71" w:rsidRPr="005E6733">
        <w:rPr>
          <w:rFonts w:ascii="Gotham Bold" w:hAnsi="Gotham Bold"/>
          <w:color w:val="D70902" w:themeColor="accent2"/>
        </w:rPr>
        <w:t>(</w:t>
      </w:r>
      <w:r w:rsidR="00C34F71">
        <w:rPr>
          <w:rFonts w:ascii="Gotham Bold" w:hAnsi="Gotham Bold"/>
          <w:color w:val="D70902" w:themeColor="accent2"/>
        </w:rPr>
        <w:t>12</w:t>
      </w:r>
      <w:r w:rsidR="00C34F71" w:rsidRPr="005E6733">
        <w:rPr>
          <w:rFonts w:ascii="Gotham Bold" w:hAnsi="Gotham Bold"/>
          <w:color w:val="D70902" w:themeColor="accent2"/>
        </w:rPr>
        <w:t>)</w:t>
      </w:r>
      <w:r w:rsidR="00C34F71">
        <w:t>.</w:t>
      </w:r>
    </w:p>
    <w:p w14:paraId="3D84AF1A" w14:textId="3F683891" w:rsidR="00DF46E4" w:rsidRDefault="00DF46E4" w:rsidP="003B75EC">
      <w:pPr>
        <w:pStyle w:val="00bodytext"/>
      </w:pPr>
    </w:p>
    <w:p w14:paraId="419B0BCC" w14:textId="46E563BD" w:rsidR="003F735A" w:rsidRDefault="003F735A" w:rsidP="003B75EC">
      <w:pPr>
        <w:pStyle w:val="00bodytext"/>
      </w:pPr>
      <w:r>
        <w:t>The L16 and G2 use a discrete power amplifier based on the IRS2092 Class-D amplifier controller</w:t>
      </w:r>
      <w:r w:rsidR="002F0337">
        <w:t xml:space="preserve"> IC</w:t>
      </w:r>
      <w:r w:rsidR="00951FAE">
        <w:t xml:space="preserve"> U1X/Y/Z</w:t>
      </w:r>
      <w:r w:rsidR="00BF6D1E">
        <w:t xml:space="preserve"> </w:t>
      </w:r>
      <w:r w:rsidR="00BF6D1E" w:rsidRPr="005E6733">
        <w:rPr>
          <w:rFonts w:ascii="Gotham Bold" w:hAnsi="Gotham Bold"/>
          <w:color w:val="D70902" w:themeColor="accent2"/>
        </w:rPr>
        <w:t>(</w:t>
      </w:r>
      <w:r w:rsidR="00BF6D1E">
        <w:rPr>
          <w:rFonts w:ascii="Gotham Bold" w:hAnsi="Gotham Bold"/>
          <w:color w:val="D70902" w:themeColor="accent2"/>
        </w:rPr>
        <w:t>1</w:t>
      </w:r>
      <w:r w:rsidR="00BF6D1E" w:rsidRPr="005E6733">
        <w:rPr>
          <w:rFonts w:ascii="Gotham Bold" w:hAnsi="Gotham Bold"/>
          <w:color w:val="D70902" w:themeColor="accent2"/>
        </w:rPr>
        <w:t>)</w:t>
      </w:r>
      <w:r>
        <w:t xml:space="preserve">. </w:t>
      </w:r>
      <w:r w:rsidR="00BF6D1E">
        <w:t xml:space="preserve">(Reference designators are marked “X” for the negative woofer channel, “Y” for the positive woofer channel, and “Z” for the line array channel.) </w:t>
      </w:r>
      <w:r>
        <w:t>Each controller drives a half-bridge output FET pair</w:t>
      </w:r>
      <w:r w:rsidR="00941B73">
        <w:t xml:space="preserve">, and each of these amplifier channels drives a single output pin. The L16 and G2 woofers are thus powered by opposite-driven </w:t>
      </w:r>
      <w:r w:rsidR="009511E0">
        <w:t xml:space="preserve">channels for a BTL configuration, and the L16 </w:t>
      </w:r>
      <w:r w:rsidR="001738F5">
        <w:t xml:space="preserve">line </w:t>
      </w:r>
      <w:r w:rsidR="009511E0">
        <w:t>array has one side powered by a third channel with the other side tied to GND.</w:t>
      </w:r>
    </w:p>
    <w:p w14:paraId="27ECFAAA" w14:textId="74479F75" w:rsidR="009511E0" w:rsidRDefault="00DF0E26" w:rsidP="003B75EC">
      <w:pPr>
        <w:pStyle w:val="00bodytext"/>
      </w:pPr>
      <w:r>
        <w:t xml:space="preserve">The differential analog audio signals received from the main PCBA are AC-coupled </w:t>
      </w:r>
      <w:r w:rsidR="002F320E">
        <w:t xml:space="preserve">and buffered by op-amps U4 </w:t>
      </w:r>
      <w:r w:rsidR="00454A85" w:rsidRPr="005E6733">
        <w:rPr>
          <w:rFonts w:ascii="Gotham Bold" w:hAnsi="Gotham Bold"/>
          <w:color w:val="D70902" w:themeColor="accent2"/>
        </w:rPr>
        <w:t>(</w:t>
      </w:r>
      <w:r w:rsidR="00BF6D1E">
        <w:rPr>
          <w:rFonts w:ascii="Gotham Bold" w:hAnsi="Gotham Bold"/>
          <w:color w:val="D70902" w:themeColor="accent2"/>
        </w:rPr>
        <w:t>2</w:t>
      </w:r>
      <w:r w:rsidR="00454A85" w:rsidRPr="005E6733">
        <w:rPr>
          <w:rFonts w:ascii="Gotham Bold" w:hAnsi="Gotham Bold"/>
          <w:color w:val="D70902" w:themeColor="accent2"/>
        </w:rPr>
        <w:t>)</w:t>
      </w:r>
      <w:r w:rsidR="00454A85">
        <w:rPr>
          <w:rFonts w:ascii="Gotham Bold" w:hAnsi="Gotham Bold"/>
          <w:color w:val="D70902" w:themeColor="accent2"/>
        </w:rPr>
        <w:t xml:space="preserve"> </w:t>
      </w:r>
      <w:r w:rsidR="002F320E">
        <w:t>and U5</w:t>
      </w:r>
      <w:r w:rsidR="00454A85">
        <w:t xml:space="preserve"> </w:t>
      </w:r>
      <w:r w:rsidR="00454A85" w:rsidRPr="005E6733">
        <w:rPr>
          <w:rFonts w:ascii="Gotham Bold" w:hAnsi="Gotham Bold"/>
          <w:color w:val="D70902" w:themeColor="accent2"/>
        </w:rPr>
        <w:t>(</w:t>
      </w:r>
      <w:r w:rsidR="00BF6D1E">
        <w:rPr>
          <w:rFonts w:ascii="Gotham Bold" w:hAnsi="Gotham Bold"/>
          <w:color w:val="D70902" w:themeColor="accent2"/>
        </w:rPr>
        <w:t>3</w:t>
      </w:r>
      <w:r w:rsidR="00454A85" w:rsidRPr="005E6733">
        <w:rPr>
          <w:rFonts w:ascii="Gotham Bold" w:hAnsi="Gotham Bold"/>
          <w:color w:val="D70902" w:themeColor="accent2"/>
        </w:rPr>
        <w:t>)</w:t>
      </w:r>
      <w:r w:rsidR="002F320E">
        <w:t>.</w:t>
      </w:r>
      <w:r w:rsidR="00C75FF8">
        <w:t xml:space="preserve"> These provide </w:t>
      </w:r>
      <w:r w:rsidR="002F0337">
        <w:t>attenuation to adapt the line-level signal sent between parts of the system to the ±0.5V levels required by the controller IC.</w:t>
      </w:r>
      <w:r w:rsidR="001738F5">
        <w:t xml:space="preserve"> The woofer buffer (a dual differential amplifier) creates a differential </w:t>
      </w:r>
      <w:proofErr w:type="gramStart"/>
      <w:r w:rsidR="001738F5">
        <w:t>signal</w:t>
      </w:r>
      <w:proofErr w:type="gramEnd"/>
      <w:r w:rsidR="001738F5">
        <w:t xml:space="preserve"> and the line array buffer creates a single-ended signal. Each amplifier channel’s input at the IC (the IN- pin) requires a single-ended signal.</w:t>
      </w:r>
    </w:p>
    <w:p w14:paraId="62C31C5E" w14:textId="0172A02A" w:rsidR="00A848FE" w:rsidRDefault="00E7307F" w:rsidP="003B75EC">
      <w:pPr>
        <w:pStyle w:val="00bodytext"/>
      </w:pPr>
      <w:r>
        <w:t xml:space="preserve">Each channel is configured to a different switching frequency by </w:t>
      </w:r>
      <w:r w:rsidR="00AE0101">
        <w:t xml:space="preserve">R203 to mitigate emissions and avoid beat-frequency signals in the audio band of the outputs. </w:t>
      </w:r>
      <w:r w:rsidR="002216E5">
        <w:t xml:space="preserve">The AMP_12VG rail, floating 12 volts above the negative switching power supply rail, provides </w:t>
      </w:r>
      <w:r w:rsidR="00635481">
        <w:t>current to fill the bootstrap capacitors C1X/Y/Z</w:t>
      </w:r>
      <w:r w:rsidR="00B3205A">
        <w:t xml:space="preserve"> </w:t>
      </w:r>
      <w:r w:rsidR="00635481">
        <w:t>and C5X/Y/Z</w:t>
      </w:r>
      <w:r w:rsidR="00B3205A">
        <w:rPr>
          <w:rFonts w:ascii="Gotham Bold" w:hAnsi="Gotham Bold"/>
          <w:color w:val="D70902" w:themeColor="accent2"/>
        </w:rPr>
        <w:t xml:space="preserve"> </w:t>
      </w:r>
      <w:r w:rsidR="00635481">
        <w:t>via diode D1X/Y/Z</w:t>
      </w:r>
      <w:r w:rsidR="00B3205A">
        <w:t xml:space="preserve"> </w:t>
      </w:r>
      <w:r w:rsidR="00B3205A" w:rsidRPr="005E6733">
        <w:rPr>
          <w:rFonts w:ascii="Gotham Bold" w:hAnsi="Gotham Bold"/>
          <w:color w:val="D70902" w:themeColor="accent2"/>
        </w:rPr>
        <w:t>(</w:t>
      </w:r>
      <w:r w:rsidR="00F30273">
        <w:rPr>
          <w:rFonts w:ascii="Gotham Bold" w:hAnsi="Gotham Bold"/>
          <w:color w:val="D70902" w:themeColor="accent2"/>
        </w:rPr>
        <w:t>4</w:t>
      </w:r>
      <w:r w:rsidR="00B3205A" w:rsidRPr="005E6733">
        <w:rPr>
          <w:rFonts w:ascii="Gotham Bold" w:hAnsi="Gotham Bold"/>
          <w:color w:val="D70902" w:themeColor="accent2"/>
        </w:rPr>
        <w:t>)</w:t>
      </w:r>
      <w:r w:rsidR="00635481">
        <w:t>.</w:t>
      </w:r>
      <w:r w:rsidR="00107273">
        <w:t xml:space="preserve"> </w:t>
      </w:r>
      <w:r w:rsidR="00BA2AE5">
        <w:t xml:space="preserve">The upper and lower gate drive signals </w:t>
      </w:r>
      <w:r w:rsidR="0048485E">
        <w:t>include series resistor/diode networks to provide some slowing of the low-going edges and additional slowing of the high-going edges.</w:t>
      </w:r>
    </w:p>
    <w:p w14:paraId="0600F6C3" w14:textId="73F28A74" w:rsidR="00A444D4" w:rsidRPr="007B3EF0" w:rsidRDefault="00C274DA" w:rsidP="003B75EC">
      <w:pPr>
        <w:pStyle w:val="00bodytext"/>
      </w:pPr>
      <w:r>
        <w:t xml:space="preserve">Output FETs U2X/Y/Z and U3X/Y/Z </w:t>
      </w:r>
      <w:r w:rsidR="00B3205A" w:rsidRPr="005E6733">
        <w:rPr>
          <w:rFonts w:ascii="Gotham Bold" w:hAnsi="Gotham Bold"/>
          <w:color w:val="D70902" w:themeColor="accent2"/>
        </w:rPr>
        <w:t>(</w:t>
      </w:r>
      <w:r w:rsidR="00E955BD">
        <w:rPr>
          <w:rFonts w:ascii="Gotham Bold" w:hAnsi="Gotham Bold"/>
          <w:color w:val="D70902" w:themeColor="accent2"/>
        </w:rPr>
        <w:t>5</w:t>
      </w:r>
      <w:r w:rsidR="00B3205A" w:rsidRPr="005E6733">
        <w:rPr>
          <w:rFonts w:ascii="Gotham Bold" w:hAnsi="Gotham Bold"/>
          <w:color w:val="D70902" w:themeColor="accent2"/>
        </w:rPr>
        <w:t>)</w:t>
      </w:r>
      <w:r w:rsidR="00B3205A">
        <w:rPr>
          <w:rFonts w:ascii="Gotham Bold" w:hAnsi="Gotham Bold"/>
          <w:color w:val="D70902" w:themeColor="accent2"/>
        </w:rPr>
        <w:t xml:space="preserve"> </w:t>
      </w:r>
      <w:r>
        <w:t>drive a Class-D filter network composed of L1X/Y/Z</w:t>
      </w:r>
      <w:r w:rsidR="00DA3F1F">
        <w:t xml:space="preserve"> </w:t>
      </w:r>
      <w:r w:rsidR="00B3205A" w:rsidRPr="005E6733">
        <w:rPr>
          <w:rFonts w:ascii="Gotham Bold" w:hAnsi="Gotham Bold"/>
          <w:color w:val="D70902" w:themeColor="accent2"/>
        </w:rPr>
        <w:t>(</w:t>
      </w:r>
      <w:r w:rsidR="00E955BD">
        <w:rPr>
          <w:rFonts w:ascii="Gotham Bold" w:hAnsi="Gotham Bold"/>
          <w:color w:val="D70902" w:themeColor="accent2"/>
        </w:rPr>
        <w:t>6</w:t>
      </w:r>
      <w:r w:rsidR="00B3205A" w:rsidRPr="005E6733">
        <w:rPr>
          <w:rFonts w:ascii="Gotham Bold" w:hAnsi="Gotham Bold"/>
          <w:color w:val="D70902" w:themeColor="accent2"/>
        </w:rPr>
        <w:t>)</w:t>
      </w:r>
      <w:r w:rsidR="00B3205A">
        <w:rPr>
          <w:rFonts w:ascii="Gotham Bold" w:hAnsi="Gotham Bold"/>
          <w:color w:val="D70902" w:themeColor="accent2"/>
        </w:rPr>
        <w:t xml:space="preserve"> </w:t>
      </w:r>
      <w:r w:rsidR="00DA3F1F">
        <w:t>and C24X/Y/Z, C25X/Y/Z, and C26X/Y/Z</w:t>
      </w:r>
      <w:r w:rsidR="0081439B">
        <w:t xml:space="preserve"> </w:t>
      </w:r>
      <w:r w:rsidR="0081439B" w:rsidRPr="005E6733">
        <w:rPr>
          <w:rFonts w:ascii="Gotham Bold" w:hAnsi="Gotham Bold"/>
          <w:color w:val="D70902" w:themeColor="accent2"/>
        </w:rPr>
        <w:t>(</w:t>
      </w:r>
      <w:r w:rsidR="00E955BD">
        <w:rPr>
          <w:rFonts w:ascii="Gotham Bold" w:hAnsi="Gotham Bold"/>
          <w:color w:val="D70902" w:themeColor="accent2"/>
        </w:rPr>
        <w:t>7</w:t>
      </w:r>
      <w:r w:rsidR="0081439B" w:rsidRPr="005E6733">
        <w:rPr>
          <w:rFonts w:ascii="Gotham Bold" w:hAnsi="Gotham Bold"/>
          <w:color w:val="D70902" w:themeColor="accent2"/>
        </w:rPr>
        <w:t>)</w:t>
      </w:r>
      <w:r w:rsidR="00DA3F1F">
        <w:t xml:space="preserve">. A Zobel protection network </w:t>
      </w:r>
      <w:r w:rsidR="00D33E03">
        <w:t xml:space="preserve">around R19X/Y/Z through R22X/Y/Z </w:t>
      </w:r>
      <w:r w:rsidR="00D33E03" w:rsidRPr="005E6733">
        <w:rPr>
          <w:rFonts w:ascii="Gotham Bold" w:hAnsi="Gotham Bold"/>
          <w:color w:val="D70902" w:themeColor="accent2"/>
        </w:rPr>
        <w:t>(</w:t>
      </w:r>
      <w:r w:rsidR="00E955BD">
        <w:rPr>
          <w:rFonts w:ascii="Gotham Bold" w:hAnsi="Gotham Bold"/>
          <w:color w:val="D70902" w:themeColor="accent2"/>
        </w:rPr>
        <w:t>8</w:t>
      </w:r>
      <w:r w:rsidR="00D33E03" w:rsidRPr="005E6733">
        <w:rPr>
          <w:rFonts w:ascii="Gotham Bold" w:hAnsi="Gotham Bold"/>
          <w:color w:val="D70902" w:themeColor="accent2"/>
        </w:rPr>
        <w:t>)</w:t>
      </w:r>
      <w:r w:rsidR="00D33E03">
        <w:rPr>
          <w:rFonts w:ascii="Gotham Bold" w:hAnsi="Gotham Bold"/>
          <w:color w:val="D70902" w:themeColor="accent2"/>
        </w:rPr>
        <w:t xml:space="preserve"> </w:t>
      </w:r>
      <w:r w:rsidR="00DA3F1F">
        <w:t>damps excessive high-frequency oscillation</w:t>
      </w:r>
      <w:r w:rsidR="00BA54A1">
        <w:t>. Optional connectors and filtering networks exist for validation testing purposes just as with the L8</w:t>
      </w:r>
      <w:r w:rsidR="00F8209D">
        <w:t>, L32, and G1.</w:t>
      </w:r>
      <w:r w:rsidR="00D33E03">
        <w:t xml:space="preserve"> </w:t>
      </w:r>
      <w:r w:rsidR="00D33E03" w:rsidRPr="007B3EF0">
        <w:t>Speaker outputs are provided on connectors</w:t>
      </w:r>
      <w:r w:rsidR="009069A7">
        <w:t xml:space="preserve"> J1 </w:t>
      </w:r>
      <w:r w:rsidR="009069A7" w:rsidRPr="005E6733">
        <w:rPr>
          <w:rFonts w:ascii="Gotham Bold" w:hAnsi="Gotham Bold"/>
          <w:color w:val="D70902" w:themeColor="accent2"/>
        </w:rPr>
        <w:t>(</w:t>
      </w:r>
      <w:r w:rsidR="009069A7">
        <w:rPr>
          <w:rFonts w:ascii="Gotham Bold" w:hAnsi="Gotham Bold"/>
          <w:color w:val="D70902" w:themeColor="accent2"/>
        </w:rPr>
        <w:t>9</w:t>
      </w:r>
      <w:r w:rsidR="009069A7" w:rsidRPr="005E6733">
        <w:rPr>
          <w:rFonts w:ascii="Gotham Bold" w:hAnsi="Gotham Bold"/>
          <w:color w:val="D70902" w:themeColor="accent2"/>
        </w:rPr>
        <w:t>)</w:t>
      </w:r>
      <w:r w:rsidR="009069A7">
        <w:rPr>
          <w:rFonts w:ascii="Gotham Bold" w:hAnsi="Gotham Bold"/>
          <w:color w:val="D70902" w:themeColor="accent2"/>
        </w:rPr>
        <w:t xml:space="preserve"> </w:t>
      </w:r>
      <w:r w:rsidR="009069A7">
        <w:t xml:space="preserve">for the woofer and J3 </w:t>
      </w:r>
      <w:r w:rsidR="009069A7" w:rsidRPr="005E6733">
        <w:rPr>
          <w:rFonts w:ascii="Gotham Bold" w:hAnsi="Gotham Bold"/>
          <w:color w:val="D70902" w:themeColor="accent2"/>
        </w:rPr>
        <w:t>(</w:t>
      </w:r>
      <w:r w:rsidR="009069A7">
        <w:rPr>
          <w:rFonts w:ascii="Gotham Bold" w:hAnsi="Gotham Bold"/>
          <w:color w:val="D70902" w:themeColor="accent2"/>
        </w:rPr>
        <w:t>10</w:t>
      </w:r>
      <w:r w:rsidR="009069A7" w:rsidRPr="005E6733">
        <w:rPr>
          <w:rFonts w:ascii="Gotham Bold" w:hAnsi="Gotham Bold"/>
          <w:color w:val="D70902" w:themeColor="accent2"/>
        </w:rPr>
        <w:t>)</w:t>
      </w:r>
      <w:r w:rsidR="009069A7">
        <w:rPr>
          <w:rFonts w:ascii="Gotham Bold" w:hAnsi="Gotham Bold"/>
          <w:color w:val="D70902" w:themeColor="accent2"/>
        </w:rPr>
        <w:t xml:space="preserve"> </w:t>
      </w:r>
      <w:r w:rsidR="009069A7">
        <w:t>for the array.</w:t>
      </w:r>
    </w:p>
    <w:p w14:paraId="20A77997" w14:textId="1AFBD6B4" w:rsidR="009E72B0" w:rsidRDefault="00F8209D" w:rsidP="0077616B">
      <w:pPr>
        <w:pStyle w:val="00bodytext"/>
      </w:pPr>
      <w:r>
        <w:t xml:space="preserve">Control and monitoring provisions are </w:t>
      </w:r>
      <w:proofErr w:type="gramStart"/>
      <w:r>
        <w:t>similar to</w:t>
      </w:r>
      <w:proofErr w:type="gramEnd"/>
      <w:r>
        <w:t xml:space="preserve"> those in the other power PCB.</w:t>
      </w:r>
      <w:r w:rsidR="00B570C0">
        <w:t xml:space="preserve"> </w:t>
      </w:r>
      <w:r w:rsidR="00680CF0">
        <w:t xml:space="preserve">The AMP_RESET signal </w:t>
      </w:r>
      <w:r w:rsidR="006D347A">
        <w:t xml:space="preserve">is converted from M3.3V logic levels to </w:t>
      </w:r>
      <w:r w:rsidR="00FC04D8">
        <w:t>±5V levels</w:t>
      </w:r>
      <w:r w:rsidR="00120C69">
        <w:t xml:space="preserve"> by BJTs Q21 and Q22</w:t>
      </w:r>
      <w:r w:rsidR="00FC04D8">
        <w:t xml:space="preserve"> </w:t>
      </w:r>
      <w:r w:rsidR="00E84AC0" w:rsidRPr="005E6733">
        <w:rPr>
          <w:rFonts w:ascii="Gotham Bold" w:hAnsi="Gotham Bold"/>
          <w:color w:val="D70902" w:themeColor="accent2"/>
        </w:rPr>
        <w:t>(</w:t>
      </w:r>
      <w:r w:rsidR="00E84AC0">
        <w:rPr>
          <w:rFonts w:ascii="Gotham Bold" w:hAnsi="Gotham Bold"/>
          <w:color w:val="D70902" w:themeColor="accent2"/>
        </w:rPr>
        <w:t>11</w:t>
      </w:r>
      <w:r w:rsidR="00E84AC0" w:rsidRPr="005E6733">
        <w:rPr>
          <w:rFonts w:ascii="Gotham Bold" w:hAnsi="Gotham Bold"/>
          <w:color w:val="D70902" w:themeColor="accent2"/>
        </w:rPr>
        <w:t>)</w:t>
      </w:r>
      <w:r w:rsidR="00E84AC0">
        <w:rPr>
          <w:rFonts w:ascii="Gotham Bold" w:hAnsi="Gotham Bold"/>
          <w:color w:val="D70902" w:themeColor="accent2"/>
        </w:rPr>
        <w:t xml:space="preserve"> </w:t>
      </w:r>
      <w:r w:rsidR="00FC04D8">
        <w:t xml:space="preserve">and set up in an electrical logical AND between the </w:t>
      </w:r>
      <w:r w:rsidR="006334F9">
        <w:t xml:space="preserve">amplifier channels, such that a logic LOW signal on AMP_RESET pulls the CSD pin of each controller IC to -5V. </w:t>
      </w:r>
      <w:r w:rsidR="00670575">
        <w:t>A</w:t>
      </w:r>
      <w:r w:rsidR="000F7DBE">
        <w:t xml:space="preserve"> </w:t>
      </w:r>
      <w:r w:rsidR="00670575">
        <w:t xml:space="preserve">fault </w:t>
      </w:r>
      <w:r w:rsidR="000F7DBE">
        <w:t>reported by</w:t>
      </w:r>
      <w:r w:rsidR="00670575">
        <w:t xml:space="preserve"> the controller IC</w:t>
      </w:r>
      <w:r w:rsidR="000F7DBE">
        <w:t xml:space="preserve"> will </w:t>
      </w:r>
      <w:r w:rsidR="00CF40B2">
        <w:t>drive the CSD pin to -5V</w:t>
      </w:r>
      <w:r w:rsidR="00F86A8A">
        <w:t xml:space="preserve"> and pull the shared FAULT line to that voltage, since the FAULT line is also set up in an electrical logical AND.</w:t>
      </w:r>
      <w:r w:rsidR="00812DEF">
        <w:t xml:space="preserve"> </w:t>
      </w:r>
      <w:r w:rsidR="00120C69">
        <w:t>This line is converted to M3.3V logic levels by BJTs Q32 and Q26</w:t>
      </w:r>
      <w:r w:rsidR="00A71519">
        <w:t xml:space="preserve"> and is reported back to the main PCBA’s processor.</w:t>
      </w:r>
      <w:r w:rsidR="00696A83">
        <w:t xml:space="preserve"> </w:t>
      </w:r>
      <w:r w:rsidR="00C906F9">
        <w:t xml:space="preserve">An excessive </w:t>
      </w:r>
      <w:r w:rsidR="006F05AE">
        <w:t xml:space="preserve">negative </w:t>
      </w:r>
      <w:r w:rsidR="00C906F9">
        <w:t xml:space="preserve">DC offset on any of the output channels will turn on BJT Q20 </w:t>
      </w:r>
      <w:r w:rsidR="00E84AC0" w:rsidRPr="005E6733">
        <w:rPr>
          <w:rFonts w:ascii="Gotham Bold" w:hAnsi="Gotham Bold"/>
          <w:color w:val="D70902" w:themeColor="accent2"/>
        </w:rPr>
        <w:t>(</w:t>
      </w:r>
      <w:r w:rsidR="00E84AC0">
        <w:rPr>
          <w:rFonts w:ascii="Gotham Bold" w:hAnsi="Gotham Bold"/>
          <w:color w:val="D70902" w:themeColor="accent2"/>
        </w:rPr>
        <w:t>12</w:t>
      </w:r>
      <w:r w:rsidR="00E84AC0" w:rsidRPr="005E6733">
        <w:rPr>
          <w:rFonts w:ascii="Gotham Bold" w:hAnsi="Gotham Bold"/>
          <w:color w:val="D70902" w:themeColor="accent2"/>
        </w:rPr>
        <w:t>)</w:t>
      </w:r>
      <w:r w:rsidR="00E84AC0">
        <w:rPr>
          <w:rFonts w:ascii="Gotham Bold" w:hAnsi="Gotham Bold"/>
          <w:color w:val="D70902" w:themeColor="accent2"/>
        </w:rPr>
        <w:t xml:space="preserve"> </w:t>
      </w:r>
      <w:r w:rsidR="006B6058">
        <w:t xml:space="preserve">to short the DCP node to GND; an excessive positive offset will turn on BJT Q19, which in turn causes </w:t>
      </w:r>
      <w:r w:rsidR="00AC4E18">
        <w:t xml:space="preserve">BJT Q5 to short the DCP node to GND. Either case will </w:t>
      </w:r>
      <w:r w:rsidR="00DA340C">
        <w:t xml:space="preserve">turn on </w:t>
      </w:r>
      <w:r w:rsidR="00303A74">
        <w:t>BJT Q22 and set the EXT_SD signal to -5V, disabling all amplifier channels.</w:t>
      </w:r>
    </w:p>
    <w:p w14:paraId="4A688158" w14:textId="77777777" w:rsidR="009E72B0" w:rsidRDefault="009E72B0">
      <w:pPr>
        <w:spacing w:after="160" w:line="0" w:lineRule="auto"/>
        <w:rPr>
          <w:rFonts w:eastAsiaTheme="minorHAnsi"/>
        </w:rPr>
      </w:pPr>
      <w:r>
        <w:br w:type="page"/>
      </w:r>
    </w:p>
    <w:p w14:paraId="7F5FD859" w14:textId="77777777" w:rsidR="0020202E" w:rsidRDefault="0020202E" w:rsidP="0077616B">
      <w:pPr>
        <w:pStyle w:val="00bodytext"/>
        <w:rPr>
          <w:rFonts w:ascii="Gotham Bold" w:hAnsi="Gotham Bold"/>
          <w:spacing w:val="15"/>
        </w:rPr>
      </w:pPr>
    </w:p>
    <w:p w14:paraId="7FAC7173" w14:textId="43D67E76" w:rsidR="008167E6" w:rsidRDefault="008167E6" w:rsidP="00CD48E3">
      <w:pPr>
        <w:pStyle w:val="15subheading"/>
      </w:pPr>
      <w:bookmarkStart w:id="47" w:name="_Toc152921993"/>
      <w:r>
        <w:t xml:space="preserve">Electrical debug </w:t>
      </w:r>
      <w:commentRangeStart w:id="48"/>
      <w:commentRangeStart w:id="49"/>
      <w:r w:rsidR="00FA0C28">
        <w:t>procedures</w:t>
      </w:r>
      <w:commentRangeEnd w:id="48"/>
      <w:r w:rsidR="00CC7ECE">
        <w:rPr>
          <w:rStyle w:val="CommentReference"/>
          <w:spacing w:val="0"/>
        </w:rPr>
        <w:commentReference w:id="48"/>
      </w:r>
      <w:commentRangeEnd w:id="49"/>
      <w:r w:rsidR="00CC7ECE">
        <w:rPr>
          <w:rStyle w:val="CommentReference"/>
          <w:spacing w:val="0"/>
        </w:rPr>
        <w:commentReference w:id="49"/>
      </w:r>
      <w:bookmarkEnd w:id="47"/>
      <w:r w:rsidR="00CC7ECE">
        <w:t xml:space="preserve"> </w:t>
      </w:r>
    </w:p>
    <w:p w14:paraId="29F8053E" w14:textId="045756DB" w:rsidR="000A03DE" w:rsidRDefault="00CA3C7D" w:rsidP="000A03DE">
      <w:pPr>
        <w:pStyle w:val="00bodytext"/>
      </w:pPr>
      <w:r>
        <w:t>Guidance for diagnosis of trouble conditions is shown with the following LED indication table and debug flowcharts.</w:t>
      </w:r>
    </w:p>
    <w:p w14:paraId="2790EE0F" w14:textId="20245980" w:rsidR="000B2663" w:rsidRDefault="00CA3C7D" w:rsidP="000A03DE">
      <w:pPr>
        <w:pStyle w:val="00bodytext"/>
      </w:pPr>
      <w:r>
        <w:t xml:space="preserve">The flowcharts show suggested troubleshooting procedures for (potentially) common failure modes. Most procedures can be accomplished with the disassembly procedures shown earlier in this document and a multimeter. Potential hazards, due to accessible high-voltage nodes when system enclosures are open, are shown with a </w:t>
      </w:r>
      <w:r w:rsidR="000B2663" w:rsidRPr="000B2663">
        <w:rPr>
          <w:noProof/>
          <w:color w:val="2B579A"/>
          <w:shd w:val="clear" w:color="auto" w:fill="E6E6E6"/>
        </w:rPr>
        <w:drawing>
          <wp:inline distT="0" distB="0" distL="0" distR="0" wp14:anchorId="17A9F544" wp14:editId="7000E391">
            <wp:extent cx="195349" cy="142370"/>
            <wp:effectExtent l="0" t="0" r="0" b="0"/>
            <wp:docPr id="756722038" name="Picture 75672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5265" b="11587"/>
                    <a:stretch/>
                  </pic:blipFill>
                  <pic:spPr bwMode="auto">
                    <a:xfrm>
                      <a:off x="0" y="0"/>
                      <a:ext cx="227944" cy="166125"/>
                    </a:xfrm>
                    <a:prstGeom prst="rect">
                      <a:avLst/>
                    </a:prstGeom>
                    <a:ln>
                      <a:noFill/>
                    </a:ln>
                    <a:extLst>
                      <a:ext uri="{53640926-AAD7-44D8-BBD7-CCE9431645EC}">
                        <a14:shadowObscured xmlns:a14="http://schemas.microsoft.com/office/drawing/2010/main"/>
                      </a:ext>
                    </a:extLst>
                  </pic:spPr>
                </pic:pic>
              </a:graphicData>
            </a:graphic>
          </wp:inline>
        </w:drawing>
      </w:r>
      <w:r w:rsidRPr="000B2663">
        <w:t>symbol</w:t>
      </w:r>
      <w:r>
        <w:t xml:space="preserve">. </w:t>
      </w:r>
      <w:r w:rsidR="000B2663">
        <w:t>When performing these operations, always</w:t>
      </w:r>
      <w:r w:rsidR="00C70EC6">
        <w:t>:</w:t>
      </w:r>
    </w:p>
    <w:p w14:paraId="2D8A4B35" w14:textId="426C16F2" w:rsidR="00C70EC6" w:rsidRDefault="00C70EC6" w:rsidP="00721855">
      <w:pPr>
        <w:pStyle w:val="00bodytextindentedx1numbers"/>
        <w:numPr>
          <w:ilvl w:val="0"/>
          <w:numId w:val="10"/>
        </w:numPr>
      </w:pPr>
      <w:r>
        <w:t>Wear safety glasses.</w:t>
      </w:r>
    </w:p>
    <w:p w14:paraId="47B91F21" w14:textId="1DDC452E" w:rsidR="00C70EC6" w:rsidRDefault="00C70EC6" w:rsidP="00721855">
      <w:pPr>
        <w:pStyle w:val="00bodytextindentedx1numbers"/>
        <w:numPr>
          <w:ilvl w:val="0"/>
          <w:numId w:val="10"/>
        </w:numPr>
      </w:pPr>
      <w:r>
        <w:t>Work with on</w:t>
      </w:r>
      <w:r w:rsidR="004C73A7">
        <w:t>e hand behind your back, or away from live circuits or ground points, to avoid cross-body voltage being imposed, whenever possible.</w:t>
      </w:r>
    </w:p>
    <w:p w14:paraId="2656A837" w14:textId="6C341347" w:rsidR="004C73A7" w:rsidRDefault="00163BCB" w:rsidP="00721855">
      <w:pPr>
        <w:pStyle w:val="00bodytextindentedx1numbers"/>
        <w:numPr>
          <w:ilvl w:val="0"/>
          <w:numId w:val="10"/>
        </w:numPr>
      </w:pPr>
      <w:r>
        <w:t>Stand on, and place all objects under work on, a flat, stable surface.</w:t>
      </w:r>
    </w:p>
    <w:p w14:paraId="24D473C5" w14:textId="03314B84" w:rsidR="00163BCB" w:rsidRDefault="00163BCB" w:rsidP="00721855">
      <w:pPr>
        <w:pStyle w:val="00bodytextindentedx1numbers"/>
        <w:numPr>
          <w:ilvl w:val="0"/>
          <w:numId w:val="10"/>
        </w:numPr>
      </w:pPr>
      <w:r>
        <w:t>Work with someone nearby, whenever possible.</w:t>
      </w:r>
    </w:p>
    <w:p w14:paraId="24B60345" w14:textId="43FDD5AE" w:rsidR="00163BCB" w:rsidRDefault="00163BCB" w:rsidP="00163BCB">
      <w:pPr>
        <w:pStyle w:val="00bodytextindentedx1numbers"/>
        <w:numPr>
          <w:ilvl w:val="0"/>
          <w:numId w:val="0"/>
        </w:numPr>
      </w:pPr>
      <w:r>
        <w:t>It is also advisable when working on de-energized components to wear a wrist strap or other grounding device to avoid ESD to sensitive electronics.</w:t>
      </w:r>
    </w:p>
    <w:p w14:paraId="4CF94584" w14:textId="051F9482" w:rsidR="00CA3C7D" w:rsidRPr="000A03DE" w:rsidRDefault="00CA3C7D" w:rsidP="000A03DE">
      <w:pPr>
        <w:pStyle w:val="00bodytext"/>
      </w:pPr>
      <w:r>
        <w:t>Test point indications are shown for line array products (L1 Pro8/Pro16/Pro32) with an (L), and for subwoofer products (Sub1/Sub2) with an (S), or for the L1 Pro8/L1 Pro32/Sub1 power PCBA with an (8-32-1), and for the L1 Pro16/Sub2 power PCBA with a (16-2).</w:t>
      </w:r>
    </w:p>
    <w:p w14:paraId="0BC0BC68" w14:textId="5B021B20" w:rsidR="00C26843" w:rsidRDefault="00053817" w:rsidP="00053817">
      <w:pPr>
        <w:pStyle w:val="20subsubheading"/>
      </w:pPr>
      <w:bookmarkStart w:id="50" w:name="_Toc152921994"/>
      <w:r>
        <w:t>LED indications</w:t>
      </w:r>
      <w:bookmarkEnd w:id="50"/>
    </w:p>
    <w:tbl>
      <w:tblPr>
        <w:tblStyle w:val="ListTable4"/>
        <w:tblpPr w:leftFromText="180" w:rightFromText="180" w:vertAnchor="text" w:horzAnchor="margin" w:tblpY="603"/>
        <w:tblW w:w="4473" w:type="pct"/>
        <w:tblLook w:val="04A0" w:firstRow="1" w:lastRow="0" w:firstColumn="1" w:lastColumn="0" w:noHBand="0" w:noVBand="1"/>
      </w:tblPr>
      <w:tblGrid>
        <w:gridCol w:w="1615"/>
        <w:gridCol w:w="2880"/>
        <w:gridCol w:w="3870"/>
      </w:tblGrid>
      <w:tr w:rsidR="006352E9" w14:paraId="05D5B3DD" w14:textId="77777777" w:rsidTr="006352E9">
        <w:trPr>
          <w:cnfStyle w:val="100000000000" w:firstRow="1" w:lastRow="0" w:firstColumn="0" w:lastColumn="0" w:oddVBand="0" w:evenVBand="0" w:oddHBand="0" w:evenHBand="0" w:firstRowFirstColumn="0" w:firstRowLastColumn="0" w:lastRowFirstColumn="0" w:lastRowLastColumn="0"/>
          <w:cantSplit/>
          <w:trHeight w:val="669"/>
        </w:trPr>
        <w:tc>
          <w:tcPr>
            <w:cnfStyle w:val="001000000000" w:firstRow="0" w:lastRow="0" w:firstColumn="1" w:lastColumn="0" w:oddVBand="0" w:evenVBand="0" w:oddHBand="0" w:evenHBand="0" w:firstRowFirstColumn="0" w:firstRowLastColumn="0" w:lastRowFirstColumn="0" w:lastRowLastColumn="0"/>
            <w:tcW w:w="965" w:type="pct"/>
            <w:vAlign w:val="center"/>
          </w:tcPr>
          <w:p w14:paraId="2EF3F4D5" w14:textId="77777777" w:rsidR="006352E9" w:rsidRPr="00285111" w:rsidRDefault="006352E9" w:rsidP="006352E9">
            <w:pPr>
              <w:pStyle w:val="00bodytext"/>
              <w:keepNext/>
              <w:rPr>
                <w:rFonts w:ascii="Gotham Bold" w:hAnsi="Gotham Bold"/>
                <w:sz w:val="20"/>
                <w:szCs w:val="20"/>
              </w:rPr>
            </w:pPr>
            <w:r>
              <w:rPr>
                <w:rFonts w:ascii="Gotham Bold" w:hAnsi="Gotham Bold"/>
                <w:sz w:val="20"/>
                <w:szCs w:val="20"/>
              </w:rPr>
              <w:t>System state</w:t>
            </w:r>
          </w:p>
        </w:tc>
        <w:tc>
          <w:tcPr>
            <w:tcW w:w="1721" w:type="pct"/>
            <w:vAlign w:val="center"/>
          </w:tcPr>
          <w:p w14:paraId="60046EB0" w14:textId="77777777" w:rsidR="006352E9" w:rsidRPr="00D53FC2" w:rsidRDefault="006352E9" w:rsidP="006352E9">
            <w:pPr>
              <w:pStyle w:val="00bodytext"/>
              <w:keepN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Indication on Standby LED</w:t>
            </w:r>
          </w:p>
        </w:tc>
        <w:tc>
          <w:tcPr>
            <w:tcW w:w="2313" w:type="pct"/>
            <w:vAlign w:val="center"/>
          </w:tcPr>
          <w:p w14:paraId="25173194" w14:textId="77777777" w:rsidR="006352E9" w:rsidRPr="00214319" w:rsidRDefault="006352E9" w:rsidP="006352E9">
            <w:pPr>
              <w:pStyle w:val="00bodytext"/>
              <w:keepN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Meaning</w:t>
            </w:r>
          </w:p>
        </w:tc>
      </w:tr>
      <w:tr w:rsidR="006352E9" w:rsidRPr="00214319" w14:paraId="04C199FE" w14:textId="77777777" w:rsidTr="006352E9">
        <w:trPr>
          <w:cnfStyle w:val="000000100000" w:firstRow="0" w:lastRow="0" w:firstColumn="0" w:lastColumn="0" w:oddVBand="0" w:evenVBand="0" w:oddHBand="1" w:evenHBand="0" w:firstRowFirstColumn="0" w:firstRowLastColumn="0" w:lastRowFirstColumn="0" w:lastRowLastColumn="0"/>
          <w:cantSplit/>
          <w:trHeight w:val="323"/>
        </w:trPr>
        <w:tc>
          <w:tcPr>
            <w:cnfStyle w:val="001000000000" w:firstRow="0" w:lastRow="0" w:firstColumn="1" w:lastColumn="0" w:oddVBand="0" w:evenVBand="0" w:oddHBand="0" w:evenHBand="0" w:firstRowFirstColumn="0" w:firstRowLastColumn="0" w:lastRowFirstColumn="0" w:lastRowLastColumn="0"/>
            <w:tcW w:w="965" w:type="pct"/>
          </w:tcPr>
          <w:p w14:paraId="7261E87E" w14:textId="77777777" w:rsidR="006352E9" w:rsidRPr="003C36DC" w:rsidRDefault="006352E9" w:rsidP="006352E9">
            <w:pPr>
              <w:pStyle w:val="00bodytext"/>
              <w:keepNext/>
              <w:rPr>
                <w:rFonts w:ascii="Gotham Bold" w:hAnsi="Gotham Bold"/>
                <w:b w:val="0"/>
                <w:sz w:val="20"/>
                <w:szCs w:val="20"/>
              </w:rPr>
            </w:pPr>
            <w:r>
              <w:rPr>
                <w:rFonts w:ascii="Gotham Bold" w:hAnsi="Gotham Bold"/>
                <w:b w:val="0"/>
                <w:sz w:val="20"/>
                <w:szCs w:val="20"/>
              </w:rPr>
              <w:t>Standby</w:t>
            </w:r>
          </w:p>
        </w:tc>
        <w:tc>
          <w:tcPr>
            <w:tcW w:w="1721" w:type="pct"/>
          </w:tcPr>
          <w:p w14:paraId="3121275B" w14:textId="77777777" w:rsidR="006352E9" w:rsidRPr="0021431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Off</w:t>
            </w:r>
          </w:p>
        </w:tc>
        <w:tc>
          <w:tcPr>
            <w:tcW w:w="2313" w:type="pct"/>
          </w:tcPr>
          <w:p w14:paraId="5FEF9204" w14:textId="77777777" w:rsidR="006352E9" w:rsidRPr="0021431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Normal, power is off</w:t>
            </w:r>
          </w:p>
        </w:tc>
      </w:tr>
      <w:tr w:rsidR="006352E9" w:rsidRPr="00214319" w14:paraId="1D36FC42" w14:textId="77777777" w:rsidTr="006352E9">
        <w:trPr>
          <w:cantSplit/>
          <w:trHeight w:val="305"/>
        </w:trPr>
        <w:tc>
          <w:tcPr>
            <w:cnfStyle w:val="001000000000" w:firstRow="0" w:lastRow="0" w:firstColumn="1" w:lastColumn="0" w:oddVBand="0" w:evenVBand="0" w:oddHBand="0" w:evenHBand="0" w:firstRowFirstColumn="0" w:firstRowLastColumn="0" w:lastRowFirstColumn="0" w:lastRowLastColumn="0"/>
            <w:tcW w:w="965" w:type="pct"/>
          </w:tcPr>
          <w:p w14:paraId="123D6664" w14:textId="49B674F6" w:rsidR="006352E9" w:rsidRPr="003C36DC" w:rsidRDefault="006352E9" w:rsidP="006352E9">
            <w:pPr>
              <w:pStyle w:val="00bodytext"/>
              <w:keepNext/>
              <w:rPr>
                <w:rFonts w:ascii="Gotham Bold" w:hAnsi="Gotham Bold"/>
                <w:b w:val="0"/>
                <w:sz w:val="20"/>
                <w:szCs w:val="20"/>
              </w:rPr>
            </w:pPr>
            <w:r>
              <w:rPr>
                <w:rFonts w:ascii="Gotham Bold" w:hAnsi="Gotham Bold"/>
                <w:b w:val="0"/>
                <w:sz w:val="20"/>
                <w:szCs w:val="20"/>
              </w:rPr>
              <w:t>On</w:t>
            </w:r>
          </w:p>
        </w:tc>
        <w:tc>
          <w:tcPr>
            <w:tcW w:w="1721" w:type="pct"/>
          </w:tcPr>
          <w:p w14:paraId="588DB7E2" w14:textId="77777777" w:rsidR="006352E9" w:rsidRPr="00214319" w:rsidRDefault="006352E9" w:rsidP="006352E9">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Steady – white</w:t>
            </w:r>
          </w:p>
        </w:tc>
        <w:tc>
          <w:tcPr>
            <w:tcW w:w="2313" w:type="pct"/>
          </w:tcPr>
          <w:p w14:paraId="4FD443B9" w14:textId="53C53358" w:rsidR="006352E9" w:rsidRPr="00214319" w:rsidRDefault="006352E9" w:rsidP="006352E9">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Normal, power is on</w:t>
            </w:r>
          </w:p>
        </w:tc>
      </w:tr>
      <w:tr w:rsidR="006352E9" w:rsidRPr="00214319" w14:paraId="4480A529" w14:textId="77777777" w:rsidTr="006352E9">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965" w:type="pct"/>
          </w:tcPr>
          <w:p w14:paraId="6178209A" w14:textId="007DE4DC" w:rsidR="006352E9" w:rsidRDefault="006352E9" w:rsidP="006352E9">
            <w:pPr>
              <w:pStyle w:val="00bodytext"/>
              <w:keepNext/>
              <w:rPr>
                <w:rFonts w:ascii="Gotham Bold" w:hAnsi="Gotham Bold"/>
                <w:b w:val="0"/>
                <w:sz w:val="20"/>
                <w:szCs w:val="20"/>
              </w:rPr>
            </w:pPr>
            <w:r>
              <w:rPr>
                <w:rFonts w:ascii="Gotham Bold" w:hAnsi="Gotham Bold"/>
                <w:b w:val="0"/>
                <w:sz w:val="20"/>
                <w:szCs w:val="20"/>
              </w:rPr>
              <w:t>Auto-standby</w:t>
            </w:r>
          </w:p>
        </w:tc>
        <w:tc>
          <w:tcPr>
            <w:tcW w:w="1721" w:type="pct"/>
          </w:tcPr>
          <w:p w14:paraId="5887AFBA" w14:textId="77777777" w:rsidR="006352E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Pulsing – white</w:t>
            </w:r>
          </w:p>
        </w:tc>
        <w:tc>
          <w:tcPr>
            <w:tcW w:w="2313" w:type="pct"/>
          </w:tcPr>
          <w:p w14:paraId="686D4F1B" w14:textId="22F17001" w:rsidR="006352E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Normal, system has entered standby after 4 hours of no audio or user interaction</w:t>
            </w:r>
          </w:p>
        </w:tc>
      </w:tr>
      <w:tr w:rsidR="006352E9" w:rsidRPr="00214319" w14:paraId="156836D9" w14:textId="77777777" w:rsidTr="006352E9">
        <w:trPr>
          <w:cantSplit/>
          <w:trHeight w:val="305"/>
        </w:trPr>
        <w:tc>
          <w:tcPr>
            <w:cnfStyle w:val="001000000000" w:firstRow="0" w:lastRow="0" w:firstColumn="1" w:lastColumn="0" w:oddVBand="0" w:evenVBand="0" w:oddHBand="0" w:evenHBand="0" w:firstRowFirstColumn="0" w:firstRowLastColumn="0" w:lastRowFirstColumn="0" w:lastRowLastColumn="0"/>
            <w:tcW w:w="965" w:type="pct"/>
          </w:tcPr>
          <w:p w14:paraId="164CF462" w14:textId="77777777" w:rsidR="006352E9" w:rsidRDefault="006352E9" w:rsidP="006352E9">
            <w:pPr>
              <w:pStyle w:val="00bodytext"/>
              <w:keepNext/>
              <w:rPr>
                <w:rFonts w:ascii="Gotham Bold" w:hAnsi="Gotham Bold"/>
                <w:b w:val="0"/>
                <w:sz w:val="20"/>
                <w:szCs w:val="20"/>
              </w:rPr>
            </w:pPr>
            <w:r>
              <w:rPr>
                <w:rFonts w:ascii="Gotham Bold" w:hAnsi="Gotham Bold"/>
                <w:b w:val="0"/>
                <w:sz w:val="20"/>
                <w:szCs w:val="20"/>
              </w:rPr>
              <w:t>System fault</w:t>
            </w:r>
          </w:p>
        </w:tc>
        <w:tc>
          <w:tcPr>
            <w:tcW w:w="1721" w:type="pct"/>
          </w:tcPr>
          <w:p w14:paraId="214808F4" w14:textId="77777777" w:rsidR="006352E9" w:rsidRDefault="006352E9" w:rsidP="006352E9">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Steady – red</w:t>
            </w:r>
          </w:p>
        </w:tc>
        <w:tc>
          <w:tcPr>
            <w:tcW w:w="2313" w:type="pct"/>
          </w:tcPr>
          <w:p w14:paraId="638C38B4" w14:textId="77777777" w:rsidR="006352E9" w:rsidRDefault="006352E9" w:rsidP="006352E9">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Power supply, power amplifier, or processor fault. See section below.</w:t>
            </w:r>
          </w:p>
        </w:tc>
      </w:tr>
      <w:tr w:rsidR="006352E9" w:rsidRPr="00214319" w14:paraId="1406BD10" w14:textId="77777777" w:rsidTr="006352E9">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965" w:type="pct"/>
          </w:tcPr>
          <w:p w14:paraId="5A0CD40F" w14:textId="77777777" w:rsidR="006352E9" w:rsidRDefault="006352E9" w:rsidP="006352E9">
            <w:pPr>
              <w:pStyle w:val="00bodytext"/>
              <w:keepNext/>
              <w:rPr>
                <w:rFonts w:ascii="Gotham Bold" w:hAnsi="Gotham Bold"/>
                <w:b w:val="0"/>
                <w:sz w:val="20"/>
                <w:szCs w:val="20"/>
              </w:rPr>
            </w:pPr>
            <w:r>
              <w:rPr>
                <w:rFonts w:ascii="Gotham Bold" w:hAnsi="Gotham Bold"/>
                <w:b w:val="0"/>
                <w:sz w:val="20"/>
                <w:szCs w:val="20"/>
              </w:rPr>
              <w:t>Thermal fault</w:t>
            </w:r>
          </w:p>
        </w:tc>
        <w:tc>
          <w:tcPr>
            <w:tcW w:w="1721" w:type="pct"/>
          </w:tcPr>
          <w:p w14:paraId="39302A40" w14:textId="77777777" w:rsidR="006352E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Flashing – red</w:t>
            </w:r>
          </w:p>
        </w:tc>
        <w:tc>
          <w:tcPr>
            <w:tcW w:w="2313" w:type="pct"/>
          </w:tcPr>
          <w:p w14:paraId="07D1BB2F" w14:textId="77777777" w:rsidR="006352E9" w:rsidRDefault="006352E9" w:rsidP="006352E9">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Power amplifier has overheated. See section below.</w:t>
            </w:r>
          </w:p>
        </w:tc>
      </w:tr>
    </w:tbl>
    <w:p w14:paraId="71A23022" w14:textId="743E255B" w:rsidR="00401E4C" w:rsidRPr="00401E4C" w:rsidRDefault="00117787" w:rsidP="00401E4C">
      <w:pPr>
        <w:pStyle w:val="00bodytext"/>
      </w:pPr>
      <w:r>
        <w:rPr>
          <w:noProof/>
          <w:color w:val="2B579A"/>
          <w:shd w:val="clear" w:color="auto" w:fill="E6E6E6"/>
        </w:rPr>
        <mc:AlternateContent>
          <mc:Choice Requires="wpg">
            <w:drawing>
              <wp:anchor distT="0" distB="0" distL="114300" distR="114300" simplePos="0" relativeHeight="251658291" behindDoc="0" locked="0" layoutInCell="1" allowOverlap="1" wp14:anchorId="1CE293EA" wp14:editId="69284CF5">
                <wp:simplePos x="0" y="0"/>
                <wp:positionH relativeFrom="column">
                  <wp:posOffset>5435600</wp:posOffset>
                </wp:positionH>
                <wp:positionV relativeFrom="paragraph">
                  <wp:posOffset>83185</wp:posOffset>
                </wp:positionV>
                <wp:extent cx="850900" cy="2641600"/>
                <wp:effectExtent l="0" t="0" r="6350" b="6350"/>
                <wp:wrapSquare wrapText="bothSides"/>
                <wp:docPr id="286161534" name="Group 286161534"/>
                <wp:cNvGraphicFramePr/>
                <a:graphic xmlns:a="http://schemas.openxmlformats.org/drawingml/2006/main">
                  <a:graphicData uri="http://schemas.microsoft.com/office/word/2010/wordprocessingGroup">
                    <wpg:wgp>
                      <wpg:cNvGrpSpPr/>
                      <wpg:grpSpPr>
                        <a:xfrm>
                          <a:off x="0" y="0"/>
                          <a:ext cx="850900" cy="2641600"/>
                          <a:chOff x="1" y="0"/>
                          <a:chExt cx="695242" cy="2157730"/>
                        </a:xfrm>
                      </wpg:grpSpPr>
                      <pic:pic xmlns:pic="http://schemas.openxmlformats.org/drawingml/2006/picture">
                        <pic:nvPicPr>
                          <pic:cNvPr id="787774588" name="Picture 4"/>
                          <pic:cNvPicPr>
                            <a:picLocks noChangeAspect="1"/>
                          </pic:cNvPicPr>
                        </pic:nvPicPr>
                        <pic:blipFill rotWithShape="1">
                          <a:blip r:embed="rId64" cstate="print">
                            <a:extLst>
                              <a:ext uri="{28A0092B-C50C-407E-A947-70E740481C1C}">
                                <a14:useLocalDpi xmlns:a14="http://schemas.microsoft.com/office/drawing/2010/main" val="0"/>
                              </a:ext>
                            </a:extLst>
                          </a:blip>
                          <a:srcRect l="54371" t="34963" r="38689" b="48861"/>
                          <a:stretch/>
                        </pic:blipFill>
                        <pic:spPr bwMode="auto">
                          <a:xfrm>
                            <a:off x="1" y="0"/>
                            <a:ext cx="695242" cy="2157730"/>
                          </a:xfrm>
                          <a:prstGeom prst="rect">
                            <a:avLst/>
                          </a:prstGeom>
                          <a:noFill/>
                          <a:ln>
                            <a:noFill/>
                          </a:ln>
                          <a:extLst>
                            <a:ext uri="{53640926-AAD7-44D8-BBD7-CCE9431645EC}">
                              <a14:shadowObscured xmlns:a14="http://schemas.microsoft.com/office/drawing/2010/main"/>
                            </a:ext>
                          </a:extLst>
                        </pic:spPr>
                      </pic:pic>
                      <wps:wsp>
                        <wps:cNvPr id="286161529" name="Oval 286161529"/>
                        <wps:cNvSpPr/>
                        <wps:spPr>
                          <a:xfrm>
                            <a:off x="260350" y="1479550"/>
                            <a:ext cx="203200" cy="203200"/>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5BE86A" id="Group 286161534" o:spid="_x0000_s1026" style="position:absolute;margin-left:428pt;margin-top:6.55pt;width:67pt;height:208pt;z-index:251658291;mso-width-relative:margin;mso-height-relative:margin" coordorigin="" coordsize="6952,21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4A/+0AZFBob3Rv&#10;c2hvcCAzLjAAOEJJTQQEAAAAAAAsHAFaAAMbJUccAgAAAgACHAI+AAgyMDIwMDYxNxwCPwALMTQx&#10;MDExLTA0MDA4QklNBCUAAAAAABCHTJ4g8QIajF+LuLJHJ9O0/8AAEQgXcBG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ERERERERHBERHCgcHBwoNigoKCg2&#10;RTY2NjY2RVNFRUVFRUVTU1NTU1NTU2NjY2NjY3R0dHR0goKCgoKCgoKCgv/bAEMBFBUVIR8hOR8f&#10;OYhcTFyIiIiIiIiIiIiIiIiIiIiIiIiIiIiIiIiIiIiIiIiIiIiIiIiIiIiIiIiIiIiIiIiIiP/d&#10;AAQBGv/aAAwDAQACEQMRAD8A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Q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S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T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V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Q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7y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T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U7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W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R7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U&#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R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S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U7y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V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X7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S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U7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V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Q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T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V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W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7y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Q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H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T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V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7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fv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Q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H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P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U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1e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W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Dv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0e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P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u8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1+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Dv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0e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T7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T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1e8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1u8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1+8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O8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e8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S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T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T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V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bv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fv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0O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0e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P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T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X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b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f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0O8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S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0+8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&#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U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X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b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X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Q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0e8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u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0+8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T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X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1u8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X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Q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R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u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P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V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b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X7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Q7y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H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S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P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1e8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b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X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0O8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H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S7y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0+8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U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1u8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f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H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0u8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T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1O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b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1+8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0O8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0e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S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T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T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1e8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b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1+8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0O8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H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T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1O8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1e8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1u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8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0O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R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S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P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U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V7y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b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&#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X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D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H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0u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U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X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b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f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O8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e8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T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O8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&#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1u8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X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0O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0u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P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1O8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1e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1u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1+8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Q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0e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T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1O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1e8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1u8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f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D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H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8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U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W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f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D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H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0u8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U&#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X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1u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f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D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R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0u8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0+8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T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X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W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X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D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R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T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1O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V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1u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f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Q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H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S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P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O8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Xv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W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f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R7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8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T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X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b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X&#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H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S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P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1O8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X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W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X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D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0e8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S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P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U7y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X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W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1+8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Q7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R7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S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T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T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X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b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7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Q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&#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S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0+8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T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e8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&#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W7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X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D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R7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T7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U&#10;7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e8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W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X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0O8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H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S7y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Pv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1O8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Xv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W7y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0O8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H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S7y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T7y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U7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1e8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f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D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0e8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T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T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X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1u8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X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D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R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T7y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U7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V7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u8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1+8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D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H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Tv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X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f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Dv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v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X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b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f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Dv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L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Xv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b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Pv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v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bv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v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v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Hv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v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Pv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Tv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v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bv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fv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v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Hv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v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Tv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v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">
                <v:shape id="Picture 4" o:spid="_x0000_s1027" type="#_x0000_t75" style="position:absolute;width:6952;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">
                  <v:imagedata r:id="rId65" o:title="" croptop="22913f" cropbottom="32022f" cropleft="35633f" cropright="25355f"/>
                </v:shape>
                <v:oval id="Oval 286161529" o:spid="_x0000_s1028" style="position:absolute;left:2603;top:14795;width:2032;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" filled="f" strokecolor="#d70902 [3205]" strokeweight="1.5pt">
                  <v:stroke joinstyle="miter"/>
                </v:oval>
                <w10:wrap type="square"/>
              </v:group>
            </w:pict>
          </mc:Fallback>
        </mc:AlternateContent>
      </w:r>
      <w:r w:rsidR="00401E4C">
        <w:t xml:space="preserve">The following table describes the </w:t>
      </w:r>
      <w:r w:rsidR="00FD6736">
        <w:t>meaning of each indication presented by the Standby LED, located on the IO panel as shown</w:t>
      </w:r>
      <w:r w:rsidR="008D75E0">
        <w:t xml:space="preserve"> to the right.</w:t>
      </w:r>
    </w:p>
    <w:p w14:paraId="24409CB0" w14:textId="77777777" w:rsidR="00690265" w:rsidRDefault="00690265">
      <w:pPr>
        <w:spacing w:after="160" w:line="0" w:lineRule="auto"/>
        <w:rPr>
          <w:rFonts w:eastAsiaTheme="minorHAnsi"/>
          <w:spacing w:val="15"/>
        </w:rPr>
      </w:pPr>
      <w:r>
        <w:br w:type="page"/>
      </w:r>
    </w:p>
    <w:p w14:paraId="7A7245A4" w14:textId="2334A9FE" w:rsidR="00053817" w:rsidRDefault="00907774" w:rsidP="00053817">
      <w:pPr>
        <w:pStyle w:val="20subsubheading"/>
      </w:pPr>
      <w:bookmarkStart w:id="51" w:name="_Toc152921995"/>
      <w:r>
        <w:rPr>
          <w:noProof/>
          <w:color w:val="2B579A"/>
          <w:shd w:val="clear" w:color="auto" w:fill="E6E6E6"/>
        </w:rPr>
        <mc:AlternateContent>
          <mc:Choice Requires="wpg">
            <w:drawing>
              <wp:anchor distT="0" distB="0" distL="114300" distR="114300" simplePos="0" relativeHeight="251658295" behindDoc="0" locked="0" layoutInCell="1" allowOverlap="1" wp14:anchorId="3ABB32E3" wp14:editId="1127B3B7">
                <wp:simplePos x="0" y="0"/>
                <wp:positionH relativeFrom="column">
                  <wp:posOffset>3225248</wp:posOffset>
                </wp:positionH>
                <wp:positionV relativeFrom="paragraph">
                  <wp:posOffset>212014</wp:posOffset>
                </wp:positionV>
                <wp:extent cx="2822944" cy="1845310"/>
                <wp:effectExtent l="0" t="0" r="0" b="2540"/>
                <wp:wrapSquare wrapText="bothSides"/>
                <wp:docPr id="1713897897" name="Group 1713897897"/>
                <wp:cNvGraphicFramePr/>
                <a:graphic xmlns:a="http://schemas.openxmlformats.org/drawingml/2006/main">
                  <a:graphicData uri="http://schemas.microsoft.com/office/word/2010/wordprocessingGroup">
                    <wpg:wgp>
                      <wpg:cNvGrpSpPr/>
                      <wpg:grpSpPr>
                        <a:xfrm>
                          <a:off x="0" y="0"/>
                          <a:ext cx="2822944" cy="1845310"/>
                          <a:chOff x="0" y="0"/>
                          <a:chExt cx="2822944" cy="1845310"/>
                        </a:xfrm>
                      </wpg:grpSpPr>
                      <pic:pic xmlns:pic="http://schemas.openxmlformats.org/drawingml/2006/picture">
                        <pic:nvPicPr>
                          <pic:cNvPr id="406" name="Picture 40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22619" y="0"/>
                            <a:ext cx="2600325" cy="1845310"/>
                          </a:xfrm>
                          <a:prstGeom prst="rect">
                            <a:avLst/>
                          </a:prstGeom>
                        </pic:spPr>
                      </pic:pic>
                      <wps:wsp>
                        <wps:cNvPr id="408" name="Straight Connector 408"/>
                        <wps:cNvCnPr/>
                        <wps:spPr>
                          <a:xfrm>
                            <a:off x="771259" y="138989"/>
                            <a:ext cx="0" cy="420364"/>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421" name="Straight Connector 421"/>
                        <wps:cNvCnPr/>
                        <wps:spPr>
                          <a:xfrm>
                            <a:off x="778574" y="563270"/>
                            <a:ext cx="511371"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756722046" name="Flowchart: Off-page Connector 756722046"/>
                        <wps:cNvSpPr/>
                        <wps:spPr>
                          <a:xfrm rot="16200000">
                            <a:off x="288455" y="14631"/>
                            <a:ext cx="186056" cy="762965"/>
                          </a:xfrm>
                          <a:prstGeom prst="flowChartOffpageConnector">
                            <a:avLst/>
                          </a:prstGeom>
                          <a:solidFill>
                            <a:schemeClr val="accent2">
                              <a:alpha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C12CDB" w14:textId="0A340647" w:rsidR="00527F13" w:rsidRPr="00402F2E" w:rsidRDefault="00527F13" w:rsidP="00402F2E">
                              <w:pPr>
                                <w:jc w:val="center"/>
                                <w:rPr>
                                  <w:szCs w:val="21"/>
                                </w:rPr>
                              </w:pPr>
                              <w:r w:rsidRPr="00104AA0">
                                <w:rPr>
                                  <w:rFonts w:ascii="Gotham Bold" w:hAnsi="Gotham Bold"/>
                                  <w:szCs w:val="21"/>
                                </w:rPr>
                                <w:t>+</w:t>
                              </w:r>
                              <w:r>
                                <w:rPr>
                                  <w:szCs w:val="21"/>
                                </w:rPr>
                                <w:t xml:space="preserve"> </w:t>
                              </w:r>
                              <w:r w:rsidRPr="00402F2E">
                                <w:rPr>
                                  <w:szCs w:val="21"/>
                                </w:rPr>
                                <w:t>Probe</w:t>
                              </w:r>
                            </w:p>
                          </w:txbxContent>
                        </wps:txbx>
                        <wps:bodyPr rot="0" spcFirstLastPara="0" vertOverflow="overflow" horzOverflow="overflow" vert="vert" wrap="square" lIns="0" tIns="45720" rIns="0" bIns="0" numCol="1" spcCol="0" rtlCol="0" fromWordArt="0" anchor="ctr" anchorCtr="0" forceAA="0" compatLnSpc="1">
                          <a:prstTxWarp prst="textNoShape">
                            <a:avLst/>
                          </a:prstTxWarp>
                          <a:noAutofit/>
                        </wps:bodyPr>
                      </wps:wsp>
                      <wps:wsp>
                        <wps:cNvPr id="461" name="Flowchart: Off-page Connector 461"/>
                        <wps:cNvSpPr/>
                        <wps:spPr>
                          <a:xfrm rot="16200000">
                            <a:off x="705422" y="1309421"/>
                            <a:ext cx="186056" cy="762965"/>
                          </a:xfrm>
                          <a:prstGeom prst="flowChartOffpageConnector">
                            <a:avLst/>
                          </a:prstGeom>
                          <a:solidFill>
                            <a:schemeClr val="accent3">
                              <a:alpha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437320" w14:textId="2D448AE0" w:rsidR="00527F13" w:rsidRPr="00402F2E" w:rsidRDefault="00527F13" w:rsidP="00104AA0">
                              <w:pPr>
                                <w:jc w:val="center"/>
                                <w:rPr>
                                  <w:szCs w:val="21"/>
                                </w:rPr>
                              </w:pPr>
                              <w:r>
                                <w:rPr>
                                  <w:rFonts w:ascii="Gotham Bold" w:hAnsi="Gotham Bold"/>
                                  <w:szCs w:val="21"/>
                                </w:rPr>
                                <w:t>–</w:t>
                              </w:r>
                              <w:r>
                                <w:rPr>
                                  <w:szCs w:val="21"/>
                                </w:rPr>
                                <w:t xml:space="preserve"> </w:t>
                              </w:r>
                              <w:r w:rsidRPr="00402F2E">
                                <w:rPr>
                                  <w:szCs w:val="21"/>
                                </w:rPr>
                                <w:t>Probe</w:t>
                              </w:r>
                            </w:p>
                          </w:txbxContent>
                        </wps:txbx>
                        <wps:bodyPr rot="0" spcFirstLastPara="0" vertOverflow="overflow" horzOverflow="overflow" vert="vert" wrap="square" lIns="0" tIns="45720" rIns="0" bIns="0" numCol="1" spcCol="0" rtlCol="0" fromWordArt="0" anchor="ctr" anchorCtr="0" forceAA="0" compatLnSpc="1">
                          <a:prstTxWarp prst="textNoShape">
                            <a:avLst/>
                          </a:prstTxWarp>
                          <a:noAutofit/>
                        </wps:bodyPr>
                      </wps:wsp>
                      <wps:wsp>
                        <wps:cNvPr id="477" name="Rectangle 477"/>
                        <wps:cNvSpPr/>
                        <wps:spPr>
                          <a:xfrm>
                            <a:off x="1290638" y="29261"/>
                            <a:ext cx="398696" cy="173346"/>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BB32E3" id="Group 1713897897" o:spid="_x0000_s1235" style="position:absolute;margin-left:253.95pt;margin-top:16.7pt;width:222.3pt;height:145.3pt;z-index:251658295" coordsize="28229,1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">
                <v:shape id="Picture 406" o:spid="_x0000_s1236" type="#_x0000_t75" style="position:absolute;left:2226;width:26003;height:1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">
                  <v:imagedata r:id="rId67" o:title=""/>
                </v:shape>
                <v:line id="Straight Connector 408" o:spid="_x0000_s1237" style="position:absolute;visibility:visible;mso-wrap-style:square" from="7712,1389" to="7712,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" strokecolor="#d70902 [3205]" strokeweight="3pt">
                  <v:stroke joinstyle="miter"/>
                </v:line>
                <v:line id="Straight Connector 421" o:spid="_x0000_s1238" style="position:absolute;visibility:visible;mso-wrap-style:square" from="7785,5632" to="12899,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" strokecolor="#d70902 [3205]" strokeweight="3pt">
                  <v:stroke joinstyle="miter"/>
                </v:line>
                <v:shapetype id="_x0000_t177" coordsize="21600,21600" o:spt="177" path="m,l21600,r,17255l10800,21600,,17255xe">
                  <v:stroke joinstyle="miter"/>
                  <v:path gradientshapeok="t" o:connecttype="rect" textboxrect="0,0,21600,17255"/>
                </v:shapetype>
                <v:shape id="Flowchart: Off-page Connector 756722046" o:spid="_x0000_s1239" type="#_x0000_t177" style="position:absolute;left:2884;top:146;width:1861;height:76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" fillcolor="#d70902 [3205]" strokecolor="#d70902 [3205]" strokeweight="1pt">
                  <v:fill opacity="39321f"/>
                  <v:textbox style="layout-flow:vertical" inset="0,,0,0">
                    <w:txbxContent>
                      <w:p w14:paraId="35C12CDB" w14:textId="0A340647" w:rsidR="00527F13" w:rsidRPr="00402F2E" w:rsidRDefault="00527F13" w:rsidP="00402F2E">
                        <w:pPr>
                          <w:jc w:val="center"/>
                          <w:rPr>
                            <w:szCs w:val="21"/>
                          </w:rPr>
                        </w:pPr>
                        <w:r w:rsidRPr="00104AA0">
                          <w:rPr>
                            <w:rFonts w:ascii="Gotham Bold" w:hAnsi="Gotham Bold"/>
                            <w:szCs w:val="21"/>
                          </w:rPr>
                          <w:t>+</w:t>
                        </w:r>
                        <w:r>
                          <w:rPr>
                            <w:szCs w:val="21"/>
                          </w:rPr>
                          <w:t xml:space="preserve"> </w:t>
                        </w:r>
                        <w:r w:rsidRPr="00402F2E">
                          <w:rPr>
                            <w:szCs w:val="21"/>
                          </w:rPr>
                          <w:t>Probe</w:t>
                        </w:r>
                      </w:p>
                    </w:txbxContent>
                  </v:textbox>
                </v:shape>
                <v:shape id="Flowchart: Off-page Connector 461" o:spid="_x0000_s1240" type="#_x0000_t177" style="position:absolute;left:7053;top:13094;width:1861;height:76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" fillcolor="#00cc74 [3206]" strokecolor="#00cc74 [3206]" strokeweight="1pt">
                  <v:fill opacity="39321f"/>
                  <v:textbox style="layout-flow:vertical" inset="0,,0,0">
                    <w:txbxContent>
                      <w:p w14:paraId="45437320" w14:textId="2D448AE0" w:rsidR="00527F13" w:rsidRPr="00402F2E" w:rsidRDefault="00527F13" w:rsidP="00104AA0">
                        <w:pPr>
                          <w:jc w:val="center"/>
                          <w:rPr>
                            <w:szCs w:val="21"/>
                          </w:rPr>
                        </w:pPr>
                        <w:r>
                          <w:rPr>
                            <w:rFonts w:ascii="Gotham Bold" w:hAnsi="Gotham Bold"/>
                            <w:szCs w:val="21"/>
                          </w:rPr>
                          <w:t>–</w:t>
                        </w:r>
                        <w:r>
                          <w:rPr>
                            <w:szCs w:val="21"/>
                          </w:rPr>
                          <w:t xml:space="preserve"> </w:t>
                        </w:r>
                        <w:r w:rsidRPr="00402F2E">
                          <w:rPr>
                            <w:szCs w:val="21"/>
                          </w:rPr>
                          <w:t>Probe</w:t>
                        </w:r>
                      </w:p>
                    </w:txbxContent>
                  </v:textbox>
                </v:shape>
                <v:rect id="Rectangle 477" o:spid="_x0000_s1241" style="position:absolute;left:12906;top:292;width:3987;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" stroked="f" strokeweight="1pt"/>
                <w10:wrap type="square"/>
              </v:group>
            </w:pict>
          </mc:Fallback>
        </mc:AlternateContent>
      </w:r>
      <w:r w:rsidR="00053817">
        <w:t>System does not power on</w:t>
      </w:r>
      <w:bookmarkEnd w:id="51"/>
    </w:p>
    <w:p w14:paraId="6BA01BCF" w14:textId="2EEC5C7C" w:rsidR="00C47F95" w:rsidRPr="00C47F95" w:rsidRDefault="00CC1B81" w:rsidP="00C47F95">
      <w:pPr>
        <w:pStyle w:val="00bodytext"/>
      </w:pPr>
      <w:r>
        <w:t>First, check if AC power is being delivered to the Power PCBA. Then, u</w:t>
      </w:r>
      <w:r w:rsidR="00156B2C">
        <w:t xml:space="preserve">se the board-to-board header or (for L1 Pro32) the ribbon cable interface </w:t>
      </w:r>
      <w:proofErr w:type="gramStart"/>
      <w:r w:rsidR="00156B2C">
        <w:t>as a way to</w:t>
      </w:r>
      <w:proofErr w:type="gramEnd"/>
      <w:r w:rsidR="00156B2C">
        <w:t xml:space="preserve"> separate the issue between the Main and Power PCBA. If the Power PCBA is providing its 18V standby supply to </w:t>
      </w:r>
      <w:r w:rsidR="00134D95">
        <w:t>the Main PCBA when the unit is connected to AC, then the fault likely lies within the Main PCBA. The image to the right may help identify which pins to probe. Pins are numbered from the perspective of the Main PCBA.</w:t>
      </w:r>
      <w:r w:rsidR="002573CD" w:rsidRPr="002573CD">
        <w:rPr>
          <w:noProof/>
        </w:rPr>
        <w:t xml:space="preserve"> </w:t>
      </w:r>
    </w:p>
    <w:p w14:paraId="4F97D89B" w14:textId="50156A6A" w:rsidR="006352E9" w:rsidRPr="006352E9" w:rsidRDefault="002573CD" w:rsidP="006352E9">
      <w:pPr>
        <w:pStyle w:val="00bodytext"/>
      </w:pPr>
      <w:r w:rsidRPr="00690265">
        <w:rPr>
          <w:noProof/>
          <w:color w:val="2B579A"/>
          <w:shd w:val="clear" w:color="auto" w:fill="E6E6E6"/>
        </w:rPr>
        <w:drawing>
          <wp:anchor distT="0" distB="0" distL="114300" distR="114300" simplePos="0" relativeHeight="251658292" behindDoc="0" locked="0" layoutInCell="1" allowOverlap="1" wp14:anchorId="4AA35947" wp14:editId="3B263831">
            <wp:simplePos x="0" y="0"/>
            <wp:positionH relativeFrom="margin">
              <wp:align>center</wp:align>
            </wp:positionH>
            <wp:positionV relativeFrom="paragraph">
              <wp:posOffset>217805</wp:posOffset>
            </wp:positionV>
            <wp:extent cx="6162040" cy="4613910"/>
            <wp:effectExtent l="0" t="0" r="0" b="0"/>
            <wp:wrapTopAndBottom/>
            <wp:docPr id="756722036" name="Picture 75672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62040" cy="4613910"/>
                    </a:xfrm>
                    <a:prstGeom prst="rect">
                      <a:avLst/>
                    </a:prstGeom>
                  </pic:spPr>
                </pic:pic>
              </a:graphicData>
            </a:graphic>
            <wp14:sizeRelH relativeFrom="page">
              <wp14:pctWidth>0</wp14:pctWidth>
            </wp14:sizeRelH>
            <wp14:sizeRelV relativeFrom="page">
              <wp14:pctHeight>0</wp14:pctHeight>
            </wp14:sizeRelV>
          </wp:anchor>
        </w:drawing>
      </w:r>
    </w:p>
    <w:p w14:paraId="78BF80AB" w14:textId="77777777" w:rsidR="00450A53" w:rsidRDefault="00450A53">
      <w:pPr>
        <w:spacing w:after="160" w:line="0" w:lineRule="auto"/>
        <w:rPr>
          <w:rFonts w:eastAsiaTheme="minorHAnsi"/>
          <w:spacing w:val="15"/>
        </w:rPr>
      </w:pPr>
      <w:r>
        <w:br w:type="page"/>
      </w:r>
    </w:p>
    <w:p w14:paraId="64F1DDA6" w14:textId="024A5A53" w:rsidR="00450A53" w:rsidRDefault="00B21191" w:rsidP="00196011">
      <w:pPr>
        <w:pStyle w:val="20subsubheading"/>
      </w:pPr>
      <w:bookmarkStart w:id="52" w:name="_Toc152921996"/>
      <w:r>
        <w:t>No audio is heard from speakers</w:t>
      </w:r>
      <w:r w:rsidR="00196011">
        <w:t xml:space="preserve"> – L1 Pro8, L1 Pro16, L1 Pro32</w:t>
      </w:r>
      <w:bookmarkEnd w:id="52"/>
    </w:p>
    <w:p w14:paraId="0756D14A" w14:textId="54477E97" w:rsidR="005A3FE9" w:rsidRPr="005A3FE9" w:rsidRDefault="00915321" w:rsidP="005A3FE9">
      <w:pPr>
        <w:pStyle w:val="00bodytext"/>
      </w:pPr>
      <w:r>
        <w:rPr>
          <w:noProof/>
          <w:color w:val="2B579A"/>
          <w:shd w:val="clear" w:color="auto" w:fill="E6E6E6"/>
        </w:rPr>
        <mc:AlternateContent>
          <mc:Choice Requires="wpg">
            <w:drawing>
              <wp:anchor distT="0" distB="0" distL="114300" distR="114300" simplePos="0" relativeHeight="251658296" behindDoc="1" locked="0" layoutInCell="1" allowOverlap="1" wp14:anchorId="55D0403E" wp14:editId="444678EE">
                <wp:simplePos x="0" y="0"/>
                <wp:positionH relativeFrom="column">
                  <wp:posOffset>2220281</wp:posOffset>
                </wp:positionH>
                <wp:positionV relativeFrom="paragraph">
                  <wp:posOffset>137759</wp:posOffset>
                </wp:positionV>
                <wp:extent cx="4004931" cy="1845310"/>
                <wp:effectExtent l="0" t="0" r="0" b="2540"/>
                <wp:wrapTight wrapText="bothSides">
                  <wp:wrapPolygon edited="0">
                    <wp:start x="7399" y="0"/>
                    <wp:lineTo x="7399" y="10703"/>
                    <wp:lineTo x="0" y="11372"/>
                    <wp:lineTo x="0" y="14048"/>
                    <wp:lineTo x="719" y="14271"/>
                    <wp:lineTo x="719" y="16947"/>
                    <wp:lineTo x="7399" y="17839"/>
                    <wp:lineTo x="7399" y="21407"/>
                    <wp:lineTo x="21477" y="21407"/>
                    <wp:lineTo x="21477" y="0"/>
                    <wp:lineTo x="7399" y="0"/>
                  </wp:wrapPolygon>
                </wp:wrapTight>
                <wp:docPr id="561" name="Group 561"/>
                <wp:cNvGraphicFramePr/>
                <a:graphic xmlns:a="http://schemas.openxmlformats.org/drawingml/2006/main">
                  <a:graphicData uri="http://schemas.microsoft.com/office/word/2010/wordprocessingGroup">
                    <wpg:wgp>
                      <wpg:cNvGrpSpPr/>
                      <wpg:grpSpPr>
                        <a:xfrm>
                          <a:off x="0" y="0"/>
                          <a:ext cx="4004931" cy="1845310"/>
                          <a:chOff x="0" y="0"/>
                          <a:chExt cx="4004931" cy="1845310"/>
                        </a:xfrm>
                      </wpg:grpSpPr>
                      <pic:pic xmlns:pic="http://schemas.openxmlformats.org/drawingml/2006/picture">
                        <pic:nvPicPr>
                          <pic:cNvPr id="1713897914" name="Picture 171389791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405241" y="0"/>
                            <a:ext cx="2599690" cy="1845310"/>
                          </a:xfrm>
                          <a:prstGeom prst="rect">
                            <a:avLst/>
                          </a:prstGeom>
                        </pic:spPr>
                      </pic:pic>
                      <wps:wsp>
                        <wps:cNvPr id="1713897919" name="Straight Connector 1713897919"/>
                        <wps:cNvCnPr/>
                        <wps:spPr>
                          <a:xfrm>
                            <a:off x="1510952" y="1078252"/>
                            <a:ext cx="956787"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482" name="Flowchart: Off-page Connector 482"/>
                        <wps:cNvSpPr/>
                        <wps:spPr>
                          <a:xfrm rot="16200000">
                            <a:off x="731334" y="658051"/>
                            <a:ext cx="186055" cy="1362075"/>
                          </a:xfrm>
                          <a:prstGeom prst="flowChartOffpageConnector">
                            <a:avLst/>
                          </a:prstGeom>
                          <a:solidFill>
                            <a:schemeClr val="accent2">
                              <a:alpha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8725A3" w14:textId="610D98F7" w:rsidR="00527F13" w:rsidRPr="00402F2E" w:rsidRDefault="00527F13" w:rsidP="006745CE">
                              <w:pPr>
                                <w:jc w:val="center"/>
                                <w:rPr>
                                  <w:szCs w:val="21"/>
                                </w:rPr>
                              </w:pPr>
                              <w:r w:rsidRPr="00104AA0">
                                <w:rPr>
                                  <w:rFonts w:ascii="Gotham Bold" w:hAnsi="Gotham Bold"/>
                                  <w:szCs w:val="21"/>
                                </w:rPr>
                                <w:t>+</w:t>
                              </w:r>
                              <w:r>
                                <w:rPr>
                                  <w:szCs w:val="21"/>
                                </w:rPr>
                                <w:t xml:space="preserve"> </w:t>
                              </w:r>
                              <w:r w:rsidRPr="00402F2E">
                                <w:rPr>
                                  <w:szCs w:val="21"/>
                                </w:rPr>
                                <w:t>Probe</w:t>
                              </w:r>
                              <w:r>
                                <w:rPr>
                                  <w:szCs w:val="21"/>
                                </w:rPr>
                                <w:t xml:space="preserve"> (array)</w:t>
                              </w:r>
                            </w:p>
                          </w:txbxContent>
                        </wps:txbx>
                        <wps:bodyPr rot="0" spcFirstLastPara="0" vertOverflow="overflow" horzOverflow="overflow" vert="vert" wrap="square" lIns="0" tIns="45720" rIns="0" bIns="0" numCol="1" spcCol="0" rtlCol="0" fromWordArt="0" anchor="ctr" anchorCtr="0" forceAA="0" compatLnSpc="1">
                          <a:prstTxWarp prst="textNoShape">
                            <a:avLst/>
                          </a:prstTxWarp>
                          <a:noAutofit/>
                        </wps:bodyPr>
                      </wps:wsp>
                      <wps:wsp>
                        <wps:cNvPr id="486" name="Flowchart: Off-page Connector 486"/>
                        <wps:cNvSpPr/>
                        <wps:spPr>
                          <a:xfrm rot="16200000">
                            <a:off x="1838656" y="1310816"/>
                            <a:ext cx="186055" cy="762635"/>
                          </a:xfrm>
                          <a:prstGeom prst="flowChartOffpageConnector">
                            <a:avLst/>
                          </a:prstGeom>
                          <a:solidFill>
                            <a:schemeClr val="accent3">
                              <a:alpha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ACD1B" w14:textId="77777777" w:rsidR="00527F13" w:rsidRPr="00402F2E" w:rsidRDefault="00527F13" w:rsidP="006745CE">
                              <w:pPr>
                                <w:jc w:val="center"/>
                                <w:rPr>
                                  <w:szCs w:val="21"/>
                                </w:rPr>
                              </w:pPr>
                              <w:r>
                                <w:rPr>
                                  <w:rFonts w:ascii="Gotham Bold" w:hAnsi="Gotham Bold"/>
                                  <w:szCs w:val="21"/>
                                </w:rPr>
                                <w:t>–</w:t>
                              </w:r>
                              <w:r>
                                <w:rPr>
                                  <w:szCs w:val="21"/>
                                </w:rPr>
                                <w:t xml:space="preserve"> </w:t>
                              </w:r>
                              <w:r w:rsidRPr="00402F2E">
                                <w:rPr>
                                  <w:szCs w:val="21"/>
                                </w:rPr>
                                <w:t>Probe</w:t>
                              </w:r>
                            </w:p>
                          </w:txbxContent>
                        </wps:txbx>
                        <wps:bodyPr rot="0" spcFirstLastPara="0" vertOverflow="overflow" horzOverflow="overflow" vert="vert" wrap="square" lIns="0" tIns="45720" rIns="0" bIns="0" numCol="1" spcCol="0" rtlCol="0" fromWordArt="0" anchor="ctr" anchorCtr="0" forceAA="0" compatLnSpc="1">
                          <a:prstTxWarp prst="textNoShape">
                            <a:avLst/>
                          </a:prstTxWarp>
                          <a:noAutofit/>
                        </wps:bodyPr>
                      </wps:wsp>
                      <wps:wsp>
                        <wps:cNvPr id="533" name="Rectangle 533"/>
                        <wps:cNvSpPr/>
                        <wps:spPr>
                          <a:xfrm>
                            <a:off x="2472922" y="31714"/>
                            <a:ext cx="398644" cy="173346"/>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62983" name="Straight Connector 193062983"/>
                        <wps:cNvCnPr/>
                        <wps:spPr>
                          <a:xfrm>
                            <a:off x="1510952" y="1342530"/>
                            <a:ext cx="956787"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193062990" name="Flowchart: Off-page Connector 193062990"/>
                        <wps:cNvSpPr/>
                        <wps:spPr>
                          <a:xfrm rot="16200000">
                            <a:off x="662622" y="330347"/>
                            <a:ext cx="186055" cy="1511300"/>
                          </a:xfrm>
                          <a:prstGeom prst="flowChartOffpageConnector">
                            <a:avLst/>
                          </a:prstGeom>
                          <a:solidFill>
                            <a:schemeClr val="accent2">
                              <a:alpha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AB843" w14:textId="60D1A2AD" w:rsidR="00527F13" w:rsidRPr="00402F2E" w:rsidRDefault="00527F13" w:rsidP="00915321">
                              <w:pPr>
                                <w:jc w:val="center"/>
                                <w:rPr>
                                  <w:szCs w:val="21"/>
                                </w:rPr>
                              </w:pPr>
                              <w:r w:rsidRPr="00104AA0">
                                <w:rPr>
                                  <w:rFonts w:ascii="Gotham Bold" w:hAnsi="Gotham Bold"/>
                                  <w:szCs w:val="21"/>
                                </w:rPr>
                                <w:t>+</w:t>
                              </w:r>
                              <w:r>
                                <w:rPr>
                                  <w:szCs w:val="21"/>
                                </w:rPr>
                                <w:t xml:space="preserve"> </w:t>
                              </w:r>
                              <w:r w:rsidRPr="00402F2E">
                                <w:rPr>
                                  <w:szCs w:val="21"/>
                                </w:rPr>
                                <w:t>Probe</w:t>
                              </w:r>
                              <w:r>
                                <w:rPr>
                                  <w:szCs w:val="21"/>
                                </w:rPr>
                                <w:t xml:space="preserve"> (woofer)</w:t>
                              </w:r>
                            </w:p>
                          </w:txbxContent>
                        </wps:txbx>
                        <wps:bodyPr rot="0" spcFirstLastPara="0" vertOverflow="overflow" horzOverflow="overflow" vert="vert" wrap="square" lIns="0" tIns="45720" rIns="0" bIns="0" numCol="1" spcCol="0" rtlCol="0" fromWordArt="0" anchor="ctr" anchorCtr="0" forceAA="0" compatLnSpc="1">
                          <a:prstTxWarp prst="textNoShape">
                            <a:avLst/>
                          </a:prstTxWarp>
                          <a:noAutofit/>
                        </wps:bodyPr>
                      </wps:wsp>
                    </wpg:wgp>
                  </a:graphicData>
                </a:graphic>
              </wp:anchor>
            </w:drawing>
          </mc:Choice>
          <mc:Fallback>
            <w:pict>
              <v:group w14:anchorId="55D0403E" id="Group 561" o:spid="_x0000_s1242" style="position:absolute;margin-left:174.85pt;margin-top:10.85pt;width:315.35pt;height:145.3pt;z-index:-251658184" coordsize="40049,18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">
                <v:shape id="Picture 1713897914" o:spid="_x0000_s1243" type="#_x0000_t75" style="position:absolute;left:14052;width:25997;height:1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">
                  <v:imagedata r:id="rId67" o:title=""/>
                </v:shape>
                <v:line id="Straight Connector 1713897919" o:spid="_x0000_s1244" style="position:absolute;visibility:visible;mso-wrap-style:square" from="15109,10782" to="24677,10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" strokecolor="#d70902 [3205]" strokeweight="3pt">
                  <v:stroke joinstyle="miter"/>
                </v:line>
                <v:shape id="Flowchart: Off-page Connector 482" o:spid="_x0000_s1245" type="#_x0000_t177" style="position:absolute;left:7312;top:6581;width:1861;height:136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" fillcolor="#d70902 [3205]" strokecolor="#d70902 [3205]" strokeweight="1pt">
                  <v:fill opacity="39321f"/>
                  <v:textbox style="layout-flow:vertical" inset="0,,0,0">
                    <w:txbxContent>
                      <w:p w14:paraId="318725A3" w14:textId="610D98F7" w:rsidR="00527F13" w:rsidRPr="00402F2E" w:rsidRDefault="00527F13" w:rsidP="006745CE">
                        <w:pPr>
                          <w:jc w:val="center"/>
                          <w:rPr>
                            <w:szCs w:val="21"/>
                          </w:rPr>
                        </w:pPr>
                        <w:r w:rsidRPr="00104AA0">
                          <w:rPr>
                            <w:rFonts w:ascii="Gotham Bold" w:hAnsi="Gotham Bold"/>
                            <w:szCs w:val="21"/>
                          </w:rPr>
                          <w:t>+</w:t>
                        </w:r>
                        <w:r>
                          <w:rPr>
                            <w:szCs w:val="21"/>
                          </w:rPr>
                          <w:t xml:space="preserve"> </w:t>
                        </w:r>
                        <w:r w:rsidRPr="00402F2E">
                          <w:rPr>
                            <w:szCs w:val="21"/>
                          </w:rPr>
                          <w:t>Probe</w:t>
                        </w:r>
                        <w:r>
                          <w:rPr>
                            <w:szCs w:val="21"/>
                          </w:rPr>
                          <w:t xml:space="preserve"> (array)</w:t>
                        </w:r>
                      </w:p>
                    </w:txbxContent>
                  </v:textbox>
                </v:shape>
                <v:shape id="Flowchart: Off-page Connector 486" o:spid="_x0000_s1246" type="#_x0000_t177" style="position:absolute;left:18387;top:13107;width:1860;height:76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" fillcolor="#00cc74 [3206]" strokecolor="#00cc74 [3206]" strokeweight="1pt">
                  <v:fill opacity="39321f"/>
                  <v:textbox style="layout-flow:vertical" inset="0,,0,0">
                    <w:txbxContent>
                      <w:p w14:paraId="43AACD1B" w14:textId="77777777" w:rsidR="00527F13" w:rsidRPr="00402F2E" w:rsidRDefault="00527F13" w:rsidP="006745CE">
                        <w:pPr>
                          <w:jc w:val="center"/>
                          <w:rPr>
                            <w:szCs w:val="21"/>
                          </w:rPr>
                        </w:pPr>
                        <w:r>
                          <w:rPr>
                            <w:rFonts w:ascii="Gotham Bold" w:hAnsi="Gotham Bold"/>
                            <w:szCs w:val="21"/>
                          </w:rPr>
                          <w:t>–</w:t>
                        </w:r>
                        <w:r>
                          <w:rPr>
                            <w:szCs w:val="21"/>
                          </w:rPr>
                          <w:t xml:space="preserve"> </w:t>
                        </w:r>
                        <w:r w:rsidRPr="00402F2E">
                          <w:rPr>
                            <w:szCs w:val="21"/>
                          </w:rPr>
                          <w:t>Probe</w:t>
                        </w:r>
                      </w:p>
                    </w:txbxContent>
                  </v:textbox>
                </v:shape>
                <v:rect id="Rectangle 533" o:spid="_x0000_s1247" style="position:absolute;left:24729;top:317;width:3986;height:1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" stroked="f" strokeweight="1pt"/>
                <v:line id="Straight Connector 193062983" o:spid="_x0000_s1248" style="position:absolute;visibility:visible;mso-wrap-style:square" from="15109,13425" to="24677,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" strokecolor="#d70902 [3205]" strokeweight="3pt">
                  <v:stroke joinstyle="miter"/>
                </v:line>
                <v:shape id="Flowchart: Off-page Connector 193062990" o:spid="_x0000_s1249" type="#_x0000_t177" style="position:absolute;left:6626;top:3303;width:1861;height:151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" fillcolor="#d70902 [3205]" strokecolor="#d70902 [3205]" strokeweight="1pt">
                  <v:fill opacity="39321f"/>
                  <v:textbox style="layout-flow:vertical" inset="0,,0,0">
                    <w:txbxContent>
                      <w:p w14:paraId="10EAB843" w14:textId="60D1A2AD" w:rsidR="00527F13" w:rsidRPr="00402F2E" w:rsidRDefault="00527F13" w:rsidP="00915321">
                        <w:pPr>
                          <w:jc w:val="center"/>
                          <w:rPr>
                            <w:szCs w:val="21"/>
                          </w:rPr>
                        </w:pPr>
                        <w:r w:rsidRPr="00104AA0">
                          <w:rPr>
                            <w:rFonts w:ascii="Gotham Bold" w:hAnsi="Gotham Bold"/>
                            <w:szCs w:val="21"/>
                          </w:rPr>
                          <w:t>+</w:t>
                        </w:r>
                        <w:r>
                          <w:rPr>
                            <w:szCs w:val="21"/>
                          </w:rPr>
                          <w:t xml:space="preserve"> </w:t>
                        </w:r>
                        <w:r w:rsidRPr="00402F2E">
                          <w:rPr>
                            <w:szCs w:val="21"/>
                          </w:rPr>
                          <w:t>Probe</w:t>
                        </w:r>
                        <w:r>
                          <w:rPr>
                            <w:szCs w:val="21"/>
                          </w:rPr>
                          <w:t xml:space="preserve"> (woofer)</w:t>
                        </w:r>
                      </w:p>
                    </w:txbxContent>
                  </v:textbox>
                </v:shape>
                <w10:wrap type="tight"/>
              </v:group>
            </w:pict>
          </mc:Fallback>
        </mc:AlternateContent>
      </w:r>
      <w:r w:rsidR="005A3FE9">
        <w:t xml:space="preserve">This guide </w:t>
      </w:r>
      <w:r w:rsidR="00A724AC">
        <w:t xml:space="preserve">attempts to isolate the problem to either the input or the output side of the DSP. If none of the inputs work, </w:t>
      </w:r>
      <w:r w:rsidR="00EB17FD">
        <w:t xml:space="preserve">and there is a known good signal coming from the source that is connected to each input, </w:t>
      </w:r>
      <w:r w:rsidR="00A724AC">
        <w:t xml:space="preserve">the issue </w:t>
      </w:r>
      <w:r w:rsidR="00FD4254">
        <w:t>most likely lies either</w:t>
      </w:r>
      <w:r w:rsidR="00A724AC">
        <w:t xml:space="preserve"> with the ADC/codec or some component downstream of that point</w:t>
      </w:r>
      <w:r w:rsidR="00FD4254">
        <w:t xml:space="preserve">. A functioning green Signal LED </w:t>
      </w:r>
      <w:r w:rsidR="002C2ECD">
        <w:t>indicates the audio is being received by the DSP.</w:t>
      </w:r>
      <w:r w:rsidR="008427FD">
        <w:t xml:space="preserve"> Audio that is present at the board-to-board header or ribbon cable </w:t>
      </w:r>
      <w:r w:rsidR="006745CE">
        <w:t xml:space="preserve">(see image to right) </w:t>
      </w:r>
      <w:r w:rsidR="008427FD">
        <w:t xml:space="preserve">indicates that the issue lies in the Power PCBA (or the line array/woofer </w:t>
      </w:r>
      <w:r w:rsidR="006745CE">
        <w:t>drivers).</w:t>
      </w:r>
      <w:r w:rsidR="006745CE" w:rsidRPr="006745CE">
        <w:rPr>
          <w:noProof/>
        </w:rPr>
        <w:t xml:space="preserve"> </w:t>
      </w:r>
    </w:p>
    <w:p w14:paraId="59360BDC" w14:textId="5880E12A" w:rsidR="00196011" w:rsidRDefault="006745CE">
      <w:pPr>
        <w:spacing w:after="160" w:line="0" w:lineRule="auto"/>
        <w:rPr>
          <w:rFonts w:eastAsiaTheme="minorHAnsi"/>
          <w:spacing w:val="15"/>
        </w:rPr>
      </w:pPr>
      <w:r w:rsidRPr="00450A53">
        <w:rPr>
          <w:noProof/>
          <w:color w:val="2B579A"/>
          <w:shd w:val="clear" w:color="auto" w:fill="E6E6E6"/>
        </w:rPr>
        <w:drawing>
          <wp:anchor distT="0" distB="0" distL="114300" distR="114300" simplePos="0" relativeHeight="251658293" behindDoc="0" locked="0" layoutInCell="1" allowOverlap="1" wp14:anchorId="239DDE4D" wp14:editId="5E9A2717">
            <wp:simplePos x="0" y="0"/>
            <wp:positionH relativeFrom="margin">
              <wp:posOffset>-142875</wp:posOffset>
            </wp:positionH>
            <wp:positionV relativeFrom="paragraph">
              <wp:posOffset>142461</wp:posOffset>
            </wp:positionV>
            <wp:extent cx="6225540" cy="4705350"/>
            <wp:effectExtent l="0" t="0" r="3810" b="0"/>
            <wp:wrapTopAndBottom/>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25540" cy="4705350"/>
                    </a:xfrm>
                    <a:prstGeom prst="rect">
                      <a:avLst/>
                    </a:prstGeom>
                  </pic:spPr>
                </pic:pic>
              </a:graphicData>
            </a:graphic>
            <wp14:sizeRelH relativeFrom="page">
              <wp14:pctWidth>0</wp14:pctWidth>
            </wp14:sizeRelH>
            <wp14:sizeRelV relativeFrom="page">
              <wp14:pctHeight>0</wp14:pctHeight>
            </wp14:sizeRelV>
          </wp:anchor>
        </w:drawing>
      </w:r>
      <w:r w:rsidR="00196011">
        <w:br w:type="page"/>
      </w:r>
    </w:p>
    <w:p w14:paraId="1102789B" w14:textId="367E15BA" w:rsidR="00415C1A" w:rsidRPr="00196011" w:rsidRDefault="00196011" w:rsidP="00196011">
      <w:pPr>
        <w:pStyle w:val="20subsubheading"/>
      </w:pPr>
      <w:bookmarkStart w:id="53" w:name="_Toc152921997"/>
      <w:r w:rsidRPr="00415C1A">
        <w:rPr>
          <w:noProof/>
          <w:color w:val="2B579A"/>
          <w:shd w:val="clear" w:color="auto" w:fill="E6E6E6"/>
        </w:rPr>
        <w:drawing>
          <wp:anchor distT="0" distB="0" distL="114300" distR="114300" simplePos="0" relativeHeight="251658294" behindDoc="0" locked="0" layoutInCell="1" allowOverlap="1" wp14:anchorId="52B77C4E" wp14:editId="5ADA7505">
            <wp:simplePos x="0" y="0"/>
            <wp:positionH relativeFrom="margin">
              <wp:align>center</wp:align>
            </wp:positionH>
            <wp:positionV relativeFrom="paragraph">
              <wp:posOffset>325755</wp:posOffset>
            </wp:positionV>
            <wp:extent cx="6337300" cy="4905375"/>
            <wp:effectExtent l="0" t="0" r="6350" b="9525"/>
            <wp:wrapTopAndBottom/>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37300" cy="4905375"/>
                    </a:xfrm>
                    <a:prstGeom prst="rect">
                      <a:avLst/>
                    </a:prstGeom>
                  </pic:spPr>
                </pic:pic>
              </a:graphicData>
            </a:graphic>
            <wp14:sizeRelH relativeFrom="page">
              <wp14:pctWidth>0</wp14:pctWidth>
            </wp14:sizeRelH>
            <wp14:sizeRelV relativeFrom="page">
              <wp14:pctHeight>0</wp14:pctHeight>
            </wp14:sizeRelV>
          </wp:anchor>
        </w:drawing>
      </w:r>
      <w:r>
        <w:t>No audio is heard from speakers – Sub1, Sub2</w:t>
      </w:r>
      <w:bookmarkEnd w:id="53"/>
    </w:p>
    <w:p w14:paraId="69F03453" w14:textId="6C77F373" w:rsidR="00AE618E" w:rsidRDefault="0057322B" w:rsidP="00AE618E">
      <w:pPr>
        <w:pStyle w:val="20subsubheading"/>
      </w:pPr>
      <w:bookmarkStart w:id="54" w:name="_Toc152921998"/>
      <w:r>
        <w:t>Audio is distorted or poor-quality</w:t>
      </w:r>
      <w:bookmarkEnd w:id="54"/>
    </w:p>
    <w:tbl>
      <w:tblPr>
        <w:tblStyle w:val="ListTable4"/>
        <w:tblpPr w:leftFromText="180" w:rightFromText="180" w:vertAnchor="text" w:horzAnchor="margin" w:tblpY="1500"/>
        <w:tblW w:w="5000" w:type="pct"/>
        <w:tblLook w:val="04A0" w:firstRow="1" w:lastRow="0" w:firstColumn="1" w:lastColumn="0" w:noHBand="0" w:noVBand="1"/>
      </w:tblPr>
      <w:tblGrid>
        <w:gridCol w:w="3505"/>
        <w:gridCol w:w="1520"/>
        <w:gridCol w:w="4325"/>
      </w:tblGrid>
      <w:tr w:rsidR="000F6773" w14:paraId="5726F605" w14:textId="77777777" w:rsidTr="000F6773">
        <w:trPr>
          <w:cnfStyle w:val="100000000000" w:firstRow="1" w:lastRow="0" w:firstColumn="0" w:lastColumn="0" w:oddVBand="0" w:evenVBand="0" w:oddHBand="0" w:evenHBand="0" w:firstRowFirstColumn="0" w:firstRowLastColumn="0" w:lastRowFirstColumn="0" w:lastRowLastColumn="0"/>
          <w:cantSplit/>
          <w:trHeight w:val="669"/>
        </w:trPr>
        <w:tc>
          <w:tcPr>
            <w:cnfStyle w:val="001000000000" w:firstRow="0" w:lastRow="0" w:firstColumn="1" w:lastColumn="0" w:oddVBand="0" w:evenVBand="0" w:oddHBand="0" w:evenHBand="0" w:firstRowFirstColumn="0" w:firstRowLastColumn="0" w:lastRowFirstColumn="0" w:lastRowLastColumn="0"/>
            <w:tcW w:w="1874" w:type="pct"/>
            <w:vAlign w:val="center"/>
          </w:tcPr>
          <w:p w14:paraId="7F4347BA" w14:textId="77777777" w:rsidR="000F6773" w:rsidRPr="00285111" w:rsidRDefault="000F6773" w:rsidP="000F6773">
            <w:pPr>
              <w:pStyle w:val="00bodytext"/>
              <w:keepNext/>
              <w:rPr>
                <w:rFonts w:ascii="Gotham Bold" w:hAnsi="Gotham Bold"/>
                <w:sz w:val="20"/>
                <w:szCs w:val="20"/>
              </w:rPr>
            </w:pPr>
            <w:r>
              <w:rPr>
                <w:rFonts w:ascii="Gotham Bold" w:hAnsi="Gotham Bold"/>
                <w:sz w:val="20"/>
                <w:szCs w:val="20"/>
              </w:rPr>
              <w:t>Input</w:t>
            </w:r>
          </w:p>
        </w:tc>
        <w:tc>
          <w:tcPr>
            <w:tcW w:w="813" w:type="pct"/>
            <w:vAlign w:val="center"/>
          </w:tcPr>
          <w:p w14:paraId="5323AC45" w14:textId="77777777" w:rsidR="000F6773" w:rsidRPr="00D53FC2" w:rsidRDefault="000F6773" w:rsidP="000F6773">
            <w:pPr>
              <w:pStyle w:val="00bodytext"/>
              <w:keepNext/>
              <w:jc w:val="center"/>
              <w:cnfStyle w:val="100000000000" w:firstRow="1" w:lastRow="0" w:firstColumn="0" w:lastColumn="0" w:oddVBand="0" w:evenVBand="0" w:oddHBand="0" w:evenHBand="0" w:firstRowFirstColumn="0" w:firstRowLastColumn="0" w:lastRowFirstColumn="0" w:lastRowLastColumn="0"/>
              <w:rPr>
                <w:bCs w:val="0"/>
                <w:sz w:val="20"/>
                <w:szCs w:val="20"/>
              </w:rPr>
            </w:pPr>
            <w:r>
              <w:rPr>
                <w:b w:val="0"/>
                <w:sz w:val="20"/>
                <w:szCs w:val="20"/>
              </w:rPr>
              <w:t>Maximum input level</w:t>
            </w:r>
          </w:p>
        </w:tc>
        <w:tc>
          <w:tcPr>
            <w:tcW w:w="2313" w:type="pct"/>
            <w:vAlign w:val="center"/>
          </w:tcPr>
          <w:p w14:paraId="1A94BD18" w14:textId="77777777" w:rsidR="000F6773" w:rsidRPr="00214319" w:rsidRDefault="000F6773" w:rsidP="000F6773">
            <w:pPr>
              <w:pStyle w:val="00bodytext"/>
              <w:keepNext/>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Recommended input level for 50% Volume/Level setting</w:t>
            </w:r>
          </w:p>
        </w:tc>
      </w:tr>
      <w:tr w:rsidR="000F6773" w:rsidRPr="00214319" w14:paraId="2BF2DB94" w14:textId="77777777" w:rsidTr="000F6773">
        <w:trPr>
          <w:cnfStyle w:val="000000100000" w:firstRow="0" w:lastRow="0" w:firstColumn="0" w:lastColumn="0" w:oddVBand="0" w:evenVBand="0" w:oddHBand="1" w:evenHBand="0" w:firstRowFirstColumn="0" w:firstRowLastColumn="0" w:lastRowFirstColumn="0" w:lastRowLastColumn="0"/>
          <w:cantSplit/>
          <w:trHeight w:val="323"/>
        </w:trPr>
        <w:tc>
          <w:tcPr>
            <w:cnfStyle w:val="001000000000" w:firstRow="0" w:lastRow="0" w:firstColumn="1" w:lastColumn="0" w:oddVBand="0" w:evenVBand="0" w:oddHBand="0" w:evenHBand="0" w:firstRowFirstColumn="0" w:firstRowLastColumn="0" w:lastRowFirstColumn="0" w:lastRowLastColumn="0"/>
            <w:tcW w:w="1874" w:type="pct"/>
          </w:tcPr>
          <w:p w14:paraId="0CB8EF6B" w14:textId="77777777" w:rsidR="000F6773" w:rsidRPr="003C36DC" w:rsidRDefault="000F6773" w:rsidP="000F6773">
            <w:pPr>
              <w:pStyle w:val="00bodytext"/>
              <w:keepNext/>
              <w:rPr>
                <w:rFonts w:ascii="Gotham Bold" w:hAnsi="Gotham Bold"/>
                <w:b w:val="0"/>
                <w:sz w:val="20"/>
                <w:szCs w:val="20"/>
              </w:rPr>
            </w:pPr>
            <w:r>
              <w:rPr>
                <w:rFonts w:ascii="Gotham Bold" w:hAnsi="Gotham Bold"/>
                <w:b w:val="0"/>
                <w:sz w:val="20"/>
                <w:szCs w:val="20"/>
              </w:rPr>
              <w:t>L1 Pro Channel 1 or 2 XLR</w:t>
            </w:r>
          </w:p>
        </w:tc>
        <w:tc>
          <w:tcPr>
            <w:tcW w:w="813" w:type="pct"/>
          </w:tcPr>
          <w:p w14:paraId="2DC587EE" w14:textId="77777777" w:rsidR="000F6773" w:rsidRPr="00214319"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 V RMS</w:t>
            </w:r>
          </w:p>
        </w:tc>
        <w:tc>
          <w:tcPr>
            <w:tcW w:w="2313" w:type="pct"/>
          </w:tcPr>
          <w:p w14:paraId="0DFC87CF" w14:textId="77777777" w:rsidR="000F6773" w:rsidRPr="00214319"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0.1 V RMS</w:t>
            </w:r>
          </w:p>
        </w:tc>
      </w:tr>
      <w:tr w:rsidR="000F6773" w:rsidRPr="00214319" w14:paraId="74CD08A5" w14:textId="77777777" w:rsidTr="000F6773">
        <w:trPr>
          <w:cantSplit/>
          <w:trHeight w:val="305"/>
        </w:trPr>
        <w:tc>
          <w:tcPr>
            <w:cnfStyle w:val="001000000000" w:firstRow="0" w:lastRow="0" w:firstColumn="1" w:lastColumn="0" w:oddVBand="0" w:evenVBand="0" w:oddHBand="0" w:evenHBand="0" w:firstRowFirstColumn="0" w:firstRowLastColumn="0" w:lastRowFirstColumn="0" w:lastRowLastColumn="0"/>
            <w:tcW w:w="1874" w:type="pct"/>
          </w:tcPr>
          <w:p w14:paraId="1EDE8C44" w14:textId="77777777" w:rsidR="000F6773" w:rsidRPr="003C36DC" w:rsidRDefault="000F6773" w:rsidP="000F6773">
            <w:pPr>
              <w:pStyle w:val="00bodytext"/>
              <w:keepNext/>
              <w:rPr>
                <w:rFonts w:ascii="Gotham Bold" w:hAnsi="Gotham Bold"/>
                <w:b w:val="0"/>
                <w:sz w:val="20"/>
                <w:szCs w:val="20"/>
              </w:rPr>
            </w:pPr>
            <w:r>
              <w:rPr>
                <w:rFonts w:ascii="Gotham Bold" w:hAnsi="Gotham Bold"/>
                <w:b w:val="0"/>
                <w:sz w:val="20"/>
                <w:szCs w:val="20"/>
              </w:rPr>
              <w:t>L1 Pro Channel 1 or 2 TRS (1/4”)</w:t>
            </w:r>
          </w:p>
        </w:tc>
        <w:tc>
          <w:tcPr>
            <w:tcW w:w="813" w:type="pct"/>
          </w:tcPr>
          <w:p w14:paraId="5AB7DBD3" w14:textId="77777777" w:rsidR="000F6773" w:rsidRPr="00214319" w:rsidRDefault="000F6773" w:rsidP="000F6773">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12.2 V RMS</w:t>
            </w:r>
          </w:p>
        </w:tc>
        <w:tc>
          <w:tcPr>
            <w:tcW w:w="2313" w:type="pct"/>
          </w:tcPr>
          <w:p w14:paraId="5A7926A9" w14:textId="77777777" w:rsidR="000F6773" w:rsidRPr="00214319" w:rsidRDefault="000F6773" w:rsidP="000F6773">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0.5 V RMS</w:t>
            </w:r>
          </w:p>
        </w:tc>
      </w:tr>
      <w:tr w:rsidR="000F6773" w:rsidRPr="00214319" w14:paraId="2B026F7F" w14:textId="77777777" w:rsidTr="000F6773">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874" w:type="pct"/>
          </w:tcPr>
          <w:p w14:paraId="78D18751" w14:textId="77777777" w:rsidR="000F6773" w:rsidRDefault="000F6773" w:rsidP="000F6773">
            <w:pPr>
              <w:pStyle w:val="00bodytext"/>
              <w:keepNext/>
              <w:rPr>
                <w:rFonts w:ascii="Gotham Bold" w:hAnsi="Gotham Bold"/>
                <w:b w:val="0"/>
                <w:sz w:val="20"/>
                <w:szCs w:val="20"/>
              </w:rPr>
            </w:pPr>
            <w:r>
              <w:rPr>
                <w:rFonts w:ascii="Gotham Bold" w:hAnsi="Gotham Bold"/>
                <w:b w:val="0"/>
                <w:sz w:val="20"/>
                <w:szCs w:val="20"/>
              </w:rPr>
              <w:t>L1 Pro Channel 3 3.5mm (1/8”)</w:t>
            </w:r>
          </w:p>
        </w:tc>
        <w:tc>
          <w:tcPr>
            <w:tcW w:w="813" w:type="pct"/>
          </w:tcPr>
          <w:p w14:paraId="1941257D" w14:textId="77777777" w:rsidR="000F6773"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2.9 V RMS</w:t>
            </w:r>
          </w:p>
        </w:tc>
        <w:tc>
          <w:tcPr>
            <w:tcW w:w="2313" w:type="pct"/>
          </w:tcPr>
          <w:p w14:paraId="7347F803" w14:textId="77777777" w:rsidR="000F6773"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0.3 V RMS</w:t>
            </w:r>
          </w:p>
        </w:tc>
      </w:tr>
      <w:tr w:rsidR="000F6773" w:rsidRPr="00214319" w14:paraId="3F3B1608" w14:textId="77777777" w:rsidTr="000F6773">
        <w:trPr>
          <w:cantSplit/>
          <w:trHeight w:val="305"/>
        </w:trPr>
        <w:tc>
          <w:tcPr>
            <w:cnfStyle w:val="001000000000" w:firstRow="0" w:lastRow="0" w:firstColumn="1" w:lastColumn="0" w:oddVBand="0" w:evenVBand="0" w:oddHBand="0" w:evenHBand="0" w:firstRowFirstColumn="0" w:firstRowLastColumn="0" w:lastRowFirstColumn="0" w:lastRowLastColumn="0"/>
            <w:tcW w:w="1874" w:type="pct"/>
          </w:tcPr>
          <w:p w14:paraId="177C1DE7" w14:textId="77777777" w:rsidR="000F6773" w:rsidRDefault="000F6773" w:rsidP="000F6773">
            <w:pPr>
              <w:pStyle w:val="00bodytext"/>
              <w:keepNext/>
              <w:rPr>
                <w:rFonts w:ascii="Gotham Bold" w:hAnsi="Gotham Bold"/>
                <w:b w:val="0"/>
                <w:sz w:val="20"/>
                <w:szCs w:val="20"/>
              </w:rPr>
            </w:pPr>
            <w:r>
              <w:rPr>
                <w:rFonts w:ascii="Gotham Bold" w:hAnsi="Gotham Bold"/>
                <w:b w:val="0"/>
                <w:sz w:val="20"/>
                <w:szCs w:val="20"/>
              </w:rPr>
              <w:t>L1 Pro Channel 3 TRS (1/4”)</w:t>
            </w:r>
          </w:p>
        </w:tc>
        <w:tc>
          <w:tcPr>
            <w:tcW w:w="813" w:type="pct"/>
          </w:tcPr>
          <w:p w14:paraId="0F93D454" w14:textId="77777777" w:rsidR="000F6773" w:rsidRDefault="000F6773" w:rsidP="000F6773">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12.2 V RMS</w:t>
            </w:r>
          </w:p>
        </w:tc>
        <w:tc>
          <w:tcPr>
            <w:tcW w:w="2313" w:type="pct"/>
          </w:tcPr>
          <w:p w14:paraId="354550D7" w14:textId="77777777" w:rsidR="000F6773" w:rsidRDefault="000F6773" w:rsidP="000F6773">
            <w:pPr>
              <w:pStyle w:val="00bodytext"/>
              <w:keepN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 V RMS</w:t>
            </w:r>
          </w:p>
        </w:tc>
      </w:tr>
      <w:tr w:rsidR="000F6773" w:rsidRPr="00214319" w14:paraId="539D9F99" w14:textId="77777777" w:rsidTr="000F6773">
        <w:trPr>
          <w:cnfStyle w:val="000000100000" w:firstRow="0" w:lastRow="0" w:firstColumn="0" w:lastColumn="0" w:oddVBand="0" w:evenVBand="0" w:oddHBand="1" w:evenHBand="0" w:firstRowFirstColumn="0" w:firstRowLastColumn="0" w:lastRowFirstColumn="0" w:lastRowLastColumn="0"/>
          <w:cantSplit/>
          <w:trHeight w:val="305"/>
        </w:trPr>
        <w:tc>
          <w:tcPr>
            <w:cnfStyle w:val="001000000000" w:firstRow="0" w:lastRow="0" w:firstColumn="1" w:lastColumn="0" w:oddVBand="0" w:evenVBand="0" w:oddHBand="0" w:evenHBand="0" w:firstRowFirstColumn="0" w:firstRowLastColumn="0" w:lastRowFirstColumn="0" w:lastRowLastColumn="0"/>
            <w:tcW w:w="1874" w:type="pct"/>
          </w:tcPr>
          <w:p w14:paraId="58C90726" w14:textId="77777777" w:rsidR="000F6773" w:rsidRDefault="000F6773" w:rsidP="000F6773">
            <w:pPr>
              <w:pStyle w:val="00bodytext"/>
              <w:keepNext/>
              <w:rPr>
                <w:rFonts w:ascii="Gotham Bold" w:hAnsi="Gotham Bold"/>
                <w:b w:val="0"/>
                <w:sz w:val="20"/>
                <w:szCs w:val="20"/>
              </w:rPr>
            </w:pPr>
            <w:r>
              <w:rPr>
                <w:rFonts w:ascii="Gotham Bold" w:hAnsi="Gotham Bold"/>
                <w:b w:val="0"/>
                <w:sz w:val="20"/>
                <w:szCs w:val="20"/>
              </w:rPr>
              <w:t>Sub1/Sub2 Line In 1 or 2</w:t>
            </w:r>
          </w:p>
        </w:tc>
        <w:tc>
          <w:tcPr>
            <w:tcW w:w="813" w:type="pct"/>
          </w:tcPr>
          <w:p w14:paraId="33241944" w14:textId="77777777" w:rsidR="000F6773"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12.2 V RMS</w:t>
            </w:r>
          </w:p>
        </w:tc>
        <w:tc>
          <w:tcPr>
            <w:tcW w:w="2313" w:type="pct"/>
          </w:tcPr>
          <w:p w14:paraId="0AEA2517" w14:textId="77777777" w:rsidR="000F6773" w:rsidRDefault="000F6773" w:rsidP="000F6773">
            <w:pPr>
              <w:pStyle w:val="00bodytext"/>
              <w:keepN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 V RMS</w:t>
            </w:r>
          </w:p>
        </w:tc>
      </w:tr>
    </w:tbl>
    <w:p w14:paraId="12A8B166" w14:textId="65873D7B" w:rsidR="00EB220F" w:rsidRPr="009C7B19" w:rsidRDefault="009C7B19" w:rsidP="009C7B19">
      <w:pPr>
        <w:pStyle w:val="00bodytext"/>
      </w:pPr>
      <w:r>
        <w:t>Follow the same steps as in the above guides for “no audi</w:t>
      </w:r>
      <w:r w:rsidR="00784285">
        <w:t>o” to isolate the source of distortion within the audio path of the system rather than isolating a complete break in audio. However, instead of setting the input level as high as possible</w:t>
      </w:r>
      <w:r w:rsidR="00EB220F">
        <w:t>, ensure the input level is appropriate for the given input channel per the below table, and set the Volume or Level control to approximately 50% (a “12 o’clock” setting).</w:t>
      </w:r>
    </w:p>
    <w:p w14:paraId="5C972F48" w14:textId="77777777" w:rsidR="00EB220F" w:rsidRDefault="00EB220F">
      <w:pPr>
        <w:spacing w:after="160" w:line="0" w:lineRule="auto"/>
        <w:rPr>
          <w:rFonts w:eastAsiaTheme="minorHAnsi"/>
          <w:spacing w:val="15"/>
        </w:rPr>
      </w:pPr>
      <w:r>
        <w:br w:type="page"/>
      </w:r>
    </w:p>
    <w:p w14:paraId="1619EE79" w14:textId="0BFD67AC" w:rsidR="009458DC" w:rsidRDefault="009458DC" w:rsidP="009458DC">
      <w:pPr>
        <w:pStyle w:val="20subsubheading"/>
      </w:pPr>
      <w:bookmarkStart w:id="55" w:name="_Toc152921999"/>
      <w:r>
        <w:t>System Fault is indicated</w:t>
      </w:r>
      <w:bookmarkEnd w:id="55"/>
    </w:p>
    <w:p w14:paraId="0B6DE2EF" w14:textId="15473EF1" w:rsidR="00925923" w:rsidRDefault="00925923" w:rsidP="00925923">
      <w:pPr>
        <w:pStyle w:val="00bodytext"/>
      </w:pPr>
      <w:r>
        <w:t xml:space="preserve">A System Fault may be </w:t>
      </w:r>
      <w:r w:rsidR="0058322D">
        <w:t>permanent or intermittent. It may appear once and be very difficult to reproduce if the cause is intermittent</w:t>
      </w:r>
      <w:r w:rsidR="0069538C">
        <w:t>: for instance</w:t>
      </w:r>
      <w:r w:rsidR="00024496">
        <w:t xml:space="preserve">, power supply overheating, </w:t>
      </w:r>
      <w:r w:rsidR="0026645C">
        <w:t>low impedance or short-circuit at the amplifier output that is dependent on signal being applied to cause a fault.</w:t>
      </w:r>
      <w:r w:rsidR="0069538C">
        <w:t xml:space="preserve"> This guide generally assumes the fault is due to some permanent damage, which may be easy to repair (a wiring issue) or difficult to repair (damaged components in a power supply).</w:t>
      </w:r>
    </w:p>
    <w:p w14:paraId="2D22C4F5" w14:textId="243190BE" w:rsidR="00E4273F" w:rsidRPr="00925923" w:rsidRDefault="00E4273F" w:rsidP="00925923">
      <w:pPr>
        <w:pStyle w:val="00bodytext"/>
      </w:pPr>
      <w:r w:rsidRPr="00925923">
        <w:rPr>
          <w:noProof/>
          <w:color w:val="2B579A"/>
          <w:shd w:val="clear" w:color="auto" w:fill="E6E6E6"/>
        </w:rPr>
        <w:drawing>
          <wp:anchor distT="0" distB="0" distL="114300" distR="114300" simplePos="0" relativeHeight="251658297" behindDoc="0" locked="0" layoutInCell="1" allowOverlap="1" wp14:anchorId="3910C5AC" wp14:editId="09C82E97">
            <wp:simplePos x="0" y="0"/>
            <wp:positionH relativeFrom="margin">
              <wp:posOffset>-47625</wp:posOffset>
            </wp:positionH>
            <wp:positionV relativeFrom="paragraph">
              <wp:posOffset>445135</wp:posOffset>
            </wp:positionV>
            <wp:extent cx="6032500" cy="4343400"/>
            <wp:effectExtent l="0" t="0" r="6350" b="0"/>
            <wp:wrapTopAndBottom/>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32500" cy="4343400"/>
                    </a:xfrm>
                    <a:prstGeom prst="rect">
                      <a:avLst/>
                    </a:prstGeom>
                  </pic:spPr>
                </pic:pic>
              </a:graphicData>
            </a:graphic>
            <wp14:sizeRelH relativeFrom="page">
              <wp14:pctWidth>0</wp14:pctWidth>
            </wp14:sizeRelH>
            <wp14:sizeRelV relativeFrom="page">
              <wp14:pctHeight>0</wp14:pctHeight>
            </wp14:sizeRelV>
          </wp:anchor>
        </w:drawing>
      </w:r>
      <w:r>
        <w:t>The state diagram referenced earlier in this document can also aid in diagnosing System and Thermal faults by exploring the various ways they can be triggered.</w:t>
      </w:r>
    </w:p>
    <w:p w14:paraId="5DF088C5" w14:textId="26FC1297" w:rsidR="00925923" w:rsidRPr="00925923" w:rsidRDefault="00925923" w:rsidP="00925923">
      <w:pPr>
        <w:pStyle w:val="00bodytext"/>
      </w:pPr>
    </w:p>
    <w:p w14:paraId="00068938" w14:textId="1F8950A1" w:rsidR="005E596B" w:rsidRDefault="009458DC" w:rsidP="00E4273F">
      <w:pPr>
        <w:pStyle w:val="20subsubheading"/>
      </w:pPr>
      <w:bookmarkStart w:id="56" w:name="_Toc152922000"/>
      <w:r>
        <w:t>Thermal Fault is indicated</w:t>
      </w:r>
      <w:bookmarkEnd w:id="56"/>
    </w:p>
    <w:p w14:paraId="37AF2A76" w14:textId="55FCB307" w:rsidR="00391228" w:rsidRDefault="00E4273F" w:rsidP="00E4273F">
      <w:pPr>
        <w:pStyle w:val="00bodytext"/>
      </w:pPr>
      <w:r>
        <w:t xml:space="preserve">A Thermal Fault has less of a wide array of potential causes – it is only triggered by excessive temperature at the power amplifier thermistor. </w:t>
      </w:r>
      <w:r w:rsidR="00560275">
        <w:t>This fault state is almost always temporary</w:t>
      </w:r>
      <w:r w:rsidR="00391228">
        <w:t>,</w:t>
      </w:r>
      <w:r w:rsidR="00560275">
        <w:t xml:space="preserve"> and the first attempt should always be to move the system to a relatively cool place (less than </w:t>
      </w:r>
      <w:r w:rsidR="00117F46">
        <w:t xml:space="preserve">25°C or 75°F) and wait an hour, with AC disconnected, for the system to cool completely. </w:t>
      </w:r>
    </w:p>
    <w:p w14:paraId="53725BE5" w14:textId="58CCF863" w:rsidR="00E4273F" w:rsidRDefault="000D1A69" w:rsidP="00E4273F">
      <w:pPr>
        <w:pStyle w:val="00bodytext"/>
      </w:pPr>
      <w:r>
        <w:t xml:space="preserve">If the system was being used at high power levels and in a relatively hot environment, this combination of conditions may exceed the system’s thermal capability. </w:t>
      </w:r>
      <w:r w:rsidR="00AC01D6">
        <w:t xml:space="preserve">This product line is tested at its maximum continuous power output with pink noise </w:t>
      </w:r>
      <w:r w:rsidR="00134008">
        <w:t xml:space="preserve">at 25°C for many hours in a laboratory environment, and similarly tested with </w:t>
      </w:r>
      <w:r w:rsidR="00391228">
        <w:t>1/3 of its rated power output (slightly less than its maximum continuous power) at 50°C, and in both cases proven to continue to run.</w:t>
      </w:r>
      <w:r w:rsidR="00134008">
        <w:t xml:space="preserve"> </w:t>
      </w:r>
      <w:r w:rsidR="00525717">
        <w:t xml:space="preserve">If the ambient temperature is above 25°C, the volume level may need to be reduced. If the ambient temperature is above 50°C or if the product is in direct sunlight, </w:t>
      </w:r>
      <w:r w:rsidR="00AD4527">
        <w:t>the level may need to be reduced greatly or the environment changed to provide shade or better air flow.</w:t>
      </w:r>
    </w:p>
    <w:p w14:paraId="4A61DDC2" w14:textId="479FCC51" w:rsidR="00AD4527" w:rsidRDefault="00AD4527" w:rsidP="00E4273F">
      <w:pPr>
        <w:pStyle w:val="00bodytext"/>
      </w:pPr>
      <w:r>
        <w:t xml:space="preserve">When the system has cooled, </w:t>
      </w:r>
      <w:r w:rsidR="006462BB">
        <w:t>reconnect it to AC power and turn it on, and play audio through it at the highest level comfortable</w:t>
      </w:r>
      <w:r w:rsidR="00E66004">
        <w:t xml:space="preserve">. If it shuts down with a Thermal Fault again, </w:t>
      </w:r>
      <w:r w:rsidR="00475EFC">
        <w:t xml:space="preserve">open the product and ensure there are no foreign objects blocking the acoustic ports (all except L1 Pro32) </w:t>
      </w:r>
      <w:r w:rsidR="00FB2862">
        <w:t xml:space="preserve">and that no large objects such as acoustic batting sheets have moved in a way that would block air flow. </w:t>
      </w:r>
      <w:r w:rsidR="005449CB">
        <w:t>For the L1 Pro32, review</w:t>
      </w:r>
      <w:r w:rsidR="00FB2862">
        <w:t xml:space="preserve"> the L1 Pro32 air flow diagram shown in the Thermal Management section earlier in this document to ensure the illustrated air paths are not blocked</w:t>
      </w:r>
      <w:r w:rsidR="005449CB">
        <w:t>; turn on the system and with a dampened finger or small piece of paper held next to the grille beneath the power ports, ensure the fan is operating</w:t>
      </w:r>
      <w:r w:rsidR="00243965">
        <w:t xml:space="preserve"> and moving air. (Alternatively, inspect the fan rotor for movement with the L1 Pro32 enclosure open but all cables still connected.) The fan only runs when the product is On.</w:t>
      </w:r>
    </w:p>
    <w:p w14:paraId="12AA8154" w14:textId="36C26C1F" w:rsidR="0053538F" w:rsidRPr="006A63B7" w:rsidRDefault="004D4B4B" w:rsidP="006A63B7">
      <w:pPr>
        <w:pStyle w:val="00bodytext"/>
      </w:pPr>
      <w:r>
        <w:t xml:space="preserve">Finally, inspect all thermal mating surfaces </w:t>
      </w:r>
      <w:r w:rsidR="00C94C92">
        <w:t>as described in the Thermal Management section earlier in this document.</w:t>
      </w:r>
      <w:r w:rsidR="00C45084" w:rsidRPr="005B05E3">
        <w:rPr>
          <w:color w:val="FF0000"/>
        </w:rPr>
        <w:br w:type="page"/>
      </w:r>
    </w:p>
    <w:p w14:paraId="6DDF89A7" w14:textId="47769E03" w:rsidR="006F33D8" w:rsidRPr="00244961" w:rsidRDefault="007A7EDF" w:rsidP="00244961">
      <w:pPr>
        <w:pStyle w:val="10heading"/>
      </w:pPr>
      <w:bookmarkStart w:id="57" w:name="_Toc152922001"/>
      <w:r w:rsidRPr="00244961">
        <w:t xml:space="preserve">Software </w:t>
      </w:r>
      <w:r w:rsidR="004138D6" w:rsidRPr="00244961">
        <w:t>description</w:t>
      </w:r>
      <w:bookmarkEnd w:id="57"/>
    </w:p>
    <w:p w14:paraId="2EAB15FF" w14:textId="75F767BA" w:rsidR="0084620D" w:rsidRDefault="3A60E9A0" w:rsidP="00721855">
      <w:pPr>
        <w:pStyle w:val="00bodytext"/>
        <w:numPr>
          <w:ilvl w:val="0"/>
          <w:numId w:val="5"/>
        </w:numPr>
      </w:pPr>
      <w:r>
        <w:t xml:space="preserve">Jayesh Sarode, SW Lead, </w:t>
      </w:r>
      <w:hyperlink r:id="rId72">
        <w:r w:rsidRPr="6077E437">
          <w:rPr>
            <w:rStyle w:val="Hyperlink"/>
            <w:rFonts w:ascii="Gotham Book" w:hAnsi="Gotham Book"/>
            <w:color w:val="00B0F0"/>
            <w:u w:val="single"/>
          </w:rPr>
          <w:t>Jayesh_Dilip_Sarode@bose.com</w:t>
        </w:r>
      </w:hyperlink>
      <w:r>
        <w:t xml:space="preserve"> </w:t>
      </w:r>
    </w:p>
    <w:p w14:paraId="4959372E" w14:textId="52302BC5" w:rsidR="0084620D" w:rsidRDefault="0084620D" w:rsidP="00721855">
      <w:pPr>
        <w:pStyle w:val="00bodytext"/>
        <w:numPr>
          <w:ilvl w:val="0"/>
          <w:numId w:val="5"/>
        </w:numPr>
        <w:rPr>
          <w:color w:val="00B0F0"/>
        </w:rPr>
      </w:pPr>
      <w:r>
        <w:t xml:space="preserve">Matt Smolski, SQA Lead, </w:t>
      </w:r>
      <w:hyperlink r:id="rId73" w:history="1">
        <w:r w:rsidRPr="00381C2B">
          <w:rPr>
            <w:rStyle w:val="Hyperlink"/>
            <w:rFonts w:ascii="Gotham Book" w:hAnsi="Gotham Book"/>
            <w:color w:val="00B0F0"/>
            <w:u w:val="single"/>
          </w:rPr>
          <w:t>Matt_Smolski@bose.com</w:t>
        </w:r>
      </w:hyperlink>
      <w:r w:rsidRPr="00381C2B">
        <w:rPr>
          <w:color w:val="00B0F0"/>
        </w:rPr>
        <w:t xml:space="preserve"> </w:t>
      </w:r>
    </w:p>
    <w:p w14:paraId="48871802" w14:textId="261E2C45" w:rsidR="00D43F7E" w:rsidRPr="00381C2B" w:rsidRDefault="00031B52" w:rsidP="00721855">
      <w:pPr>
        <w:pStyle w:val="00bodytext"/>
        <w:numPr>
          <w:ilvl w:val="0"/>
          <w:numId w:val="5"/>
        </w:numPr>
        <w:rPr>
          <w:color w:val="00B0F0"/>
        </w:rPr>
      </w:pPr>
      <w:r>
        <w:t xml:space="preserve">David Malaguti, Mobile App Lead, </w:t>
      </w:r>
      <w:hyperlink r:id="rId74" w:history="1">
        <w:r w:rsidRPr="00031B52">
          <w:rPr>
            <w:rStyle w:val="Hyperlink"/>
            <w:rFonts w:ascii="Gotham Book" w:hAnsi="Gotham Book"/>
            <w:color w:val="00B0F0"/>
            <w:u w:val="single"/>
          </w:rPr>
          <w:t>David_Malaguti@bose.com</w:t>
        </w:r>
      </w:hyperlink>
    </w:p>
    <w:p w14:paraId="6D72DF08" w14:textId="77777777" w:rsidR="009E72B0" w:rsidRDefault="009E72B0" w:rsidP="00AC0C98"/>
    <w:p w14:paraId="20C9CE82" w14:textId="0ADA22BA" w:rsidR="006015AA" w:rsidRDefault="009E72B0" w:rsidP="00AC0C98">
      <w:r>
        <w:t>The</w:t>
      </w:r>
      <w:r w:rsidR="0056486E">
        <w:t xml:space="preserve"> FW image</w:t>
      </w:r>
      <w:r w:rsidR="00D8025A">
        <w:t xml:space="preserve"> and </w:t>
      </w:r>
      <w:r w:rsidR="00AC0C98">
        <w:t>can be updated via Bose USB updater</w:t>
      </w:r>
      <w:r w:rsidR="008E2B12">
        <w:t xml:space="preserve"> </w:t>
      </w:r>
      <w:r w:rsidR="00652918" w:rsidRPr="00381C2B">
        <w:rPr>
          <w:color w:val="00B0F0"/>
          <w:u w:val="single"/>
        </w:rPr>
        <w:t>(</w:t>
      </w:r>
      <w:hyperlink r:id="rId75" w:history="1">
        <w:r w:rsidR="006015AA" w:rsidRPr="00381C2B">
          <w:rPr>
            <w:rStyle w:val="Hyperlink"/>
            <w:rFonts w:ascii="Gotham Book" w:hAnsi="Gotham Book"/>
            <w:color w:val="00B0F0"/>
            <w:u w:val="single"/>
          </w:rPr>
          <w:t>http://btu.bose.com/</w:t>
        </w:r>
      </w:hyperlink>
      <w:r w:rsidR="00652918" w:rsidRPr="00381C2B">
        <w:rPr>
          <w:color w:val="00B0F0"/>
          <w:u w:val="single"/>
        </w:rPr>
        <w:t>)</w:t>
      </w:r>
      <w:r w:rsidR="00652918" w:rsidRPr="00381C2B">
        <w:rPr>
          <w:color w:val="00B0F0"/>
        </w:rPr>
        <w:t xml:space="preserve"> </w:t>
      </w:r>
      <w:r w:rsidR="008E2B12">
        <w:t xml:space="preserve">or via Polycomm (internal </w:t>
      </w:r>
      <w:r w:rsidR="00652918">
        <w:t>Development</w:t>
      </w:r>
      <w:r w:rsidR="008E2B12">
        <w:t xml:space="preserve"> tool)</w:t>
      </w:r>
      <w:r w:rsidR="009C1654">
        <w:t xml:space="preserve">. The instructions to update FW via Bose USB Updater can be found </w:t>
      </w:r>
      <w:r w:rsidR="006523E9">
        <w:t xml:space="preserve">once you </w:t>
      </w:r>
      <w:r w:rsidR="00CE5B4E">
        <w:t>go on the site to update product</w:t>
      </w:r>
      <w:r w:rsidR="00F356F8">
        <w:t xml:space="preserve">. </w:t>
      </w:r>
    </w:p>
    <w:p w14:paraId="2F19A530" w14:textId="77777777" w:rsidR="009B42DC" w:rsidRDefault="009B42DC" w:rsidP="00AC0C98"/>
    <w:p w14:paraId="6DF2789D" w14:textId="2FED1A19" w:rsidR="009B42DC" w:rsidRPr="0023436B" w:rsidRDefault="00BC26EE" w:rsidP="009537A8">
      <w:pPr>
        <w:pStyle w:val="00bodytext"/>
        <w:rPr>
          <w:color w:val="00B0F0"/>
          <w:u w:val="single"/>
        </w:rPr>
      </w:pPr>
      <w:r>
        <w:t xml:space="preserve">Instructions for updating Baby Yoda over BTU are located on the </w:t>
      </w:r>
      <w:proofErr w:type="spellStart"/>
      <w:r>
        <w:t>Sharepoint</w:t>
      </w:r>
      <w:proofErr w:type="spellEnd"/>
      <w:r>
        <w:t xml:space="preserve"> here:</w:t>
      </w:r>
      <w:r w:rsidR="00D55220">
        <w:t xml:space="preserve"> </w:t>
      </w:r>
      <w:r w:rsidR="003E728B">
        <w:t xml:space="preserve"> </w:t>
      </w:r>
      <w:r w:rsidRPr="00BC26EE">
        <w:rPr>
          <w:rStyle w:val="Hyperlink"/>
          <w:rFonts w:ascii="Gotham Book" w:hAnsi="Gotham Book"/>
          <w:color w:val="00B0F0"/>
          <w:u w:val="single"/>
        </w:rPr>
        <w:t>https://bosecorp.sharepoint.com/sites/BabyYodaExternal/Shared%20Documents/Software/Tutorials/BabyYoda_BTU_Update_Instructions.docx?d=wfdc6934d865446b8a54360c4582f8ec2</w:t>
      </w:r>
    </w:p>
    <w:p w14:paraId="2EF5285C" w14:textId="77777777" w:rsidR="006015AA" w:rsidRDefault="006015AA" w:rsidP="00AC0C98"/>
    <w:p w14:paraId="36314936" w14:textId="1EEF2479" w:rsidR="00AC0C98" w:rsidRDefault="006015AA" w:rsidP="00AC0C98">
      <w:r>
        <w:t>L</w:t>
      </w:r>
      <w:r w:rsidR="00D8025A">
        <w:t xml:space="preserve">atest FW images </w:t>
      </w:r>
      <w:r>
        <w:t xml:space="preserve">for L1 Pro products </w:t>
      </w:r>
      <w:r w:rsidR="00D8025A">
        <w:t xml:space="preserve">can be found internally at </w:t>
      </w:r>
      <w:r w:rsidR="006B2B27">
        <w:t>SharePoint</w:t>
      </w:r>
      <w:r w:rsidR="00D8025A">
        <w:t xml:space="preserve"> </w:t>
      </w:r>
      <w:r w:rsidR="00211595">
        <w:t>l</w:t>
      </w:r>
      <w:r w:rsidR="00D8025A" w:rsidRPr="00AF0921">
        <w:t>ocation</w:t>
      </w:r>
      <w:r w:rsidR="00850B45">
        <w:t xml:space="preserve"> </w:t>
      </w:r>
      <w:hyperlink r:id="rId76" w:history="1">
        <w:proofErr w:type="spellStart"/>
        <w:r w:rsidR="003955E7" w:rsidRPr="006B2B27">
          <w:rPr>
            <w:rStyle w:val="Hyperlink"/>
            <w:rFonts w:ascii="Gotham Book" w:eastAsiaTheme="minorHAnsi" w:hAnsi="Gotham Book"/>
            <w:color w:val="00B0F0"/>
            <w:u w:val="single"/>
          </w:rPr>
          <w:t>BabyYoda</w:t>
        </w:r>
        <w:proofErr w:type="spellEnd"/>
        <w:r w:rsidR="003955E7" w:rsidRPr="006B2B27">
          <w:rPr>
            <w:rStyle w:val="Hyperlink"/>
            <w:rFonts w:ascii="Gotham Book" w:eastAsiaTheme="minorHAnsi" w:hAnsi="Gotham Book"/>
            <w:color w:val="00B0F0"/>
            <w:u w:val="single"/>
          </w:rPr>
          <w:t xml:space="preserve"> Builds</w:t>
        </w:r>
      </w:hyperlink>
      <w:r w:rsidR="004217D7">
        <w:t xml:space="preserve">. </w:t>
      </w:r>
      <w:r w:rsidR="00C22626">
        <w:t xml:space="preserve">These FW </w:t>
      </w:r>
      <w:r w:rsidR="004217D7">
        <w:t>.bin</w:t>
      </w:r>
      <w:r w:rsidR="00C22626">
        <w:t xml:space="preserve"> can be picked up and </w:t>
      </w:r>
      <w:r w:rsidR="00816F8A">
        <w:t>product can be updated via Polycomm if needed</w:t>
      </w:r>
      <w:r w:rsidR="00850B45">
        <w:t>. But one should choose</w:t>
      </w:r>
      <w:r w:rsidR="00F43D36">
        <w:t xml:space="preserve"> to update units via Bose USB updater site. </w:t>
      </w:r>
      <w:r w:rsidR="00AF0921" w:rsidRPr="00AF0921">
        <w:rPr>
          <w:b/>
          <w:bCs/>
        </w:rPr>
        <w:t xml:space="preserve"> </w:t>
      </w:r>
      <w:r w:rsidR="00AC0C98" w:rsidRPr="00AF0921">
        <w:t xml:space="preserve"> </w:t>
      </w:r>
    </w:p>
    <w:p w14:paraId="4F5D5749" w14:textId="4AEA76D1" w:rsidR="00C230CC" w:rsidRDefault="00C230CC" w:rsidP="00AC0C98"/>
    <w:p w14:paraId="1FDD0DF7" w14:textId="3B29C0F7" w:rsidR="00C230CC" w:rsidRDefault="00C230CC" w:rsidP="00AC0C98">
      <w:r>
        <w:t>UIDD for the product explains lot of user behavior of the product</w:t>
      </w:r>
      <w:r w:rsidR="00002BC8">
        <w:t>. I would encourage to visit</w:t>
      </w:r>
      <w:r w:rsidR="00931A0C">
        <w:t xml:space="preserve"> Baby Yoda’s</w:t>
      </w:r>
      <w:r w:rsidR="00002BC8">
        <w:t xml:space="preserve"> UIDD to learn more about the user behavior of the products. </w:t>
      </w:r>
      <w:r w:rsidR="00931A0C">
        <w:t xml:space="preserve">The </w:t>
      </w:r>
      <w:r w:rsidR="00002BC8">
        <w:t xml:space="preserve">UIDD can be found in the </w:t>
      </w:r>
      <w:r w:rsidR="00931A0C">
        <w:t>Baby Yoda’s</w:t>
      </w:r>
      <w:r w:rsidR="00002BC8">
        <w:t xml:space="preserve"> SharePoint Location as follows. </w:t>
      </w:r>
    </w:p>
    <w:p w14:paraId="68F2ABB2" w14:textId="77777777" w:rsidR="000247A5" w:rsidRDefault="000247A5" w:rsidP="00AC0C98"/>
    <w:p w14:paraId="61763366" w14:textId="1ACAD61F" w:rsidR="00002BC8" w:rsidRPr="00381C2B" w:rsidRDefault="00002BC8" w:rsidP="00AC0C98">
      <w:pPr>
        <w:rPr>
          <w:color w:val="00B0F0"/>
          <w:u w:val="single"/>
        </w:rPr>
      </w:pPr>
      <w:r>
        <w:t>UIDD Location:</w:t>
      </w:r>
      <w:r w:rsidR="009537A8">
        <w:t xml:space="preserve"> </w:t>
      </w:r>
      <w:r w:rsidR="00931A0C" w:rsidRPr="00931A0C">
        <w:rPr>
          <w:rStyle w:val="Hyperlink"/>
          <w:rFonts w:ascii="Gotham Book" w:eastAsiaTheme="minorHAnsi" w:hAnsi="Gotham Book"/>
          <w:color w:val="00B0F0"/>
          <w:u w:val="single"/>
        </w:rPr>
        <w:t>https://bosecorp.sharepoint.com/sites/BabyYodaExternal/Shared%20Documents/PRD%20and%20UIDD/Baby%20Yoda%20UI%20v1.51.pdf</w:t>
      </w:r>
    </w:p>
    <w:p w14:paraId="6232A721" w14:textId="5C3FBFD4" w:rsidR="000247A5" w:rsidRDefault="000247A5" w:rsidP="00AC0C98"/>
    <w:p w14:paraId="14AF1EA1" w14:textId="0747BA80" w:rsidR="001C3F3A" w:rsidRDefault="001C3F3A" w:rsidP="00AC0C98">
      <w:r>
        <w:t>Release notes</w:t>
      </w:r>
      <w:r w:rsidR="005C727F">
        <w:t xml:space="preserve"> for the products can also be found at respective FW image locatio</w:t>
      </w:r>
      <w:r w:rsidR="00BC26EE">
        <w:t>n</w:t>
      </w:r>
      <w:r w:rsidR="005C727F">
        <w:t xml:space="preserve"> </w:t>
      </w:r>
      <w:r w:rsidR="00BC26EE">
        <w:t>R</w:t>
      </w:r>
      <w:r w:rsidR="005C727F">
        <w:t>elease notes are embedded in the FW build folder only.</w:t>
      </w:r>
    </w:p>
    <w:p w14:paraId="46F5B2BA" w14:textId="77777777" w:rsidR="00A15108" w:rsidRDefault="00A15108" w:rsidP="0030359D">
      <w:pPr>
        <w:pStyle w:val="00bodytext"/>
      </w:pPr>
    </w:p>
    <w:p w14:paraId="1ED227D4" w14:textId="77777777" w:rsidR="008F1F8B" w:rsidRDefault="008F1F8B" w:rsidP="0030359D">
      <w:pPr>
        <w:pStyle w:val="00bodytext"/>
      </w:pPr>
    </w:p>
    <w:p w14:paraId="7AC89573" w14:textId="77777777" w:rsidR="007446F2" w:rsidRDefault="007446F2" w:rsidP="0030359D">
      <w:pPr>
        <w:pStyle w:val="00bodytext"/>
      </w:pPr>
    </w:p>
    <w:sectPr w:rsidR="007446F2" w:rsidSect="00B46AC2">
      <w:type w:val="continuous"/>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1" w:author="Ostrer, Dave" w:date="2023-09-29T08:26:00Z" w:initials="OD">
    <w:p w14:paraId="0A69A58C" w14:textId="77777777" w:rsidR="7D7F02F3" w:rsidRDefault="7D7F02F3" w:rsidP="7D7F02F3">
      <w:pPr>
        <w:pStyle w:val="CommentText"/>
        <w:jc w:val="left"/>
      </w:pPr>
      <w:r>
        <w:t>Do we need to expand on this? (Mike)</w:t>
      </w:r>
      <w:r>
        <w:rPr>
          <w:rStyle w:val="CommentReference"/>
        </w:rPr>
        <w:annotationRef/>
      </w:r>
    </w:p>
  </w:comment>
  <w:comment w:id="12" w:author="Danielson, MIke" w:date="2023-12-15T16:16:00Z" w:initials="DM">
    <w:p w14:paraId="4EE6E04C" w14:textId="712E9E8A" w:rsidR="7D7F02F3" w:rsidRDefault="7D7F02F3" w:rsidP="10CB00BC">
      <w:pPr>
        <w:pStyle w:val="CommentText"/>
      </w:pPr>
      <w:r>
        <w:rPr>
          <w:color w:val="2B579A"/>
          <w:shd w:val="clear" w:color="auto" w:fill="E6E6E6"/>
        </w:rPr>
        <w:fldChar w:fldCharType="begin"/>
      </w:r>
      <w:r>
        <w:instrText xml:space="preserve"> HYPERLINK "mailto:do5394@bose.com"</w:instrText>
      </w:r>
      <w:r>
        <w:rPr>
          <w:color w:val="2B579A"/>
          <w:shd w:val="clear" w:color="auto" w:fill="E6E6E6"/>
        </w:rPr>
      </w:r>
      <w:bookmarkStart w:id="14" w:name="_@_6D804B872F7C4686B349666269A70A80Z"/>
      <w:r>
        <w:rPr>
          <w:color w:val="2B579A"/>
          <w:shd w:val="clear" w:color="auto" w:fill="E6E6E6"/>
        </w:rPr>
        <w:fldChar w:fldCharType="separate"/>
      </w:r>
      <w:bookmarkEnd w:id="14"/>
      <w:r w:rsidR="10CB00BC" w:rsidRPr="10CB00BC">
        <w:rPr>
          <w:rStyle w:val="Mention"/>
          <w:noProof/>
        </w:rPr>
        <w:t>@Ostrer, Dave</w:t>
      </w:r>
      <w:r>
        <w:rPr>
          <w:color w:val="2B579A"/>
          <w:shd w:val="clear" w:color="auto" w:fill="E6E6E6"/>
        </w:rPr>
        <w:fldChar w:fldCharType="end"/>
      </w:r>
      <w:r w:rsidR="10CB00BC">
        <w:t xml:space="preserve"> On the Baby Yoda Power Flow. Show J1 connected to J6 on the Main Board. Add a J1 on the Main Board and show it connecting +5V to J2 on the Power Amp board and to U1 Amplifier.</w:t>
      </w:r>
      <w:r>
        <w:rPr>
          <w:rStyle w:val="CommentReference"/>
        </w:rPr>
        <w:annotationRef/>
      </w:r>
    </w:p>
  </w:comment>
  <w:comment w:id="13" w:author="Danielson, MIke" w:date="2023-12-20T10:41:00Z" w:initials="MD">
    <w:p w14:paraId="285BB6C2" w14:textId="03223F61" w:rsidR="00C440C8" w:rsidRDefault="00C440C8" w:rsidP="00556B6E">
      <w:pPr>
        <w:pStyle w:val="CommentText"/>
        <w:jc w:val="left"/>
      </w:pPr>
      <w:r>
        <w:rPr>
          <w:rStyle w:val="CommentReference"/>
        </w:rPr>
        <w:annotationRef/>
      </w:r>
      <w:r>
        <w:fldChar w:fldCharType="begin"/>
      </w:r>
      <w:r>
        <w:instrText>HYPERLINK "mailto:do5394@bose.com"</w:instrText>
      </w:r>
      <w:bookmarkStart w:id="15" w:name="_@_865F154A5847446EAEF5748134B63A4CZ"/>
      <w:r>
        <w:fldChar w:fldCharType="separate"/>
      </w:r>
      <w:bookmarkEnd w:id="15"/>
      <w:r w:rsidRPr="00C440C8">
        <w:rPr>
          <w:rStyle w:val="Mention"/>
          <w:noProof/>
        </w:rPr>
        <w:t>@Ostrer, Dave</w:t>
      </w:r>
      <w:r>
        <w:fldChar w:fldCharType="end"/>
      </w:r>
      <w:r>
        <w:t xml:space="preserve"> - complete</w:t>
      </w:r>
    </w:p>
  </w:comment>
  <w:comment w:id="22" w:author="Ostrer, Dave" w:date="2023-09-29T08:41:00Z" w:initials="OD">
    <w:p w14:paraId="7414F289" w14:textId="673F0377" w:rsidR="008C3F4F" w:rsidRDefault="00CC7ECE" w:rsidP="0039006B">
      <w:pPr>
        <w:pStyle w:val="CommentText"/>
        <w:jc w:val="left"/>
      </w:pPr>
      <w:r>
        <w:rPr>
          <w:rStyle w:val="CommentReference"/>
        </w:rPr>
        <w:annotationRef/>
      </w:r>
      <w:r w:rsidR="008C3F4F">
        <w:t>Mike to update. Hit up Tom Daly to see what he has for timing diagrams (copy Jordan)</w:t>
      </w:r>
    </w:p>
  </w:comment>
  <w:comment w:id="23" w:author="Danielson, MIke" w:date="2023-12-15T18:43:00Z" w:initials="DM">
    <w:p w14:paraId="60E8B178" w14:textId="0CD1CAD7" w:rsidR="6513DB86" w:rsidRDefault="6513DB86">
      <w:pPr>
        <w:pStyle w:val="CommentText"/>
      </w:pPr>
      <w:r>
        <w:rPr>
          <w:color w:val="2B579A"/>
          <w:shd w:val="clear" w:color="auto" w:fill="E6E6E6"/>
        </w:rPr>
        <w:fldChar w:fldCharType="begin"/>
      </w:r>
      <w:r>
        <w:instrText xml:space="preserve"> HYPERLINK "mailto:do5394@bose.com"</w:instrText>
      </w:r>
      <w:r>
        <w:rPr>
          <w:color w:val="2B579A"/>
          <w:shd w:val="clear" w:color="auto" w:fill="E6E6E6"/>
        </w:rPr>
      </w:r>
      <w:bookmarkStart w:id="24" w:name="_@_00A26EC69AC9411791732596C2A8744BZ"/>
      <w:r>
        <w:rPr>
          <w:color w:val="2B579A"/>
          <w:shd w:val="clear" w:color="auto" w:fill="E6E6E6"/>
        </w:rPr>
        <w:fldChar w:fldCharType="separate"/>
      </w:r>
      <w:bookmarkEnd w:id="24"/>
      <w:r w:rsidRPr="6513DB86">
        <w:rPr>
          <w:rStyle w:val="Mention"/>
          <w:noProof/>
        </w:rPr>
        <w:t>@Ostrer, Dave</w:t>
      </w:r>
      <w:r>
        <w:rPr>
          <w:color w:val="2B579A"/>
          <w:shd w:val="clear" w:color="auto" w:fill="E6E6E6"/>
        </w:rPr>
        <w:fldChar w:fldCharType="end"/>
      </w:r>
      <w:r>
        <w:t xml:space="preserve"> I've not found an AC power loss timing document.  Still need to add some verbiage on the timing</w:t>
      </w:r>
      <w:r>
        <w:rPr>
          <w:rStyle w:val="CommentReference"/>
        </w:rPr>
        <w:annotationRef/>
      </w:r>
    </w:p>
  </w:comment>
  <w:comment w:id="29" w:author="Ostrer, Dave" w:date="2023-09-29T08:47:00Z" w:initials="OD">
    <w:p w14:paraId="25BE1F4F" w14:textId="77777777" w:rsidR="00CC7ECE" w:rsidRDefault="00CC7ECE" w:rsidP="00DD2127">
      <w:pPr>
        <w:pStyle w:val="CommentText"/>
        <w:jc w:val="left"/>
      </w:pPr>
      <w:r>
        <w:rPr>
          <w:rStyle w:val="CommentReference"/>
        </w:rPr>
        <w:annotationRef/>
      </w:r>
      <w:r>
        <w:t>Review and update for BBYD</w:t>
      </w:r>
    </w:p>
  </w:comment>
  <w:comment w:id="33" w:author="Ostrer, Dave" w:date="2023-09-29T08:48:00Z" w:initials="OD">
    <w:p w14:paraId="09BDDCEE" w14:textId="77777777" w:rsidR="009E72B0" w:rsidRDefault="00CC7ECE" w:rsidP="009A5036">
      <w:pPr>
        <w:pStyle w:val="CommentText"/>
        <w:jc w:val="left"/>
      </w:pPr>
      <w:r>
        <w:rPr>
          <w:rStyle w:val="CommentReference"/>
        </w:rPr>
        <w:annotationRef/>
      </w:r>
      <w:r w:rsidR="009E72B0">
        <w:t xml:space="preserve">Mike to re-write BBYD power supply description </w:t>
      </w:r>
    </w:p>
  </w:comment>
  <w:comment w:id="41" w:author="Dave" w:date="2023-12-08T09:48:00Z" w:initials="D">
    <w:p w14:paraId="77A8588A" w14:textId="77777777" w:rsidR="009E72B0" w:rsidRDefault="009E72B0" w:rsidP="00AD46DF">
      <w:pPr>
        <w:pStyle w:val="CommentText"/>
        <w:jc w:val="left"/>
      </w:pPr>
      <w:r>
        <w:rPr>
          <w:rStyle w:val="CommentReference"/>
        </w:rPr>
        <w:annotationRef/>
      </w:r>
      <w:r>
        <w:t>Replace with description of BBYD's UI controls</w:t>
      </w:r>
    </w:p>
  </w:comment>
  <w:comment w:id="44" w:author="Dave" w:date="2023-12-08T09:59:00Z" w:initials="D">
    <w:p w14:paraId="314E470B" w14:textId="77777777" w:rsidR="009E72B0" w:rsidRDefault="009E72B0" w:rsidP="001B613F">
      <w:pPr>
        <w:pStyle w:val="CommentText"/>
        <w:jc w:val="left"/>
      </w:pPr>
      <w:r>
        <w:rPr>
          <w:rStyle w:val="CommentReference"/>
        </w:rPr>
        <w:annotationRef/>
      </w:r>
      <w:r>
        <w:t>Update to BBYD's implimentation</w:t>
      </w:r>
    </w:p>
  </w:comment>
  <w:comment w:id="46" w:author="Dave" w:date="2023-12-08T10:02:00Z" w:initials="D">
    <w:p w14:paraId="0DCDAE9D" w14:textId="77777777" w:rsidR="009E72B0" w:rsidRDefault="009E72B0" w:rsidP="009A0E7A">
      <w:pPr>
        <w:pStyle w:val="CommentText"/>
        <w:jc w:val="left"/>
      </w:pPr>
      <w:r>
        <w:rPr>
          <w:rStyle w:val="CommentReference"/>
        </w:rPr>
        <w:annotationRef/>
      </w:r>
      <w:r>
        <w:t>BBYD's amplifier scheme is simple. Do we need more explanation beyond the previously mentioned IC and thermal protection settings? Do we delete this section or update to be BBYD relevant?</w:t>
      </w:r>
    </w:p>
  </w:comment>
  <w:comment w:id="48" w:author="Ostrer, Dave" w:date="2023-09-29T08:51:00Z" w:initials="OD">
    <w:p w14:paraId="16BE4E69" w14:textId="77777777" w:rsidR="00CC7ECE" w:rsidRDefault="00CC7ECE" w:rsidP="00F97FC3">
      <w:pPr>
        <w:pStyle w:val="CommentText"/>
        <w:jc w:val="left"/>
      </w:pPr>
      <w:r>
        <w:rPr>
          <w:rStyle w:val="CommentReference"/>
        </w:rPr>
        <w:annotationRef/>
      </w:r>
      <w:r>
        <w:t>Let's each review for what is worth keeping</w:t>
      </w:r>
    </w:p>
  </w:comment>
  <w:comment w:id="49" w:author="Ostrer, Dave" w:date="2023-09-29T08:54:00Z" w:initials="OD">
    <w:p w14:paraId="3C6D3531" w14:textId="77777777" w:rsidR="00CC7ECE" w:rsidRDefault="00CC7ECE">
      <w:pPr>
        <w:pStyle w:val="CommentText"/>
        <w:jc w:val="left"/>
      </w:pPr>
      <w:r>
        <w:rPr>
          <w:rStyle w:val="CommentReference"/>
        </w:rPr>
        <w:annotationRef/>
      </w:r>
      <w:r>
        <w:t xml:space="preserve">Include: </w:t>
      </w:r>
    </w:p>
    <w:p w14:paraId="449E7B2F" w14:textId="77777777" w:rsidR="00CC7ECE" w:rsidRDefault="00CC7ECE">
      <w:pPr>
        <w:pStyle w:val="CommentText"/>
        <w:jc w:val="left"/>
      </w:pPr>
      <w:r>
        <w:t>How to test the battery</w:t>
      </w:r>
    </w:p>
    <w:p w14:paraId="0EE88083" w14:textId="77777777" w:rsidR="00CC7ECE" w:rsidRDefault="00CC7ECE">
      <w:pPr>
        <w:pStyle w:val="CommentText"/>
        <w:jc w:val="left"/>
      </w:pPr>
      <w:r>
        <w:t>How to test the charger</w:t>
      </w:r>
    </w:p>
    <w:p w14:paraId="5A5E4E40" w14:textId="77777777" w:rsidR="00CC7ECE" w:rsidRDefault="00CC7ECE" w:rsidP="00BF3DA8">
      <w:pPr>
        <w:pStyle w:val="CommentText"/>
        <w:jc w:val="left"/>
      </w:pPr>
      <w:r>
        <w:t>Do we have the TAP commands? (Dave to ask Jayesh)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A69A58C" w15:done="0"/>
  <w15:commentEx w15:paraId="4EE6E04C" w15:done="0"/>
  <w15:commentEx w15:paraId="285BB6C2" w15:paraIdParent="4EE6E04C" w15:done="0"/>
  <w15:commentEx w15:paraId="7414F289" w15:done="0"/>
  <w15:commentEx w15:paraId="60E8B178" w15:paraIdParent="7414F289" w15:done="0"/>
  <w15:commentEx w15:paraId="25BE1F4F" w15:done="0"/>
  <w15:commentEx w15:paraId="09BDDCEE" w15:done="0"/>
  <w15:commentEx w15:paraId="77A8588A" w15:done="0"/>
  <w15:commentEx w15:paraId="314E470B" w15:done="0"/>
  <w15:commentEx w15:paraId="0DCDAE9D" w15:done="0"/>
  <w15:commentEx w15:paraId="16BE4E69" w15:done="0"/>
  <w15:commentEx w15:paraId="5A5E4E40" w15:paraIdParent="16BE4E6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8C108C9" w16cex:dateUtc="2023-09-29T12:26:00Z"/>
  <w16cex:commentExtensible w16cex:durableId="788E08D1" w16cex:dateUtc="2023-12-15T21:16:00Z"/>
  <w16cex:commentExtensible w16cex:durableId="26C41E1E" w16cex:dateUtc="2023-12-20T15:41:00Z"/>
  <w16cex:commentExtensible w16cex:durableId="28C10C50" w16cex:dateUtc="2023-09-29T12:41:00Z"/>
  <w16cex:commentExtensible w16cex:durableId="34B9CDCF" w16cex:dateUtc="2023-12-15T23:43:00Z"/>
  <w16cex:commentExtensible w16cex:durableId="28C10D8A" w16cex:dateUtc="2023-09-29T12:47:00Z"/>
  <w16cex:commentExtensible w16cex:durableId="28C10DF4" w16cex:dateUtc="2023-09-29T12:48:00Z"/>
  <w16cex:commentExtensible w16cex:durableId="4A323EC6" w16cex:dateUtc="2023-12-08T14:48:00Z"/>
  <w16cex:commentExtensible w16cex:durableId="47B5FFA7" w16cex:dateUtc="2023-12-08T14:59:00Z"/>
  <w16cex:commentExtensible w16cex:durableId="6235CC1C" w16cex:dateUtc="2023-12-08T15:02:00Z"/>
  <w16cex:commentExtensible w16cex:durableId="28C10EAC" w16cex:dateUtc="2023-09-29T12:51:00Z"/>
  <w16cex:commentExtensible w16cex:durableId="28C10F3A" w16cex:dateUtc="2023-09-29T12: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A69A58C" w16cid:durableId="28C108C9"/>
  <w16cid:commentId w16cid:paraId="4EE6E04C" w16cid:durableId="788E08D1"/>
  <w16cid:commentId w16cid:paraId="285BB6C2" w16cid:durableId="26C41E1E"/>
  <w16cid:commentId w16cid:paraId="7414F289" w16cid:durableId="28C10C50"/>
  <w16cid:commentId w16cid:paraId="60E8B178" w16cid:durableId="34B9CDCF"/>
  <w16cid:commentId w16cid:paraId="25BE1F4F" w16cid:durableId="28C10D8A"/>
  <w16cid:commentId w16cid:paraId="09BDDCEE" w16cid:durableId="28C10DF4"/>
  <w16cid:commentId w16cid:paraId="77A8588A" w16cid:durableId="4A323EC6"/>
  <w16cid:commentId w16cid:paraId="314E470B" w16cid:durableId="47B5FFA7"/>
  <w16cid:commentId w16cid:paraId="0DCDAE9D" w16cid:durableId="6235CC1C"/>
  <w16cid:commentId w16cid:paraId="16BE4E69" w16cid:durableId="28C10EAC"/>
  <w16cid:commentId w16cid:paraId="5A5E4E40" w16cid:durableId="28C10F3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D5EBF2" w14:textId="77777777" w:rsidR="009F0267" w:rsidRDefault="009F0267" w:rsidP="009143AA">
      <w:r>
        <w:separator/>
      </w:r>
    </w:p>
  </w:endnote>
  <w:endnote w:type="continuationSeparator" w:id="0">
    <w:p w14:paraId="18E1620B" w14:textId="77777777" w:rsidR="009F0267" w:rsidRDefault="009F0267" w:rsidP="009143AA">
      <w:r>
        <w:continuationSeparator/>
      </w:r>
    </w:p>
  </w:endnote>
  <w:endnote w:type="continuationNotice" w:id="1">
    <w:p w14:paraId="20FA2B2B" w14:textId="77777777" w:rsidR="009F0267" w:rsidRDefault="009F02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otham Book">
    <w:panose1 w:val="00000000000000000000"/>
    <w:charset w:val="00"/>
    <w:family w:val="modern"/>
    <w:notTrueType/>
    <w:pitch w:val="variable"/>
    <w:sig w:usb0="A00002FF" w:usb1="4000005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Body CS)">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Gotham Bold">
    <w:panose1 w:val="00000000000000000000"/>
    <w:charset w:val="00"/>
    <w:family w:val="modern"/>
    <w:notTrueType/>
    <w:pitch w:val="variable"/>
    <w:sig w:usb0="A00002FF" w:usb1="40000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Neue">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B2E63" w14:textId="77777777" w:rsidR="009F6A22" w:rsidRDefault="009F6A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E54D8" w14:textId="01ED05CC" w:rsidR="00527F13" w:rsidRPr="003E1CAF" w:rsidRDefault="00527F13">
    <w:pPr>
      <w:pStyle w:val="Footer"/>
      <w:rPr>
        <w:rFonts w:cs="Arial"/>
      </w:rPr>
    </w:pPr>
    <w:r>
      <w:rPr>
        <w:rFonts w:cs="Arial"/>
        <w:noProof/>
        <w:color w:val="2B579A"/>
        <w:sz w:val="20"/>
        <w:shd w:val="clear" w:color="auto" w:fill="E6E6E6"/>
      </w:rPr>
      <mc:AlternateContent>
        <mc:Choice Requires="wps">
          <w:drawing>
            <wp:anchor distT="0" distB="0" distL="114300" distR="114300" simplePos="0" relativeHeight="251658240" behindDoc="0" locked="0" layoutInCell="0" allowOverlap="1" wp14:anchorId="463C949A" wp14:editId="62FDC6DF">
              <wp:simplePos x="0" y="0"/>
              <wp:positionH relativeFrom="page">
                <wp:posOffset>0</wp:posOffset>
              </wp:positionH>
              <wp:positionV relativeFrom="page">
                <wp:posOffset>9601200</wp:posOffset>
              </wp:positionV>
              <wp:extent cx="7772400" cy="266700"/>
              <wp:effectExtent l="0" t="0" r="0" b="0"/>
              <wp:wrapNone/>
              <wp:docPr id="33" name="Text Box 33" descr="{&quot;HashCode&quot;:1161452064,&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09AF117" w14:textId="63D5B19E" w:rsidR="00527F13" w:rsidRPr="00214319" w:rsidRDefault="00527F13" w:rsidP="00214319">
                          <w:pPr>
                            <w:rPr>
                              <w:rFonts w:ascii="Calibri" w:hAnsi="Calibri" w:cs="Calibri"/>
                              <w:color w:val="000000"/>
                              <w:sz w:val="16"/>
                            </w:rPr>
                          </w:pPr>
                          <w:r w:rsidRPr="00214319">
                            <w:rPr>
                              <w:rFonts w:ascii="Calibri" w:hAnsi="Calibri" w:cs="Calibri"/>
                              <w:color w:val="000000"/>
                              <w:sz w:val="16"/>
                            </w:rPr>
                            <w:t>Classified as Confidential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63C949A" id="_x0000_t202" coordsize="21600,21600" o:spt="202" path="m,l,21600r21600,l21600,xe">
              <v:stroke joinstyle="miter"/>
              <v:path gradientshapeok="t" o:connecttype="rect"/>
            </v:shapetype>
            <v:shape id="Text Box 33" o:spid="_x0000_s1250" type="#_x0000_t202" alt="{&quot;HashCode&quot;:1161452064,&quot;Height&quot;:792.0,&quot;Width&quot;:612.0,&quot;Placement&quot;:&quot;Footer&quot;,&quot;Index&quot;:&quot;Primary&quot;,&quot;Section&quot;:1,&quot;Top&quot;:0.0,&quot;Left&quot;:0.0}" style="position:absolute;margin-left:0;margin-top:756pt;width:612pt;height:21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" o:allowincell="f" filled="f" stroked="f" strokeweight=".5pt">
              <v:textbox inset="20pt,0,,0">
                <w:txbxContent>
                  <w:p w14:paraId="709AF117" w14:textId="63D5B19E" w:rsidR="00527F13" w:rsidRPr="00214319" w:rsidRDefault="00527F13" w:rsidP="00214319">
                    <w:pPr>
                      <w:rPr>
                        <w:rFonts w:ascii="Calibri" w:hAnsi="Calibri" w:cs="Calibri"/>
                        <w:color w:val="000000"/>
                        <w:sz w:val="16"/>
                      </w:rPr>
                    </w:pPr>
                    <w:r w:rsidRPr="00214319">
                      <w:rPr>
                        <w:rFonts w:ascii="Calibri" w:hAnsi="Calibri" w:cs="Calibri"/>
                        <w:color w:val="000000"/>
                        <w:sz w:val="16"/>
                      </w:rPr>
                      <w:t>Classified as Confidential</w:t>
                    </w:r>
                  </w:p>
                </w:txbxContent>
              </v:textbox>
              <w10:wrap anchorx="page" anchory="page"/>
            </v:shape>
          </w:pict>
        </mc:Fallback>
      </mc:AlternateContent>
    </w:r>
    <w:r w:rsidR="00227CC4">
      <w:rPr>
        <w:rFonts w:cs="Arial"/>
        <w:noProof/>
        <w:sz w:val="20"/>
      </w:rPr>
      <w:t>Baby Yoda</w:t>
    </w:r>
    <w:r w:rsidRPr="003E1CAF">
      <w:rPr>
        <w:rFonts w:cs="Arial"/>
        <w:sz w:val="20"/>
      </w:rPr>
      <w:t xml:space="preserve"> </w:t>
    </w:r>
    <w:r>
      <w:rPr>
        <w:rFonts w:cs="Arial"/>
        <w:sz w:val="20"/>
      </w:rPr>
      <w:t>Theory of Operation</w:t>
    </w:r>
    <w:r w:rsidRPr="003E1CAF">
      <w:rPr>
        <w:rFonts w:cs="Arial"/>
      </w:rPr>
      <w:ptab w:relativeTo="margin" w:alignment="center" w:leader="none"/>
    </w:r>
    <w:r w:rsidRPr="003E1CAF">
      <w:rPr>
        <w:rFonts w:ascii="Gotham Bold" w:hAnsi="Gotham Bold" w:cs="Arial"/>
        <w:color w:val="2B579A"/>
        <w:shd w:val="clear" w:color="auto" w:fill="E6E6E6"/>
      </w:rPr>
      <w:fldChar w:fldCharType="begin"/>
    </w:r>
    <w:r w:rsidRPr="003E1CAF">
      <w:rPr>
        <w:rFonts w:ascii="Gotham Bold" w:hAnsi="Gotham Bold" w:cs="Arial"/>
      </w:rPr>
      <w:instrText xml:space="preserve"> PAGE  \* Arabic  \* MERGEFORMAT </w:instrText>
    </w:r>
    <w:r w:rsidRPr="003E1CAF">
      <w:rPr>
        <w:rFonts w:ascii="Gotham Bold" w:hAnsi="Gotham Bold" w:cs="Arial"/>
        <w:color w:val="2B579A"/>
        <w:shd w:val="clear" w:color="auto" w:fill="E6E6E6"/>
      </w:rPr>
      <w:fldChar w:fldCharType="separate"/>
    </w:r>
    <w:r>
      <w:rPr>
        <w:rFonts w:ascii="Gotham Bold" w:hAnsi="Gotham Bold" w:cs="Arial"/>
        <w:noProof/>
      </w:rPr>
      <w:t>16</w:t>
    </w:r>
    <w:r w:rsidRPr="003E1CAF">
      <w:rPr>
        <w:rFonts w:ascii="Gotham Bold" w:hAnsi="Gotham Bold" w:cs="Arial"/>
        <w:color w:val="2B579A"/>
        <w:shd w:val="clear" w:color="auto" w:fill="E6E6E6"/>
      </w:rPr>
      <w:fldChar w:fldCharType="end"/>
    </w:r>
    <w:r w:rsidRPr="003E1CAF">
      <w:rPr>
        <w:rFonts w:cs="Arial"/>
      </w:rPr>
      <w:ptab w:relativeTo="margin" w:alignment="right" w:leader="none"/>
    </w:r>
    <w:r w:rsidRPr="003E1CAF">
      <w:rPr>
        <w:rFonts w:cs="Arial"/>
        <w:sz w:val="20"/>
      </w:rPr>
      <w:t>Bose Confidential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856A6" w14:textId="77777777" w:rsidR="009F6A22" w:rsidRDefault="009F6A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CAF16F" w14:textId="77777777" w:rsidR="009F0267" w:rsidRDefault="009F0267" w:rsidP="009143AA">
      <w:r>
        <w:separator/>
      </w:r>
    </w:p>
  </w:footnote>
  <w:footnote w:type="continuationSeparator" w:id="0">
    <w:p w14:paraId="68CE6969" w14:textId="77777777" w:rsidR="009F0267" w:rsidRDefault="009F0267" w:rsidP="009143AA">
      <w:r>
        <w:continuationSeparator/>
      </w:r>
    </w:p>
  </w:footnote>
  <w:footnote w:type="continuationNotice" w:id="1">
    <w:p w14:paraId="3C3BCE30" w14:textId="77777777" w:rsidR="009F0267" w:rsidRDefault="009F02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08C60" w14:textId="77777777" w:rsidR="009F6A22" w:rsidRDefault="009F6A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68C73" w14:textId="77777777" w:rsidR="009F6A22" w:rsidRDefault="009F6A2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ED469" w14:textId="77777777" w:rsidR="009F6A22" w:rsidRDefault="009F6A22">
    <w:pPr>
      <w:pStyle w:val="Header"/>
    </w:pPr>
  </w:p>
</w:hdr>
</file>

<file path=word/intelligence2.xml><?xml version="1.0" encoding="utf-8"?>
<int2:intelligence xmlns:int2="http://schemas.microsoft.com/office/intelligence/2020/intelligence" xmlns:oel="http://schemas.microsoft.com/office/2019/extlst">
  <int2:observations>
    <int2:textHash int2:hashCode="lYjfQ60jJK/uE4" int2:id="9zJcgOYU">
      <int2:state int2:value="Rejected" int2:type="AugLoop_Text_Critique"/>
    </int2:textHash>
    <int2:textHash int2:hashCode="w3svCly2pTyhEb" int2:id="xjWAI1cB">
      <int2:state int2:value="Rejected" int2:type="AugLoop_Text_Critique"/>
    </int2:textHash>
    <int2:textHash int2:hashCode="aRXY0yssc6lvwG" int2:id="lFT3uVZ3">
      <int2:state int2:value="Rejected" int2:type="AugLoop_Text_Critique"/>
    </int2:textHash>
    <int2:bookmark int2:bookmarkName="_Int_rs8KNJAn" int2:invalidationBookmarkName="" int2:hashCode="lXs1Fo6o63T84w" int2:id="ofQNnmon">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AE3CB51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50A67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2ADCA82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72A8F34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89C921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E2F67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99E30A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FA40D4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60973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B201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6D12D50"/>
    <w:multiLevelType w:val="hybridMultilevel"/>
    <w:tmpl w:val="75B2A6FA"/>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1F2C23"/>
    <w:multiLevelType w:val="hybridMultilevel"/>
    <w:tmpl w:val="39D61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7737B7"/>
    <w:multiLevelType w:val="hybridMultilevel"/>
    <w:tmpl w:val="2B78F5F8"/>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93E19B2"/>
    <w:multiLevelType w:val="hybridMultilevel"/>
    <w:tmpl w:val="F9C0E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EB7A84"/>
    <w:multiLevelType w:val="hybridMultilevel"/>
    <w:tmpl w:val="CB82E3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1E45F7"/>
    <w:multiLevelType w:val="hybridMultilevel"/>
    <w:tmpl w:val="3E968E6A"/>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48A6F16"/>
    <w:multiLevelType w:val="hybridMultilevel"/>
    <w:tmpl w:val="2986706A"/>
    <w:lvl w:ilvl="0" w:tplc="CC52EA46">
      <w:start w:val="1"/>
      <w:numFmt w:val="decimal"/>
      <w:pStyle w:val="20subsubheadingnumber"/>
      <w:lvlText w:val="0%1 |"/>
      <w:lvlJc w:val="left"/>
      <w:pPr>
        <w:tabs>
          <w:tab w:val="num" w:pos="835"/>
        </w:tabs>
        <w:ind w:left="835" w:hanging="4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C31B9B"/>
    <w:multiLevelType w:val="hybridMultilevel"/>
    <w:tmpl w:val="F61C12CA"/>
    <w:lvl w:ilvl="0" w:tplc="FFFFFFFF">
      <w:start w:val="1"/>
      <w:numFmt w:val="decimal"/>
      <w:pStyle w:val="00bodytextindentedx1numbers"/>
      <w:lvlText w:val="0%1 |"/>
      <w:lvlJc w:val="left"/>
      <w:pPr>
        <w:tabs>
          <w:tab w:val="num" w:pos="360"/>
        </w:tabs>
        <w:ind w:left="835" w:hanging="475"/>
      </w:pPr>
      <w:rPr>
        <w14:numSpacing w14:val="tabular"/>
      </w:rPr>
    </w:lvl>
    <w:lvl w:ilvl="1" w:tplc="28EAF8C8">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7F3BBA"/>
    <w:multiLevelType w:val="hybridMultilevel"/>
    <w:tmpl w:val="BF301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C63435"/>
    <w:multiLevelType w:val="hybridMultilevel"/>
    <w:tmpl w:val="46EC6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CF5E15"/>
    <w:multiLevelType w:val="hybridMultilevel"/>
    <w:tmpl w:val="305A55B6"/>
    <w:lvl w:ilvl="0" w:tplc="A2787E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62386F"/>
    <w:multiLevelType w:val="hybridMultilevel"/>
    <w:tmpl w:val="88A0C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1A44A8"/>
    <w:multiLevelType w:val="hybridMultilevel"/>
    <w:tmpl w:val="4B14C4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DB5E7E"/>
    <w:multiLevelType w:val="hybridMultilevel"/>
    <w:tmpl w:val="EA60F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F6706E"/>
    <w:multiLevelType w:val="hybridMultilevel"/>
    <w:tmpl w:val="1D2681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8B17817"/>
    <w:multiLevelType w:val="hybridMultilevel"/>
    <w:tmpl w:val="C3F89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F862DA"/>
    <w:multiLevelType w:val="hybridMultilevel"/>
    <w:tmpl w:val="943C39EC"/>
    <w:lvl w:ilvl="0" w:tplc="120A839C">
      <w:start w:val="1"/>
      <w:numFmt w:val="decimal"/>
      <w:pStyle w:val="15subheadingnumber"/>
      <w:lvlText w:val="0%1 |"/>
      <w:lvlJc w:val="left"/>
      <w:pPr>
        <w:tabs>
          <w:tab w:val="num" w:pos="576"/>
        </w:tabs>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9C4F50"/>
    <w:multiLevelType w:val="hybridMultilevel"/>
    <w:tmpl w:val="C2A48B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90706134">
    <w:abstractNumId w:val="16"/>
  </w:num>
  <w:num w:numId="2" w16cid:durableId="1115053827">
    <w:abstractNumId w:val="26"/>
  </w:num>
  <w:num w:numId="3" w16cid:durableId="1501118117">
    <w:abstractNumId w:val="13"/>
  </w:num>
  <w:num w:numId="4" w16cid:durableId="1724602552">
    <w:abstractNumId w:val="19"/>
  </w:num>
  <w:num w:numId="5" w16cid:durableId="97724135">
    <w:abstractNumId w:val="20"/>
  </w:num>
  <w:num w:numId="6" w16cid:durableId="812018397">
    <w:abstractNumId w:val="21"/>
  </w:num>
  <w:num w:numId="7" w16cid:durableId="614142496">
    <w:abstractNumId w:val="25"/>
  </w:num>
  <w:num w:numId="8" w16cid:durableId="1210417139">
    <w:abstractNumId w:val="17"/>
  </w:num>
  <w:num w:numId="9" w16cid:durableId="271785421">
    <w:abstractNumId w:val="17"/>
  </w:num>
  <w:num w:numId="10" w16cid:durableId="688024408">
    <w:abstractNumId w:val="17"/>
  </w:num>
  <w:num w:numId="11" w16cid:durableId="2049185513">
    <w:abstractNumId w:val="9"/>
  </w:num>
  <w:num w:numId="12" w16cid:durableId="579564806">
    <w:abstractNumId w:val="7"/>
  </w:num>
  <w:num w:numId="13" w16cid:durableId="638386396">
    <w:abstractNumId w:val="6"/>
  </w:num>
  <w:num w:numId="14" w16cid:durableId="356199777">
    <w:abstractNumId w:val="5"/>
  </w:num>
  <w:num w:numId="15" w16cid:durableId="917905111">
    <w:abstractNumId w:val="4"/>
  </w:num>
  <w:num w:numId="16" w16cid:durableId="770003867">
    <w:abstractNumId w:val="8"/>
  </w:num>
  <w:num w:numId="17" w16cid:durableId="1241869868">
    <w:abstractNumId w:val="3"/>
  </w:num>
  <w:num w:numId="18" w16cid:durableId="1735082713">
    <w:abstractNumId w:val="2"/>
  </w:num>
  <w:num w:numId="19" w16cid:durableId="2116826705">
    <w:abstractNumId w:val="1"/>
  </w:num>
  <w:num w:numId="20" w16cid:durableId="1891721797">
    <w:abstractNumId w:val="0"/>
  </w:num>
  <w:num w:numId="21" w16cid:durableId="873735288">
    <w:abstractNumId w:val="14"/>
  </w:num>
  <w:num w:numId="22" w16cid:durableId="1007631090">
    <w:abstractNumId w:val="18"/>
  </w:num>
  <w:num w:numId="23" w16cid:durableId="2113429650">
    <w:abstractNumId w:val="27"/>
  </w:num>
  <w:num w:numId="24" w16cid:durableId="1906334681">
    <w:abstractNumId w:val="24"/>
  </w:num>
  <w:num w:numId="25" w16cid:durableId="774597594">
    <w:abstractNumId w:val="22"/>
  </w:num>
  <w:num w:numId="26" w16cid:durableId="224685531">
    <w:abstractNumId w:val="10"/>
  </w:num>
  <w:num w:numId="27" w16cid:durableId="1309632679">
    <w:abstractNumId w:val="15"/>
  </w:num>
  <w:num w:numId="28" w16cid:durableId="622224711">
    <w:abstractNumId w:val="12"/>
  </w:num>
  <w:num w:numId="29" w16cid:durableId="17939268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69922658">
    <w:abstractNumId w:val="27"/>
  </w:num>
  <w:num w:numId="31" w16cid:durableId="1591809768">
    <w:abstractNumId w:val="24"/>
  </w:num>
  <w:num w:numId="32" w16cid:durableId="2012945064">
    <w:abstractNumId w:val="22"/>
  </w:num>
  <w:num w:numId="33" w16cid:durableId="174148568">
    <w:abstractNumId w:val="15"/>
  </w:num>
  <w:num w:numId="34" w16cid:durableId="1449162303">
    <w:abstractNumId w:val="12"/>
  </w:num>
  <w:num w:numId="35" w16cid:durableId="581260221">
    <w:abstractNumId w:val="10"/>
  </w:num>
  <w:num w:numId="36" w16cid:durableId="275911089">
    <w:abstractNumId w:val="23"/>
  </w:num>
  <w:num w:numId="37" w16cid:durableId="1172530670">
    <w:abstractNumId w:val="11"/>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Ostrer, Dave">
    <w15:presenceInfo w15:providerId="AD" w15:userId="S::do5394@bose.com::b5641608-05a2-44ea-adad-d32955c06c5a"/>
  </w15:person>
  <w15:person w15:author="Danielson, MIke">
    <w15:presenceInfo w15:providerId="AD" w15:userId="S::md70424@bose.com::c0aceee2-5371-48fe-81ab-ab0cb56820bc"/>
  </w15:person>
  <w15:person w15:author="Dave">
    <w15:presenceInfo w15:providerId="AD" w15:userId="S::do5394@bose.com::b5641608-05a2-44ea-adad-d32955c06c5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100"/>
  <w:proofState w:spelling="clean" w:grammar="clean"/>
  <w:attachedTemplate r:id="rId1"/>
  <w:linkStyle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7774"/>
    <w:rsid w:val="0000129B"/>
    <w:rsid w:val="00001319"/>
    <w:rsid w:val="000017BC"/>
    <w:rsid w:val="00002716"/>
    <w:rsid w:val="00002BC8"/>
    <w:rsid w:val="000041D8"/>
    <w:rsid w:val="00004D45"/>
    <w:rsid w:val="00004DF2"/>
    <w:rsid w:val="0000564A"/>
    <w:rsid w:val="00006981"/>
    <w:rsid w:val="00006B0F"/>
    <w:rsid w:val="00006CC5"/>
    <w:rsid w:val="0000782B"/>
    <w:rsid w:val="00007FC9"/>
    <w:rsid w:val="000104AD"/>
    <w:rsid w:val="00010588"/>
    <w:rsid w:val="000139D5"/>
    <w:rsid w:val="000147C5"/>
    <w:rsid w:val="00014A9A"/>
    <w:rsid w:val="000160E8"/>
    <w:rsid w:val="000178B0"/>
    <w:rsid w:val="000205AA"/>
    <w:rsid w:val="00020961"/>
    <w:rsid w:val="000221E1"/>
    <w:rsid w:val="000227D1"/>
    <w:rsid w:val="00022A2D"/>
    <w:rsid w:val="0002361B"/>
    <w:rsid w:val="00024496"/>
    <w:rsid w:val="00024509"/>
    <w:rsid w:val="00024714"/>
    <w:rsid w:val="000247A5"/>
    <w:rsid w:val="00027839"/>
    <w:rsid w:val="000278CC"/>
    <w:rsid w:val="00027A10"/>
    <w:rsid w:val="00027E82"/>
    <w:rsid w:val="000313EB"/>
    <w:rsid w:val="00031451"/>
    <w:rsid w:val="00031B52"/>
    <w:rsid w:val="00031C3A"/>
    <w:rsid w:val="00031E78"/>
    <w:rsid w:val="000321E8"/>
    <w:rsid w:val="00032D7D"/>
    <w:rsid w:val="00033074"/>
    <w:rsid w:val="000331B8"/>
    <w:rsid w:val="000347E5"/>
    <w:rsid w:val="00034CDA"/>
    <w:rsid w:val="00034D0E"/>
    <w:rsid w:val="00036AAA"/>
    <w:rsid w:val="0003793B"/>
    <w:rsid w:val="000379B2"/>
    <w:rsid w:val="00040EA0"/>
    <w:rsid w:val="0004160A"/>
    <w:rsid w:val="00041971"/>
    <w:rsid w:val="00041CFE"/>
    <w:rsid w:val="00042513"/>
    <w:rsid w:val="00042D85"/>
    <w:rsid w:val="00043BA3"/>
    <w:rsid w:val="00043C6D"/>
    <w:rsid w:val="000457C8"/>
    <w:rsid w:val="000464B9"/>
    <w:rsid w:val="00047037"/>
    <w:rsid w:val="000472F9"/>
    <w:rsid w:val="000476FD"/>
    <w:rsid w:val="000509FD"/>
    <w:rsid w:val="00051AC1"/>
    <w:rsid w:val="00052606"/>
    <w:rsid w:val="0005264A"/>
    <w:rsid w:val="00052AE7"/>
    <w:rsid w:val="00052FD5"/>
    <w:rsid w:val="00053817"/>
    <w:rsid w:val="00053AC6"/>
    <w:rsid w:val="000546FF"/>
    <w:rsid w:val="000560B1"/>
    <w:rsid w:val="00057591"/>
    <w:rsid w:val="000600F2"/>
    <w:rsid w:val="000602D2"/>
    <w:rsid w:val="0006038E"/>
    <w:rsid w:val="00060E66"/>
    <w:rsid w:val="00060F02"/>
    <w:rsid w:val="000613E3"/>
    <w:rsid w:val="00061DDB"/>
    <w:rsid w:val="00062EE9"/>
    <w:rsid w:val="00063F10"/>
    <w:rsid w:val="000657BF"/>
    <w:rsid w:val="00065EE2"/>
    <w:rsid w:val="000667E9"/>
    <w:rsid w:val="00066E4E"/>
    <w:rsid w:val="0006765B"/>
    <w:rsid w:val="00067A53"/>
    <w:rsid w:val="00067B5D"/>
    <w:rsid w:val="0007061C"/>
    <w:rsid w:val="000725D9"/>
    <w:rsid w:val="00073053"/>
    <w:rsid w:val="00074460"/>
    <w:rsid w:val="0007477F"/>
    <w:rsid w:val="000763CB"/>
    <w:rsid w:val="00081C03"/>
    <w:rsid w:val="00082C41"/>
    <w:rsid w:val="00083312"/>
    <w:rsid w:val="0008396A"/>
    <w:rsid w:val="00083E84"/>
    <w:rsid w:val="00083F6E"/>
    <w:rsid w:val="00084216"/>
    <w:rsid w:val="00085983"/>
    <w:rsid w:val="000863A5"/>
    <w:rsid w:val="00086500"/>
    <w:rsid w:val="00090187"/>
    <w:rsid w:val="000905C6"/>
    <w:rsid w:val="00092106"/>
    <w:rsid w:val="00092177"/>
    <w:rsid w:val="000921BF"/>
    <w:rsid w:val="00092CDD"/>
    <w:rsid w:val="00093EAA"/>
    <w:rsid w:val="0009408A"/>
    <w:rsid w:val="00094492"/>
    <w:rsid w:val="000944D9"/>
    <w:rsid w:val="00094788"/>
    <w:rsid w:val="000947F5"/>
    <w:rsid w:val="00094B18"/>
    <w:rsid w:val="00095688"/>
    <w:rsid w:val="000964F7"/>
    <w:rsid w:val="00096684"/>
    <w:rsid w:val="00096DBE"/>
    <w:rsid w:val="000973BD"/>
    <w:rsid w:val="00097A85"/>
    <w:rsid w:val="00097B98"/>
    <w:rsid w:val="000A03DE"/>
    <w:rsid w:val="000A0C0B"/>
    <w:rsid w:val="000A18E8"/>
    <w:rsid w:val="000A1E72"/>
    <w:rsid w:val="000A20A0"/>
    <w:rsid w:val="000A30D3"/>
    <w:rsid w:val="000A3275"/>
    <w:rsid w:val="000A43DD"/>
    <w:rsid w:val="000A477D"/>
    <w:rsid w:val="000A4AA4"/>
    <w:rsid w:val="000A4AF4"/>
    <w:rsid w:val="000A5179"/>
    <w:rsid w:val="000A5DE0"/>
    <w:rsid w:val="000A71BF"/>
    <w:rsid w:val="000A7F53"/>
    <w:rsid w:val="000B0410"/>
    <w:rsid w:val="000B1D78"/>
    <w:rsid w:val="000B1E0B"/>
    <w:rsid w:val="000B2663"/>
    <w:rsid w:val="000B3C78"/>
    <w:rsid w:val="000B611C"/>
    <w:rsid w:val="000B66CC"/>
    <w:rsid w:val="000B794E"/>
    <w:rsid w:val="000C06F5"/>
    <w:rsid w:val="000C1308"/>
    <w:rsid w:val="000C2C1B"/>
    <w:rsid w:val="000C382E"/>
    <w:rsid w:val="000C4110"/>
    <w:rsid w:val="000C4C79"/>
    <w:rsid w:val="000C5C6A"/>
    <w:rsid w:val="000C6225"/>
    <w:rsid w:val="000C6A6A"/>
    <w:rsid w:val="000C6DDB"/>
    <w:rsid w:val="000C7BAB"/>
    <w:rsid w:val="000D1A69"/>
    <w:rsid w:val="000D2163"/>
    <w:rsid w:val="000D26BE"/>
    <w:rsid w:val="000D39E7"/>
    <w:rsid w:val="000D5221"/>
    <w:rsid w:val="000D5BB4"/>
    <w:rsid w:val="000D6BE2"/>
    <w:rsid w:val="000D7797"/>
    <w:rsid w:val="000E0744"/>
    <w:rsid w:val="000E0CFD"/>
    <w:rsid w:val="000E140D"/>
    <w:rsid w:val="000E2CF6"/>
    <w:rsid w:val="000E350C"/>
    <w:rsid w:val="000E39BC"/>
    <w:rsid w:val="000E3BD2"/>
    <w:rsid w:val="000E404B"/>
    <w:rsid w:val="000E4BB4"/>
    <w:rsid w:val="000E5670"/>
    <w:rsid w:val="000E5EBF"/>
    <w:rsid w:val="000E67D2"/>
    <w:rsid w:val="000E740B"/>
    <w:rsid w:val="000F048B"/>
    <w:rsid w:val="000F0F28"/>
    <w:rsid w:val="000F2075"/>
    <w:rsid w:val="000F2540"/>
    <w:rsid w:val="000F3251"/>
    <w:rsid w:val="000F3635"/>
    <w:rsid w:val="000F36B7"/>
    <w:rsid w:val="000F437C"/>
    <w:rsid w:val="000F4403"/>
    <w:rsid w:val="000F4487"/>
    <w:rsid w:val="000F5F61"/>
    <w:rsid w:val="000F621B"/>
    <w:rsid w:val="000F63E6"/>
    <w:rsid w:val="000F6631"/>
    <w:rsid w:val="000F6773"/>
    <w:rsid w:val="000F6D2E"/>
    <w:rsid w:val="000F6FA9"/>
    <w:rsid w:val="000F738F"/>
    <w:rsid w:val="000F74ED"/>
    <w:rsid w:val="000F74F1"/>
    <w:rsid w:val="000F7DBE"/>
    <w:rsid w:val="001004A4"/>
    <w:rsid w:val="00101F2C"/>
    <w:rsid w:val="001029FF"/>
    <w:rsid w:val="00103AD4"/>
    <w:rsid w:val="00104781"/>
    <w:rsid w:val="00104AA0"/>
    <w:rsid w:val="00105162"/>
    <w:rsid w:val="00105210"/>
    <w:rsid w:val="00105DBE"/>
    <w:rsid w:val="00106512"/>
    <w:rsid w:val="00106C9C"/>
    <w:rsid w:val="00107273"/>
    <w:rsid w:val="00107584"/>
    <w:rsid w:val="00110056"/>
    <w:rsid w:val="0011032A"/>
    <w:rsid w:val="00112430"/>
    <w:rsid w:val="00112C0E"/>
    <w:rsid w:val="00112E7F"/>
    <w:rsid w:val="00113759"/>
    <w:rsid w:val="00114298"/>
    <w:rsid w:val="00116AA4"/>
    <w:rsid w:val="00117787"/>
    <w:rsid w:val="00117F46"/>
    <w:rsid w:val="00120A32"/>
    <w:rsid w:val="00120C69"/>
    <w:rsid w:val="00120F82"/>
    <w:rsid w:val="0012134E"/>
    <w:rsid w:val="00122255"/>
    <w:rsid w:val="001231EF"/>
    <w:rsid w:val="00124B78"/>
    <w:rsid w:val="0012556F"/>
    <w:rsid w:val="001259A0"/>
    <w:rsid w:val="00125BD3"/>
    <w:rsid w:val="001271A3"/>
    <w:rsid w:val="001276FA"/>
    <w:rsid w:val="00127F5D"/>
    <w:rsid w:val="0013011C"/>
    <w:rsid w:val="00130196"/>
    <w:rsid w:val="00130DE7"/>
    <w:rsid w:val="00133D9C"/>
    <w:rsid w:val="00134008"/>
    <w:rsid w:val="001340A3"/>
    <w:rsid w:val="00134D95"/>
    <w:rsid w:val="00135BB6"/>
    <w:rsid w:val="00135C57"/>
    <w:rsid w:val="00135C80"/>
    <w:rsid w:val="001360AC"/>
    <w:rsid w:val="00136766"/>
    <w:rsid w:val="00136E3E"/>
    <w:rsid w:val="0013748F"/>
    <w:rsid w:val="001376C3"/>
    <w:rsid w:val="001378A9"/>
    <w:rsid w:val="0014052F"/>
    <w:rsid w:val="00141050"/>
    <w:rsid w:val="00141593"/>
    <w:rsid w:val="00142326"/>
    <w:rsid w:val="00142C73"/>
    <w:rsid w:val="00143FBD"/>
    <w:rsid w:val="00144E42"/>
    <w:rsid w:val="00146F18"/>
    <w:rsid w:val="00146F33"/>
    <w:rsid w:val="00147D95"/>
    <w:rsid w:val="00150B3E"/>
    <w:rsid w:val="0015224E"/>
    <w:rsid w:val="00152637"/>
    <w:rsid w:val="00152EF7"/>
    <w:rsid w:val="001539DE"/>
    <w:rsid w:val="00153CD2"/>
    <w:rsid w:val="00153FAA"/>
    <w:rsid w:val="0015493C"/>
    <w:rsid w:val="0015522E"/>
    <w:rsid w:val="001552D9"/>
    <w:rsid w:val="001555DF"/>
    <w:rsid w:val="00156B2C"/>
    <w:rsid w:val="001578F5"/>
    <w:rsid w:val="00157976"/>
    <w:rsid w:val="00161B2F"/>
    <w:rsid w:val="001633EA"/>
    <w:rsid w:val="00163BCB"/>
    <w:rsid w:val="00163D97"/>
    <w:rsid w:val="00164DFA"/>
    <w:rsid w:val="00165050"/>
    <w:rsid w:val="001650D3"/>
    <w:rsid w:val="00165E02"/>
    <w:rsid w:val="001669AE"/>
    <w:rsid w:val="00167700"/>
    <w:rsid w:val="00167DC0"/>
    <w:rsid w:val="00170664"/>
    <w:rsid w:val="00171188"/>
    <w:rsid w:val="001728A7"/>
    <w:rsid w:val="0017292E"/>
    <w:rsid w:val="0017303B"/>
    <w:rsid w:val="001730BE"/>
    <w:rsid w:val="0017347D"/>
    <w:rsid w:val="001738F5"/>
    <w:rsid w:val="00175C09"/>
    <w:rsid w:val="00175EB7"/>
    <w:rsid w:val="00176A5A"/>
    <w:rsid w:val="00176C45"/>
    <w:rsid w:val="00176F92"/>
    <w:rsid w:val="00177477"/>
    <w:rsid w:val="0017769B"/>
    <w:rsid w:val="0018160D"/>
    <w:rsid w:val="00181772"/>
    <w:rsid w:val="001824D2"/>
    <w:rsid w:val="001837D4"/>
    <w:rsid w:val="00184682"/>
    <w:rsid w:val="00185A17"/>
    <w:rsid w:val="00186487"/>
    <w:rsid w:val="00186936"/>
    <w:rsid w:val="00187815"/>
    <w:rsid w:val="00187984"/>
    <w:rsid w:val="0019062D"/>
    <w:rsid w:val="001919D6"/>
    <w:rsid w:val="001924A1"/>
    <w:rsid w:val="00193A16"/>
    <w:rsid w:val="00193F28"/>
    <w:rsid w:val="00194311"/>
    <w:rsid w:val="00194667"/>
    <w:rsid w:val="001948D5"/>
    <w:rsid w:val="00196011"/>
    <w:rsid w:val="00196D87"/>
    <w:rsid w:val="00197FBA"/>
    <w:rsid w:val="001A1851"/>
    <w:rsid w:val="001A1B7B"/>
    <w:rsid w:val="001A1CE1"/>
    <w:rsid w:val="001A3306"/>
    <w:rsid w:val="001A3BEA"/>
    <w:rsid w:val="001A4058"/>
    <w:rsid w:val="001A48EC"/>
    <w:rsid w:val="001A5CA9"/>
    <w:rsid w:val="001A5F64"/>
    <w:rsid w:val="001A616F"/>
    <w:rsid w:val="001A6F05"/>
    <w:rsid w:val="001B055A"/>
    <w:rsid w:val="001B06F7"/>
    <w:rsid w:val="001B0950"/>
    <w:rsid w:val="001B1BC3"/>
    <w:rsid w:val="001B1DB6"/>
    <w:rsid w:val="001B26C2"/>
    <w:rsid w:val="001B379C"/>
    <w:rsid w:val="001B38DB"/>
    <w:rsid w:val="001B3F9E"/>
    <w:rsid w:val="001B44FB"/>
    <w:rsid w:val="001B4990"/>
    <w:rsid w:val="001B54BA"/>
    <w:rsid w:val="001B5596"/>
    <w:rsid w:val="001B57C2"/>
    <w:rsid w:val="001B5981"/>
    <w:rsid w:val="001B79E8"/>
    <w:rsid w:val="001C1AEF"/>
    <w:rsid w:val="001C1B9C"/>
    <w:rsid w:val="001C208C"/>
    <w:rsid w:val="001C2AF2"/>
    <w:rsid w:val="001C3F3A"/>
    <w:rsid w:val="001C42A0"/>
    <w:rsid w:val="001C4A51"/>
    <w:rsid w:val="001C4F19"/>
    <w:rsid w:val="001C563A"/>
    <w:rsid w:val="001C590D"/>
    <w:rsid w:val="001C6225"/>
    <w:rsid w:val="001C6310"/>
    <w:rsid w:val="001C674E"/>
    <w:rsid w:val="001C6DE0"/>
    <w:rsid w:val="001C72C8"/>
    <w:rsid w:val="001C7A6B"/>
    <w:rsid w:val="001D0119"/>
    <w:rsid w:val="001D017D"/>
    <w:rsid w:val="001D02DB"/>
    <w:rsid w:val="001D05EA"/>
    <w:rsid w:val="001D0CBE"/>
    <w:rsid w:val="001D189F"/>
    <w:rsid w:val="001D1D9C"/>
    <w:rsid w:val="001D1DEA"/>
    <w:rsid w:val="001D23DA"/>
    <w:rsid w:val="001D24BE"/>
    <w:rsid w:val="001D2747"/>
    <w:rsid w:val="001D40E9"/>
    <w:rsid w:val="001D4B07"/>
    <w:rsid w:val="001D5C6F"/>
    <w:rsid w:val="001D6063"/>
    <w:rsid w:val="001D6E12"/>
    <w:rsid w:val="001D725F"/>
    <w:rsid w:val="001E011C"/>
    <w:rsid w:val="001E11A8"/>
    <w:rsid w:val="001E12F0"/>
    <w:rsid w:val="001E159C"/>
    <w:rsid w:val="001E204C"/>
    <w:rsid w:val="001E22BA"/>
    <w:rsid w:val="001E3303"/>
    <w:rsid w:val="001E55BD"/>
    <w:rsid w:val="001E5665"/>
    <w:rsid w:val="001E64D6"/>
    <w:rsid w:val="001E7233"/>
    <w:rsid w:val="001F06B9"/>
    <w:rsid w:val="001F0A0A"/>
    <w:rsid w:val="001F0CB1"/>
    <w:rsid w:val="001F0EA4"/>
    <w:rsid w:val="001F1A1C"/>
    <w:rsid w:val="001F1A5A"/>
    <w:rsid w:val="001F2914"/>
    <w:rsid w:val="001F2B27"/>
    <w:rsid w:val="001F4326"/>
    <w:rsid w:val="001F4C16"/>
    <w:rsid w:val="001F5C24"/>
    <w:rsid w:val="001F6947"/>
    <w:rsid w:val="001F6C90"/>
    <w:rsid w:val="001F7403"/>
    <w:rsid w:val="00200452"/>
    <w:rsid w:val="002013C9"/>
    <w:rsid w:val="00201BEC"/>
    <w:rsid w:val="0020202E"/>
    <w:rsid w:val="0020216F"/>
    <w:rsid w:val="002021E0"/>
    <w:rsid w:val="0020230A"/>
    <w:rsid w:val="00203869"/>
    <w:rsid w:val="00203D4E"/>
    <w:rsid w:val="0020572D"/>
    <w:rsid w:val="00205D95"/>
    <w:rsid w:val="0020679F"/>
    <w:rsid w:val="002074AE"/>
    <w:rsid w:val="00210932"/>
    <w:rsid w:val="002110E3"/>
    <w:rsid w:val="00211595"/>
    <w:rsid w:val="00213372"/>
    <w:rsid w:val="00213460"/>
    <w:rsid w:val="00213D25"/>
    <w:rsid w:val="00214319"/>
    <w:rsid w:val="002148B0"/>
    <w:rsid w:val="0021523C"/>
    <w:rsid w:val="00216662"/>
    <w:rsid w:val="00217318"/>
    <w:rsid w:val="00217A3F"/>
    <w:rsid w:val="00220312"/>
    <w:rsid w:val="002216E5"/>
    <w:rsid w:val="002216F4"/>
    <w:rsid w:val="00221700"/>
    <w:rsid w:val="0022193D"/>
    <w:rsid w:val="00222B90"/>
    <w:rsid w:val="00223533"/>
    <w:rsid w:val="00224D2B"/>
    <w:rsid w:val="00224F74"/>
    <w:rsid w:val="0022631E"/>
    <w:rsid w:val="00226E9F"/>
    <w:rsid w:val="00227CC4"/>
    <w:rsid w:val="002301E5"/>
    <w:rsid w:val="00230303"/>
    <w:rsid w:val="002306B4"/>
    <w:rsid w:val="0023087B"/>
    <w:rsid w:val="0023116D"/>
    <w:rsid w:val="00231B94"/>
    <w:rsid w:val="00232135"/>
    <w:rsid w:val="00232465"/>
    <w:rsid w:val="002328CC"/>
    <w:rsid w:val="002332C0"/>
    <w:rsid w:val="00234367"/>
    <w:rsid w:val="0023436B"/>
    <w:rsid w:val="002353BF"/>
    <w:rsid w:val="002359C0"/>
    <w:rsid w:val="00235A67"/>
    <w:rsid w:val="002373C1"/>
    <w:rsid w:val="00237903"/>
    <w:rsid w:val="00237E21"/>
    <w:rsid w:val="00237F0C"/>
    <w:rsid w:val="00241685"/>
    <w:rsid w:val="00243308"/>
    <w:rsid w:val="00243965"/>
    <w:rsid w:val="00244961"/>
    <w:rsid w:val="00244E57"/>
    <w:rsid w:val="002456DE"/>
    <w:rsid w:val="0024662C"/>
    <w:rsid w:val="00246EB4"/>
    <w:rsid w:val="002475BB"/>
    <w:rsid w:val="00247E6B"/>
    <w:rsid w:val="0025092F"/>
    <w:rsid w:val="00250ABE"/>
    <w:rsid w:val="00251E1C"/>
    <w:rsid w:val="00251FF3"/>
    <w:rsid w:val="00252007"/>
    <w:rsid w:val="00252BC7"/>
    <w:rsid w:val="00253B7E"/>
    <w:rsid w:val="002545BE"/>
    <w:rsid w:val="00254F23"/>
    <w:rsid w:val="002558D7"/>
    <w:rsid w:val="002573CD"/>
    <w:rsid w:val="00261AA4"/>
    <w:rsid w:val="0026232A"/>
    <w:rsid w:val="0026284E"/>
    <w:rsid w:val="002629AB"/>
    <w:rsid w:val="00262BBC"/>
    <w:rsid w:val="00263292"/>
    <w:rsid w:val="00264878"/>
    <w:rsid w:val="00265960"/>
    <w:rsid w:val="0026645C"/>
    <w:rsid w:val="002668EA"/>
    <w:rsid w:val="00269C72"/>
    <w:rsid w:val="0027019F"/>
    <w:rsid w:val="00270C2D"/>
    <w:rsid w:val="00270C83"/>
    <w:rsid w:val="002717B0"/>
    <w:rsid w:val="0027181C"/>
    <w:rsid w:val="00271AAD"/>
    <w:rsid w:val="00272C43"/>
    <w:rsid w:val="00273018"/>
    <w:rsid w:val="00274016"/>
    <w:rsid w:val="0027454E"/>
    <w:rsid w:val="0027463C"/>
    <w:rsid w:val="00274CA7"/>
    <w:rsid w:val="00274F55"/>
    <w:rsid w:val="00275325"/>
    <w:rsid w:val="00275F87"/>
    <w:rsid w:val="00277650"/>
    <w:rsid w:val="00277768"/>
    <w:rsid w:val="002802D1"/>
    <w:rsid w:val="002809B2"/>
    <w:rsid w:val="00280BAC"/>
    <w:rsid w:val="00280F00"/>
    <w:rsid w:val="00281C14"/>
    <w:rsid w:val="00282575"/>
    <w:rsid w:val="00282D46"/>
    <w:rsid w:val="00283372"/>
    <w:rsid w:val="00283F8B"/>
    <w:rsid w:val="00284327"/>
    <w:rsid w:val="00284CC4"/>
    <w:rsid w:val="00285111"/>
    <w:rsid w:val="00285699"/>
    <w:rsid w:val="00285977"/>
    <w:rsid w:val="00285BA5"/>
    <w:rsid w:val="00285DF3"/>
    <w:rsid w:val="0028625D"/>
    <w:rsid w:val="00290160"/>
    <w:rsid w:val="002925EC"/>
    <w:rsid w:val="00292C23"/>
    <w:rsid w:val="0029502C"/>
    <w:rsid w:val="00295ADC"/>
    <w:rsid w:val="00295B5F"/>
    <w:rsid w:val="00295EEF"/>
    <w:rsid w:val="00296FCA"/>
    <w:rsid w:val="0029719A"/>
    <w:rsid w:val="00297535"/>
    <w:rsid w:val="00297868"/>
    <w:rsid w:val="002A150D"/>
    <w:rsid w:val="002A19E1"/>
    <w:rsid w:val="002A2D7D"/>
    <w:rsid w:val="002A46E2"/>
    <w:rsid w:val="002A545C"/>
    <w:rsid w:val="002A684D"/>
    <w:rsid w:val="002B0E98"/>
    <w:rsid w:val="002B2DBF"/>
    <w:rsid w:val="002B365E"/>
    <w:rsid w:val="002B3C95"/>
    <w:rsid w:val="002B4B78"/>
    <w:rsid w:val="002B5142"/>
    <w:rsid w:val="002B5595"/>
    <w:rsid w:val="002B656D"/>
    <w:rsid w:val="002B658B"/>
    <w:rsid w:val="002B7A22"/>
    <w:rsid w:val="002C101B"/>
    <w:rsid w:val="002C138E"/>
    <w:rsid w:val="002C2055"/>
    <w:rsid w:val="002C24B7"/>
    <w:rsid w:val="002C2ECD"/>
    <w:rsid w:val="002C3070"/>
    <w:rsid w:val="002C4F3F"/>
    <w:rsid w:val="002C6E4D"/>
    <w:rsid w:val="002D08DF"/>
    <w:rsid w:val="002D09C2"/>
    <w:rsid w:val="002D0BF8"/>
    <w:rsid w:val="002D0C1C"/>
    <w:rsid w:val="002D10F4"/>
    <w:rsid w:val="002D1351"/>
    <w:rsid w:val="002D1C6D"/>
    <w:rsid w:val="002D24A1"/>
    <w:rsid w:val="002D3CBF"/>
    <w:rsid w:val="002D3DBC"/>
    <w:rsid w:val="002D3E05"/>
    <w:rsid w:val="002D5336"/>
    <w:rsid w:val="002D5D20"/>
    <w:rsid w:val="002D60BD"/>
    <w:rsid w:val="002D6695"/>
    <w:rsid w:val="002D75F3"/>
    <w:rsid w:val="002E0006"/>
    <w:rsid w:val="002E18A1"/>
    <w:rsid w:val="002E19E1"/>
    <w:rsid w:val="002E22C8"/>
    <w:rsid w:val="002E2A6B"/>
    <w:rsid w:val="002E2A76"/>
    <w:rsid w:val="002E309C"/>
    <w:rsid w:val="002E4389"/>
    <w:rsid w:val="002E4656"/>
    <w:rsid w:val="002E4941"/>
    <w:rsid w:val="002E57A0"/>
    <w:rsid w:val="002F0337"/>
    <w:rsid w:val="002F0EF6"/>
    <w:rsid w:val="002F0F08"/>
    <w:rsid w:val="002F1FED"/>
    <w:rsid w:val="002F320E"/>
    <w:rsid w:val="002F3DC5"/>
    <w:rsid w:val="002F4184"/>
    <w:rsid w:val="002F44F3"/>
    <w:rsid w:val="002F5277"/>
    <w:rsid w:val="002F59DB"/>
    <w:rsid w:val="003012E7"/>
    <w:rsid w:val="00302246"/>
    <w:rsid w:val="0030359D"/>
    <w:rsid w:val="00303A74"/>
    <w:rsid w:val="00303F4A"/>
    <w:rsid w:val="003049B2"/>
    <w:rsid w:val="0030570D"/>
    <w:rsid w:val="00307138"/>
    <w:rsid w:val="00307550"/>
    <w:rsid w:val="00307603"/>
    <w:rsid w:val="00310DA6"/>
    <w:rsid w:val="003118F7"/>
    <w:rsid w:val="00311E74"/>
    <w:rsid w:val="003125B2"/>
    <w:rsid w:val="00312C65"/>
    <w:rsid w:val="00313418"/>
    <w:rsid w:val="00313FCC"/>
    <w:rsid w:val="003148F5"/>
    <w:rsid w:val="003157D9"/>
    <w:rsid w:val="00315C9B"/>
    <w:rsid w:val="0031725D"/>
    <w:rsid w:val="00320604"/>
    <w:rsid w:val="00321FC8"/>
    <w:rsid w:val="00322E34"/>
    <w:rsid w:val="00326092"/>
    <w:rsid w:val="00326389"/>
    <w:rsid w:val="00326477"/>
    <w:rsid w:val="00330A78"/>
    <w:rsid w:val="00331012"/>
    <w:rsid w:val="00331486"/>
    <w:rsid w:val="00331A7D"/>
    <w:rsid w:val="00331E64"/>
    <w:rsid w:val="0033284F"/>
    <w:rsid w:val="00332EC4"/>
    <w:rsid w:val="00333B23"/>
    <w:rsid w:val="00333EE5"/>
    <w:rsid w:val="00334B7B"/>
    <w:rsid w:val="0033551A"/>
    <w:rsid w:val="00337C38"/>
    <w:rsid w:val="003406D9"/>
    <w:rsid w:val="003413FD"/>
    <w:rsid w:val="003415F1"/>
    <w:rsid w:val="00342327"/>
    <w:rsid w:val="003428DF"/>
    <w:rsid w:val="00342E35"/>
    <w:rsid w:val="00343328"/>
    <w:rsid w:val="00344246"/>
    <w:rsid w:val="003463D8"/>
    <w:rsid w:val="00346CBE"/>
    <w:rsid w:val="0034716B"/>
    <w:rsid w:val="00347A83"/>
    <w:rsid w:val="00347EAE"/>
    <w:rsid w:val="00350733"/>
    <w:rsid w:val="003534C8"/>
    <w:rsid w:val="00355821"/>
    <w:rsid w:val="00355B8E"/>
    <w:rsid w:val="00355D28"/>
    <w:rsid w:val="00356C63"/>
    <w:rsid w:val="0036114F"/>
    <w:rsid w:val="0036203E"/>
    <w:rsid w:val="00362322"/>
    <w:rsid w:val="0036289B"/>
    <w:rsid w:val="00362A5E"/>
    <w:rsid w:val="00362F68"/>
    <w:rsid w:val="00363550"/>
    <w:rsid w:val="00363D58"/>
    <w:rsid w:val="0036433D"/>
    <w:rsid w:val="00365B53"/>
    <w:rsid w:val="00365EE5"/>
    <w:rsid w:val="00366359"/>
    <w:rsid w:val="0036646D"/>
    <w:rsid w:val="00366971"/>
    <w:rsid w:val="0036717E"/>
    <w:rsid w:val="00367402"/>
    <w:rsid w:val="00370386"/>
    <w:rsid w:val="003704FE"/>
    <w:rsid w:val="003723C0"/>
    <w:rsid w:val="003734E6"/>
    <w:rsid w:val="00373BE7"/>
    <w:rsid w:val="00374476"/>
    <w:rsid w:val="00374985"/>
    <w:rsid w:val="00374A8E"/>
    <w:rsid w:val="00374EB8"/>
    <w:rsid w:val="00374FD6"/>
    <w:rsid w:val="00375870"/>
    <w:rsid w:val="003764F4"/>
    <w:rsid w:val="00376689"/>
    <w:rsid w:val="00377FF8"/>
    <w:rsid w:val="00380049"/>
    <w:rsid w:val="00380DFF"/>
    <w:rsid w:val="00381786"/>
    <w:rsid w:val="003817C6"/>
    <w:rsid w:val="00381C2B"/>
    <w:rsid w:val="00381DE0"/>
    <w:rsid w:val="00382237"/>
    <w:rsid w:val="00384002"/>
    <w:rsid w:val="00385311"/>
    <w:rsid w:val="00387F54"/>
    <w:rsid w:val="00391228"/>
    <w:rsid w:val="003913B1"/>
    <w:rsid w:val="00391661"/>
    <w:rsid w:val="00392F6E"/>
    <w:rsid w:val="0039353E"/>
    <w:rsid w:val="0039479B"/>
    <w:rsid w:val="003955E7"/>
    <w:rsid w:val="003959BF"/>
    <w:rsid w:val="00396154"/>
    <w:rsid w:val="00396522"/>
    <w:rsid w:val="00396CAA"/>
    <w:rsid w:val="003A0780"/>
    <w:rsid w:val="003A0F46"/>
    <w:rsid w:val="003A1431"/>
    <w:rsid w:val="003A1D67"/>
    <w:rsid w:val="003A2188"/>
    <w:rsid w:val="003A22CB"/>
    <w:rsid w:val="003A234B"/>
    <w:rsid w:val="003A23F9"/>
    <w:rsid w:val="003A256D"/>
    <w:rsid w:val="003A2944"/>
    <w:rsid w:val="003A3D9C"/>
    <w:rsid w:val="003A428D"/>
    <w:rsid w:val="003A4356"/>
    <w:rsid w:val="003A4AF4"/>
    <w:rsid w:val="003A5341"/>
    <w:rsid w:val="003A58D0"/>
    <w:rsid w:val="003A5A82"/>
    <w:rsid w:val="003A6373"/>
    <w:rsid w:val="003A6684"/>
    <w:rsid w:val="003A66F2"/>
    <w:rsid w:val="003A792E"/>
    <w:rsid w:val="003B086C"/>
    <w:rsid w:val="003B2B0C"/>
    <w:rsid w:val="003B2D28"/>
    <w:rsid w:val="003B3012"/>
    <w:rsid w:val="003B360E"/>
    <w:rsid w:val="003B4182"/>
    <w:rsid w:val="003B507F"/>
    <w:rsid w:val="003B5127"/>
    <w:rsid w:val="003B5430"/>
    <w:rsid w:val="003B68D0"/>
    <w:rsid w:val="003B75EC"/>
    <w:rsid w:val="003C0A7D"/>
    <w:rsid w:val="003C23B8"/>
    <w:rsid w:val="003C29BB"/>
    <w:rsid w:val="003C2D8E"/>
    <w:rsid w:val="003C349B"/>
    <w:rsid w:val="003C36DC"/>
    <w:rsid w:val="003C38BE"/>
    <w:rsid w:val="003D0284"/>
    <w:rsid w:val="003D1845"/>
    <w:rsid w:val="003D1BF2"/>
    <w:rsid w:val="003D2996"/>
    <w:rsid w:val="003D3267"/>
    <w:rsid w:val="003D3B3F"/>
    <w:rsid w:val="003D3C07"/>
    <w:rsid w:val="003D5BF4"/>
    <w:rsid w:val="003D5D87"/>
    <w:rsid w:val="003D6550"/>
    <w:rsid w:val="003D6C77"/>
    <w:rsid w:val="003D6D47"/>
    <w:rsid w:val="003D7117"/>
    <w:rsid w:val="003D752A"/>
    <w:rsid w:val="003E0B0B"/>
    <w:rsid w:val="003E1CAF"/>
    <w:rsid w:val="003E445F"/>
    <w:rsid w:val="003E48B9"/>
    <w:rsid w:val="003E48D9"/>
    <w:rsid w:val="003E728B"/>
    <w:rsid w:val="003E7FB5"/>
    <w:rsid w:val="003F143F"/>
    <w:rsid w:val="003F1C83"/>
    <w:rsid w:val="003F1EBF"/>
    <w:rsid w:val="003F27B0"/>
    <w:rsid w:val="003F310C"/>
    <w:rsid w:val="003F3280"/>
    <w:rsid w:val="003F337C"/>
    <w:rsid w:val="003F4602"/>
    <w:rsid w:val="003F5ECA"/>
    <w:rsid w:val="003F6001"/>
    <w:rsid w:val="003F6DA3"/>
    <w:rsid w:val="003F6DE5"/>
    <w:rsid w:val="003F735A"/>
    <w:rsid w:val="003F77B0"/>
    <w:rsid w:val="003F7F1F"/>
    <w:rsid w:val="004002EF"/>
    <w:rsid w:val="00401395"/>
    <w:rsid w:val="0040174A"/>
    <w:rsid w:val="00401E4C"/>
    <w:rsid w:val="00402F2E"/>
    <w:rsid w:val="00403A9B"/>
    <w:rsid w:val="00404360"/>
    <w:rsid w:val="0040677C"/>
    <w:rsid w:val="00410298"/>
    <w:rsid w:val="00410BE4"/>
    <w:rsid w:val="00411B01"/>
    <w:rsid w:val="00411BA9"/>
    <w:rsid w:val="00411D4D"/>
    <w:rsid w:val="004138D6"/>
    <w:rsid w:val="00413AFD"/>
    <w:rsid w:val="004143C3"/>
    <w:rsid w:val="00415C1A"/>
    <w:rsid w:val="00416892"/>
    <w:rsid w:val="00416A00"/>
    <w:rsid w:val="00417B8C"/>
    <w:rsid w:val="004209BE"/>
    <w:rsid w:val="00420D66"/>
    <w:rsid w:val="00420F45"/>
    <w:rsid w:val="004217D7"/>
    <w:rsid w:val="00423E19"/>
    <w:rsid w:val="00424715"/>
    <w:rsid w:val="00424AA4"/>
    <w:rsid w:val="00425F28"/>
    <w:rsid w:val="00426592"/>
    <w:rsid w:val="00427DD2"/>
    <w:rsid w:val="004305E2"/>
    <w:rsid w:val="0043063D"/>
    <w:rsid w:val="00431274"/>
    <w:rsid w:val="00431909"/>
    <w:rsid w:val="00431DFE"/>
    <w:rsid w:val="00432CCD"/>
    <w:rsid w:val="00432D5C"/>
    <w:rsid w:val="00433050"/>
    <w:rsid w:val="004339C4"/>
    <w:rsid w:val="00434928"/>
    <w:rsid w:val="00434B7E"/>
    <w:rsid w:val="00436022"/>
    <w:rsid w:val="004360A2"/>
    <w:rsid w:val="0043642B"/>
    <w:rsid w:val="0043734E"/>
    <w:rsid w:val="004407E0"/>
    <w:rsid w:val="0044098C"/>
    <w:rsid w:val="004409FE"/>
    <w:rsid w:val="004432FF"/>
    <w:rsid w:val="00443432"/>
    <w:rsid w:val="0044497A"/>
    <w:rsid w:val="00444CC7"/>
    <w:rsid w:val="00445C5D"/>
    <w:rsid w:val="00445E57"/>
    <w:rsid w:val="00446317"/>
    <w:rsid w:val="00446777"/>
    <w:rsid w:val="004467CD"/>
    <w:rsid w:val="00446DAE"/>
    <w:rsid w:val="004477D9"/>
    <w:rsid w:val="00447EFC"/>
    <w:rsid w:val="00450A53"/>
    <w:rsid w:val="004511F8"/>
    <w:rsid w:val="004515EF"/>
    <w:rsid w:val="00454A85"/>
    <w:rsid w:val="00460050"/>
    <w:rsid w:val="00460112"/>
    <w:rsid w:val="00462684"/>
    <w:rsid w:val="00464BAA"/>
    <w:rsid w:val="00464F0A"/>
    <w:rsid w:val="00465574"/>
    <w:rsid w:val="00465B43"/>
    <w:rsid w:val="00465C05"/>
    <w:rsid w:val="00466CAD"/>
    <w:rsid w:val="004675C3"/>
    <w:rsid w:val="004678C0"/>
    <w:rsid w:val="00467902"/>
    <w:rsid w:val="0047077C"/>
    <w:rsid w:val="00470976"/>
    <w:rsid w:val="00470CCD"/>
    <w:rsid w:val="00471457"/>
    <w:rsid w:val="004719A0"/>
    <w:rsid w:val="004721A1"/>
    <w:rsid w:val="00472969"/>
    <w:rsid w:val="004729E7"/>
    <w:rsid w:val="00472EC8"/>
    <w:rsid w:val="00473218"/>
    <w:rsid w:val="004732A4"/>
    <w:rsid w:val="004748C4"/>
    <w:rsid w:val="00474A4A"/>
    <w:rsid w:val="0047539D"/>
    <w:rsid w:val="00475CF9"/>
    <w:rsid w:val="00475EFC"/>
    <w:rsid w:val="00476150"/>
    <w:rsid w:val="00476C4A"/>
    <w:rsid w:val="004804C0"/>
    <w:rsid w:val="00480A9A"/>
    <w:rsid w:val="00480E66"/>
    <w:rsid w:val="00481A1E"/>
    <w:rsid w:val="004820AA"/>
    <w:rsid w:val="004821FF"/>
    <w:rsid w:val="00482960"/>
    <w:rsid w:val="0048296C"/>
    <w:rsid w:val="00483379"/>
    <w:rsid w:val="00483DD7"/>
    <w:rsid w:val="00484450"/>
    <w:rsid w:val="0048485E"/>
    <w:rsid w:val="00484B59"/>
    <w:rsid w:val="00485837"/>
    <w:rsid w:val="00485979"/>
    <w:rsid w:val="00485C3B"/>
    <w:rsid w:val="00487D29"/>
    <w:rsid w:val="00487D55"/>
    <w:rsid w:val="004902B8"/>
    <w:rsid w:val="0049218A"/>
    <w:rsid w:val="00492363"/>
    <w:rsid w:val="0049262D"/>
    <w:rsid w:val="00493367"/>
    <w:rsid w:val="00493DE2"/>
    <w:rsid w:val="00494F2E"/>
    <w:rsid w:val="004953A7"/>
    <w:rsid w:val="00495AE7"/>
    <w:rsid w:val="00497CDE"/>
    <w:rsid w:val="00497CF9"/>
    <w:rsid w:val="004A05EE"/>
    <w:rsid w:val="004A07E9"/>
    <w:rsid w:val="004A0B95"/>
    <w:rsid w:val="004A0F06"/>
    <w:rsid w:val="004A266A"/>
    <w:rsid w:val="004A2952"/>
    <w:rsid w:val="004A32A9"/>
    <w:rsid w:val="004A33A5"/>
    <w:rsid w:val="004A33AE"/>
    <w:rsid w:val="004A3B10"/>
    <w:rsid w:val="004A3DD4"/>
    <w:rsid w:val="004A47DE"/>
    <w:rsid w:val="004A4C17"/>
    <w:rsid w:val="004A582A"/>
    <w:rsid w:val="004A731F"/>
    <w:rsid w:val="004B19E2"/>
    <w:rsid w:val="004B3D10"/>
    <w:rsid w:val="004B661D"/>
    <w:rsid w:val="004B6888"/>
    <w:rsid w:val="004B7304"/>
    <w:rsid w:val="004B7759"/>
    <w:rsid w:val="004B78FA"/>
    <w:rsid w:val="004B7D71"/>
    <w:rsid w:val="004C014E"/>
    <w:rsid w:val="004C3E01"/>
    <w:rsid w:val="004C43ED"/>
    <w:rsid w:val="004C4E48"/>
    <w:rsid w:val="004C57A7"/>
    <w:rsid w:val="004C72B3"/>
    <w:rsid w:val="004C73A7"/>
    <w:rsid w:val="004D1F5D"/>
    <w:rsid w:val="004D2EC4"/>
    <w:rsid w:val="004D2F91"/>
    <w:rsid w:val="004D3146"/>
    <w:rsid w:val="004D3EEE"/>
    <w:rsid w:val="004D409B"/>
    <w:rsid w:val="004D43C8"/>
    <w:rsid w:val="004D44BF"/>
    <w:rsid w:val="004D4B4B"/>
    <w:rsid w:val="004D52C0"/>
    <w:rsid w:val="004D6017"/>
    <w:rsid w:val="004D62BE"/>
    <w:rsid w:val="004D6DA7"/>
    <w:rsid w:val="004E072F"/>
    <w:rsid w:val="004E09D5"/>
    <w:rsid w:val="004E1162"/>
    <w:rsid w:val="004E13B6"/>
    <w:rsid w:val="004E169A"/>
    <w:rsid w:val="004E1971"/>
    <w:rsid w:val="004E2496"/>
    <w:rsid w:val="004E27F0"/>
    <w:rsid w:val="004E318C"/>
    <w:rsid w:val="004E35A1"/>
    <w:rsid w:val="004E35F2"/>
    <w:rsid w:val="004E6057"/>
    <w:rsid w:val="004E6693"/>
    <w:rsid w:val="004E673D"/>
    <w:rsid w:val="004F0D71"/>
    <w:rsid w:val="004F154B"/>
    <w:rsid w:val="004F17A9"/>
    <w:rsid w:val="004F202A"/>
    <w:rsid w:val="004F20EF"/>
    <w:rsid w:val="004F2513"/>
    <w:rsid w:val="004F3EEA"/>
    <w:rsid w:val="004F3F96"/>
    <w:rsid w:val="004F58DB"/>
    <w:rsid w:val="004F6EBB"/>
    <w:rsid w:val="004F7688"/>
    <w:rsid w:val="004F7818"/>
    <w:rsid w:val="004F78DC"/>
    <w:rsid w:val="004F7DA4"/>
    <w:rsid w:val="0050416D"/>
    <w:rsid w:val="00504BBB"/>
    <w:rsid w:val="00506243"/>
    <w:rsid w:val="005064CC"/>
    <w:rsid w:val="005070F2"/>
    <w:rsid w:val="005077A1"/>
    <w:rsid w:val="00510B76"/>
    <w:rsid w:val="00513069"/>
    <w:rsid w:val="00513463"/>
    <w:rsid w:val="00514563"/>
    <w:rsid w:val="0051476F"/>
    <w:rsid w:val="005156AA"/>
    <w:rsid w:val="00515BB9"/>
    <w:rsid w:val="0052106E"/>
    <w:rsid w:val="00522679"/>
    <w:rsid w:val="00522A29"/>
    <w:rsid w:val="00524FEE"/>
    <w:rsid w:val="00525717"/>
    <w:rsid w:val="00525F57"/>
    <w:rsid w:val="0052697E"/>
    <w:rsid w:val="00527190"/>
    <w:rsid w:val="005271BA"/>
    <w:rsid w:val="00527F13"/>
    <w:rsid w:val="0053136A"/>
    <w:rsid w:val="0053171D"/>
    <w:rsid w:val="005318D9"/>
    <w:rsid w:val="005337AD"/>
    <w:rsid w:val="00533F3A"/>
    <w:rsid w:val="00533F8E"/>
    <w:rsid w:val="00534035"/>
    <w:rsid w:val="005342CC"/>
    <w:rsid w:val="0053538F"/>
    <w:rsid w:val="005367CC"/>
    <w:rsid w:val="0053774F"/>
    <w:rsid w:val="00537791"/>
    <w:rsid w:val="00540090"/>
    <w:rsid w:val="0054173B"/>
    <w:rsid w:val="00541B32"/>
    <w:rsid w:val="00542DFF"/>
    <w:rsid w:val="00542F2F"/>
    <w:rsid w:val="0054436D"/>
    <w:rsid w:val="005447F8"/>
    <w:rsid w:val="005449CB"/>
    <w:rsid w:val="005449D4"/>
    <w:rsid w:val="00544D35"/>
    <w:rsid w:val="00544FE8"/>
    <w:rsid w:val="00546453"/>
    <w:rsid w:val="0055132D"/>
    <w:rsid w:val="005521E7"/>
    <w:rsid w:val="00554419"/>
    <w:rsid w:val="0055460D"/>
    <w:rsid w:val="0055680F"/>
    <w:rsid w:val="00557148"/>
    <w:rsid w:val="00557257"/>
    <w:rsid w:val="00560137"/>
    <w:rsid w:val="00560275"/>
    <w:rsid w:val="00560DA9"/>
    <w:rsid w:val="00561179"/>
    <w:rsid w:val="0056410C"/>
    <w:rsid w:val="0056486E"/>
    <w:rsid w:val="005649C6"/>
    <w:rsid w:val="00565C70"/>
    <w:rsid w:val="00566381"/>
    <w:rsid w:val="0056646B"/>
    <w:rsid w:val="00566B7C"/>
    <w:rsid w:val="00567E45"/>
    <w:rsid w:val="00570094"/>
    <w:rsid w:val="005701B0"/>
    <w:rsid w:val="0057147C"/>
    <w:rsid w:val="00572115"/>
    <w:rsid w:val="00572141"/>
    <w:rsid w:val="005728E1"/>
    <w:rsid w:val="00572B5D"/>
    <w:rsid w:val="00572FC6"/>
    <w:rsid w:val="0057314F"/>
    <w:rsid w:val="0057322B"/>
    <w:rsid w:val="005739A4"/>
    <w:rsid w:val="00574CFD"/>
    <w:rsid w:val="0057622B"/>
    <w:rsid w:val="00576C28"/>
    <w:rsid w:val="00577398"/>
    <w:rsid w:val="00581A24"/>
    <w:rsid w:val="00582A9E"/>
    <w:rsid w:val="005830C8"/>
    <w:rsid w:val="0058322D"/>
    <w:rsid w:val="00585507"/>
    <w:rsid w:val="005869B9"/>
    <w:rsid w:val="005869D9"/>
    <w:rsid w:val="00586DB9"/>
    <w:rsid w:val="0058739C"/>
    <w:rsid w:val="005879AF"/>
    <w:rsid w:val="005914E2"/>
    <w:rsid w:val="0059398B"/>
    <w:rsid w:val="00597259"/>
    <w:rsid w:val="00597E96"/>
    <w:rsid w:val="005A062D"/>
    <w:rsid w:val="005A2701"/>
    <w:rsid w:val="005A33CC"/>
    <w:rsid w:val="005A3FE9"/>
    <w:rsid w:val="005A53F5"/>
    <w:rsid w:val="005A544C"/>
    <w:rsid w:val="005A5C61"/>
    <w:rsid w:val="005A5DE4"/>
    <w:rsid w:val="005A5F98"/>
    <w:rsid w:val="005A6640"/>
    <w:rsid w:val="005A6666"/>
    <w:rsid w:val="005A6724"/>
    <w:rsid w:val="005A68FD"/>
    <w:rsid w:val="005A6C40"/>
    <w:rsid w:val="005A71BF"/>
    <w:rsid w:val="005A7792"/>
    <w:rsid w:val="005A7B12"/>
    <w:rsid w:val="005A7B81"/>
    <w:rsid w:val="005B03CA"/>
    <w:rsid w:val="005B05E3"/>
    <w:rsid w:val="005B24E8"/>
    <w:rsid w:val="005B48E6"/>
    <w:rsid w:val="005B5BE5"/>
    <w:rsid w:val="005B78AD"/>
    <w:rsid w:val="005B7CFB"/>
    <w:rsid w:val="005C1FC0"/>
    <w:rsid w:val="005C2237"/>
    <w:rsid w:val="005C22CF"/>
    <w:rsid w:val="005C24BB"/>
    <w:rsid w:val="005C4682"/>
    <w:rsid w:val="005C52DF"/>
    <w:rsid w:val="005C5CF1"/>
    <w:rsid w:val="005C5EE1"/>
    <w:rsid w:val="005C727F"/>
    <w:rsid w:val="005C75C0"/>
    <w:rsid w:val="005C7B78"/>
    <w:rsid w:val="005D00CB"/>
    <w:rsid w:val="005D1D67"/>
    <w:rsid w:val="005D36FA"/>
    <w:rsid w:val="005D470A"/>
    <w:rsid w:val="005D55D6"/>
    <w:rsid w:val="005D6F8E"/>
    <w:rsid w:val="005D7195"/>
    <w:rsid w:val="005D7DFD"/>
    <w:rsid w:val="005E02EA"/>
    <w:rsid w:val="005E0918"/>
    <w:rsid w:val="005E211F"/>
    <w:rsid w:val="005E2B15"/>
    <w:rsid w:val="005E596B"/>
    <w:rsid w:val="005E6733"/>
    <w:rsid w:val="005E7455"/>
    <w:rsid w:val="005E7651"/>
    <w:rsid w:val="005E7B88"/>
    <w:rsid w:val="005E7BDC"/>
    <w:rsid w:val="005F1787"/>
    <w:rsid w:val="005F1D24"/>
    <w:rsid w:val="005F4808"/>
    <w:rsid w:val="005F5FAD"/>
    <w:rsid w:val="005F60D7"/>
    <w:rsid w:val="005F7AF0"/>
    <w:rsid w:val="006003B2"/>
    <w:rsid w:val="006007AF"/>
    <w:rsid w:val="006015AA"/>
    <w:rsid w:val="0060167E"/>
    <w:rsid w:val="006016D1"/>
    <w:rsid w:val="0060175C"/>
    <w:rsid w:val="00601E22"/>
    <w:rsid w:val="00602376"/>
    <w:rsid w:val="006026A9"/>
    <w:rsid w:val="006028AC"/>
    <w:rsid w:val="00603272"/>
    <w:rsid w:val="00603B15"/>
    <w:rsid w:val="006040DF"/>
    <w:rsid w:val="00604D20"/>
    <w:rsid w:val="0060595E"/>
    <w:rsid w:val="00606606"/>
    <w:rsid w:val="00607A8C"/>
    <w:rsid w:val="00607C3D"/>
    <w:rsid w:val="00607E51"/>
    <w:rsid w:val="006102B5"/>
    <w:rsid w:val="006114F2"/>
    <w:rsid w:val="00612279"/>
    <w:rsid w:val="00612BE2"/>
    <w:rsid w:val="00612DDC"/>
    <w:rsid w:val="00613A5B"/>
    <w:rsid w:val="00613D30"/>
    <w:rsid w:val="00613F0B"/>
    <w:rsid w:val="00614E11"/>
    <w:rsid w:val="0061571C"/>
    <w:rsid w:val="00616104"/>
    <w:rsid w:val="006173EB"/>
    <w:rsid w:val="006178D0"/>
    <w:rsid w:val="00620186"/>
    <w:rsid w:val="006209DF"/>
    <w:rsid w:val="00620D99"/>
    <w:rsid w:val="00621402"/>
    <w:rsid w:val="006218F4"/>
    <w:rsid w:val="006223C2"/>
    <w:rsid w:val="00623CD9"/>
    <w:rsid w:val="00625188"/>
    <w:rsid w:val="00625ACB"/>
    <w:rsid w:val="00626D47"/>
    <w:rsid w:val="00627EE1"/>
    <w:rsid w:val="00630CC0"/>
    <w:rsid w:val="00632373"/>
    <w:rsid w:val="006334F9"/>
    <w:rsid w:val="00633CDD"/>
    <w:rsid w:val="00633F7A"/>
    <w:rsid w:val="00634737"/>
    <w:rsid w:val="00634871"/>
    <w:rsid w:val="006352AA"/>
    <w:rsid w:val="006352E9"/>
    <w:rsid w:val="00635481"/>
    <w:rsid w:val="006354C0"/>
    <w:rsid w:val="006366B2"/>
    <w:rsid w:val="006415CD"/>
    <w:rsid w:val="0064295B"/>
    <w:rsid w:val="00643626"/>
    <w:rsid w:val="00643630"/>
    <w:rsid w:val="00643865"/>
    <w:rsid w:val="00643CF5"/>
    <w:rsid w:val="006442A4"/>
    <w:rsid w:val="00644C72"/>
    <w:rsid w:val="00644FA3"/>
    <w:rsid w:val="00645C39"/>
    <w:rsid w:val="006462BB"/>
    <w:rsid w:val="00646728"/>
    <w:rsid w:val="006507EA"/>
    <w:rsid w:val="00651A95"/>
    <w:rsid w:val="006523E9"/>
    <w:rsid w:val="00652918"/>
    <w:rsid w:val="006534EC"/>
    <w:rsid w:val="00654991"/>
    <w:rsid w:val="006550BD"/>
    <w:rsid w:val="006550E4"/>
    <w:rsid w:val="00655BE0"/>
    <w:rsid w:val="0065621C"/>
    <w:rsid w:val="00656297"/>
    <w:rsid w:val="00657031"/>
    <w:rsid w:val="00657D28"/>
    <w:rsid w:val="00662FFF"/>
    <w:rsid w:val="0066308F"/>
    <w:rsid w:val="00663C3F"/>
    <w:rsid w:val="006662AC"/>
    <w:rsid w:val="006667EE"/>
    <w:rsid w:val="006676DA"/>
    <w:rsid w:val="0066797B"/>
    <w:rsid w:val="00670465"/>
    <w:rsid w:val="00670575"/>
    <w:rsid w:val="006705CF"/>
    <w:rsid w:val="00671C0D"/>
    <w:rsid w:val="00672338"/>
    <w:rsid w:val="006725DA"/>
    <w:rsid w:val="00672DEE"/>
    <w:rsid w:val="006742A5"/>
    <w:rsid w:val="006745CE"/>
    <w:rsid w:val="00677257"/>
    <w:rsid w:val="0067753A"/>
    <w:rsid w:val="006801B5"/>
    <w:rsid w:val="00680CF0"/>
    <w:rsid w:val="00682976"/>
    <w:rsid w:val="006829E6"/>
    <w:rsid w:val="00682E29"/>
    <w:rsid w:val="006830E1"/>
    <w:rsid w:val="006838E3"/>
    <w:rsid w:val="006845F3"/>
    <w:rsid w:val="00684A54"/>
    <w:rsid w:val="00685E59"/>
    <w:rsid w:val="00686BFE"/>
    <w:rsid w:val="00686E0C"/>
    <w:rsid w:val="0068726B"/>
    <w:rsid w:val="00690265"/>
    <w:rsid w:val="00690B50"/>
    <w:rsid w:val="006928E3"/>
    <w:rsid w:val="00692C5C"/>
    <w:rsid w:val="00692D19"/>
    <w:rsid w:val="00692DC9"/>
    <w:rsid w:val="00693E3F"/>
    <w:rsid w:val="00694C99"/>
    <w:rsid w:val="00694D12"/>
    <w:rsid w:val="00694FC6"/>
    <w:rsid w:val="0069538C"/>
    <w:rsid w:val="006956DB"/>
    <w:rsid w:val="00695C3B"/>
    <w:rsid w:val="00695EE6"/>
    <w:rsid w:val="0069639F"/>
    <w:rsid w:val="00696703"/>
    <w:rsid w:val="00696A83"/>
    <w:rsid w:val="006A0EF4"/>
    <w:rsid w:val="006A0F83"/>
    <w:rsid w:val="006A1AFE"/>
    <w:rsid w:val="006A1D9F"/>
    <w:rsid w:val="006A2FD8"/>
    <w:rsid w:val="006A332F"/>
    <w:rsid w:val="006A3F2C"/>
    <w:rsid w:val="006A44F9"/>
    <w:rsid w:val="006A4632"/>
    <w:rsid w:val="006A63B7"/>
    <w:rsid w:val="006A6FFF"/>
    <w:rsid w:val="006B10E2"/>
    <w:rsid w:val="006B1D13"/>
    <w:rsid w:val="006B2076"/>
    <w:rsid w:val="006B2B27"/>
    <w:rsid w:val="006B39A8"/>
    <w:rsid w:val="006B3F90"/>
    <w:rsid w:val="006B4B22"/>
    <w:rsid w:val="006B51D9"/>
    <w:rsid w:val="006B55CD"/>
    <w:rsid w:val="006B5912"/>
    <w:rsid w:val="006B6058"/>
    <w:rsid w:val="006B6974"/>
    <w:rsid w:val="006B7423"/>
    <w:rsid w:val="006B751F"/>
    <w:rsid w:val="006C01F3"/>
    <w:rsid w:val="006C07BA"/>
    <w:rsid w:val="006C1F9E"/>
    <w:rsid w:val="006C26A9"/>
    <w:rsid w:val="006C286F"/>
    <w:rsid w:val="006C5181"/>
    <w:rsid w:val="006C5BB3"/>
    <w:rsid w:val="006C5C03"/>
    <w:rsid w:val="006C5C44"/>
    <w:rsid w:val="006C6DCF"/>
    <w:rsid w:val="006D15E8"/>
    <w:rsid w:val="006D18B9"/>
    <w:rsid w:val="006D347A"/>
    <w:rsid w:val="006D3B1B"/>
    <w:rsid w:val="006D3D76"/>
    <w:rsid w:val="006D4630"/>
    <w:rsid w:val="006D6233"/>
    <w:rsid w:val="006D6841"/>
    <w:rsid w:val="006D69FE"/>
    <w:rsid w:val="006D7411"/>
    <w:rsid w:val="006E05C0"/>
    <w:rsid w:val="006E07C7"/>
    <w:rsid w:val="006E0CE1"/>
    <w:rsid w:val="006E2577"/>
    <w:rsid w:val="006E2AB5"/>
    <w:rsid w:val="006E4319"/>
    <w:rsid w:val="006E469D"/>
    <w:rsid w:val="006E4A0B"/>
    <w:rsid w:val="006E4B6C"/>
    <w:rsid w:val="006E505F"/>
    <w:rsid w:val="006E5715"/>
    <w:rsid w:val="006E6556"/>
    <w:rsid w:val="006E6DA2"/>
    <w:rsid w:val="006E707A"/>
    <w:rsid w:val="006E7499"/>
    <w:rsid w:val="006E77C2"/>
    <w:rsid w:val="006F02CD"/>
    <w:rsid w:val="006F0542"/>
    <w:rsid w:val="006F05AE"/>
    <w:rsid w:val="006F0E6B"/>
    <w:rsid w:val="006F1C23"/>
    <w:rsid w:val="006F2012"/>
    <w:rsid w:val="006F215F"/>
    <w:rsid w:val="006F27DA"/>
    <w:rsid w:val="006F2BFF"/>
    <w:rsid w:val="006F33D8"/>
    <w:rsid w:val="006F398E"/>
    <w:rsid w:val="006F52DE"/>
    <w:rsid w:val="006F5BB8"/>
    <w:rsid w:val="006F6358"/>
    <w:rsid w:val="006F6FFB"/>
    <w:rsid w:val="006F7238"/>
    <w:rsid w:val="007001A4"/>
    <w:rsid w:val="00700AFB"/>
    <w:rsid w:val="00700BD7"/>
    <w:rsid w:val="00702210"/>
    <w:rsid w:val="00702524"/>
    <w:rsid w:val="00702FB4"/>
    <w:rsid w:val="0070310D"/>
    <w:rsid w:val="00703AD0"/>
    <w:rsid w:val="00703D5E"/>
    <w:rsid w:val="00704622"/>
    <w:rsid w:val="00704A80"/>
    <w:rsid w:val="00706E63"/>
    <w:rsid w:val="0071015C"/>
    <w:rsid w:val="0071145E"/>
    <w:rsid w:val="00711962"/>
    <w:rsid w:val="00712F4C"/>
    <w:rsid w:val="00713089"/>
    <w:rsid w:val="007132CF"/>
    <w:rsid w:val="007132DE"/>
    <w:rsid w:val="00713A2F"/>
    <w:rsid w:val="00714CC7"/>
    <w:rsid w:val="00715EF7"/>
    <w:rsid w:val="00715F62"/>
    <w:rsid w:val="00716154"/>
    <w:rsid w:val="00716D2B"/>
    <w:rsid w:val="00717E81"/>
    <w:rsid w:val="00720B6A"/>
    <w:rsid w:val="00721855"/>
    <w:rsid w:val="00723F2B"/>
    <w:rsid w:val="00724D71"/>
    <w:rsid w:val="0072539B"/>
    <w:rsid w:val="007254BD"/>
    <w:rsid w:val="0072564D"/>
    <w:rsid w:val="007267B0"/>
    <w:rsid w:val="00727650"/>
    <w:rsid w:val="00727AF9"/>
    <w:rsid w:val="007301E8"/>
    <w:rsid w:val="00730D2D"/>
    <w:rsid w:val="0073116F"/>
    <w:rsid w:val="007314C7"/>
    <w:rsid w:val="007316E2"/>
    <w:rsid w:val="007330AC"/>
    <w:rsid w:val="0073394D"/>
    <w:rsid w:val="007345CF"/>
    <w:rsid w:val="00734607"/>
    <w:rsid w:val="00735224"/>
    <w:rsid w:val="0073607B"/>
    <w:rsid w:val="00736E00"/>
    <w:rsid w:val="0074051A"/>
    <w:rsid w:val="00740BFC"/>
    <w:rsid w:val="007436CC"/>
    <w:rsid w:val="00743D5A"/>
    <w:rsid w:val="007446F2"/>
    <w:rsid w:val="00744A8F"/>
    <w:rsid w:val="00745A9B"/>
    <w:rsid w:val="00745D2C"/>
    <w:rsid w:val="007460C4"/>
    <w:rsid w:val="007460EA"/>
    <w:rsid w:val="0075061B"/>
    <w:rsid w:val="0075117A"/>
    <w:rsid w:val="0075192E"/>
    <w:rsid w:val="00751BAA"/>
    <w:rsid w:val="00751E05"/>
    <w:rsid w:val="00751EBB"/>
    <w:rsid w:val="00752319"/>
    <w:rsid w:val="00752359"/>
    <w:rsid w:val="00752EFC"/>
    <w:rsid w:val="00753C2D"/>
    <w:rsid w:val="0075495A"/>
    <w:rsid w:val="00754CB8"/>
    <w:rsid w:val="00755F4A"/>
    <w:rsid w:val="00755FA1"/>
    <w:rsid w:val="00756142"/>
    <w:rsid w:val="00756CF5"/>
    <w:rsid w:val="00757D22"/>
    <w:rsid w:val="00761533"/>
    <w:rsid w:val="00761E65"/>
    <w:rsid w:val="00763883"/>
    <w:rsid w:val="00764453"/>
    <w:rsid w:val="007646E8"/>
    <w:rsid w:val="007656B6"/>
    <w:rsid w:val="00765A34"/>
    <w:rsid w:val="00766212"/>
    <w:rsid w:val="00767E6A"/>
    <w:rsid w:val="00770105"/>
    <w:rsid w:val="00770DAA"/>
    <w:rsid w:val="007711C5"/>
    <w:rsid w:val="00772EEC"/>
    <w:rsid w:val="007734BB"/>
    <w:rsid w:val="00774E56"/>
    <w:rsid w:val="0077583B"/>
    <w:rsid w:val="00775D23"/>
    <w:rsid w:val="0077616B"/>
    <w:rsid w:val="00776AF1"/>
    <w:rsid w:val="007772B6"/>
    <w:rsid w:val="00777AB8"/>
    <w:rsid w:val="00780D1D"/>
    <w:rsid w:val="00781078"/>
    <w:rsid w:val="007812A8"/>
    <w:rsid w:val="00781366"/>
    <w:rsid w:val="00781444"/>
    <w:rsid w:val="00781839"/>
    <w:rsid w:val="007819DB"/>
    <w:rsid w:val="00781B39"/>
    <w:rsid w:val="00782CE5"/>
    <w:rsid w:val="00782EFD"/>
    <w:rsid w:val="00782F3F"/>
    <w:rsid w:val="007831BE"/>
    <w:rsid w:val="00784285"/>
    <w:rsid w:val="00784567"/>
    <w:rsid w:val="00785D65"/>
    <w:rsid w:val="00786E7A"/>
    <w:rsid w:val="00787ED6"/>
    <w:rsid w:val="0079113B"/>
    <w:rsid w:val="007913C4"/>
    <w:rsid w:val="0079163C"/>
    <w:rsid w:val="00791B49"/>
    <w:rsid w:val="0079256A"/>
    <w:rsid w:val="00794484"/>
    <w:rsid w:val="007950BA"/>
    <w:rsid w:val="00795881"/>
    <w:rsid w:val="0079606B"/>
    <w:rsid w:val="0079700F"/>
    <w:rsid w:val="0079723E"/>
    <w:rsid w:val="00797F4A"/>
    <w:rsid w:val="007A2110"/>
    <w:rsid w:val="007A26DE"/>
    <w:rsid w:val="007A2AD0"/>
    <w:rsid w:val="007A32EF"/>
    <w:rsid w:val="007A4542"/>
    <w:rsid w:val="007A5423"/>
    <w:rsid w:val="007A6437"/>
    <w:rsid w:val="007A73A8"/>
    <w:rsid w:val="007A7630"/>
    <w:rsid w:val="007A781F"/>
    <w:rsid w:val="007A7880"/>
    <w:rsid w:val="007A7EDF"/>
    <w:rsid w:val="007B0CB8"/>
    <w:rsid w:val="007B172E"/>
    <w:rsid w:val="007B1C9D"/>
    <w:rsid w:val="007B1F2F"/>
    <w:rsid w:val="007B3E92"/>
    <w:rsid w:val="007B3EF0"/>
    <w:rsid w:val="007B4240"/>
    <w:rsid w:val="007B4576"/>
    <w:rsid w:val="007B4939"/>
    <w:rsid w:val="007B4AB4"/>
    <w:rsid w:val="007B5259"/>
    <w:rsid w:val="007B56A2"/>
    <w:rsid w:val="007B5C56"/>
    <w:rsid w:val="007C033A"/>
    <w:rsid w:val="007C044D"/>
    <w:rsid w:val="007C07C5"/>
    <w:rsid w:val="007C0EDF"/>
    <w:rsid w:val="007C164E"/>
    <w:rsid w:val="007C17E0"/>
    <w:rsid w:val="007C2B3A"/>
    <w:rsid w:val="007C2C6A"/>
    <w:rsid w:val="007C3412"/>
    <w:rsid w:val="007C3F5B"/>
    <w:rsid w:val="007C5459"/>
    <w:rsid w:val="007C5A18"/>
    <w:rsid w:val="007C5FBF"/>
    <w:rsid w:val="007C692D"/>
    <w:rsid w:val="007C7A1B"/>
    <w:rsid w:val="007D1366"/>
    <w:rsid w:val="007D1624"/>
    <w:rsid w:val="007D31DE"/>
    <w:rsid w:val="007D3B65"/>
    <w:rsid w:val="007D3D3B"/>
    <w:rsid w:val="007D4C55"/>
    <w:rsid w:val="007D5DAD"/>
    <w:rsid w:val="007D6399"/>
    <w:rsid w:val="007D65C6"/>
    <w:rsid w:val="007E0067"/>
    <w:rsid w:val="007E007A"/>
    <w:rsid w:val="007E170A"/>
    <w:rsid w:val="007E1738"/>
    <w:rsid w:val="007E1785"/>
    <w:rsid w:val="007E3500"/>
    <w:rsid w:val="007E36D8"/>
    <w:rsid w:val="007E38A2"/>
    <w:rsid w:val="007E462B"/>
    <w:rsid w:val="007E48B5"/>
    <w:rsid w:val="007E6B84"/>
    <w:rsid w:val="007E6D7F"/>
    <w:rsid w:val="007F024A"/>
    <w:rsid w:val="007F0EEC"/>
    <w:rsid w:val="007F2AA0"/>
    <w:rsid w:val="007F2DBF"/>
    <w:rsid w:val="007F3C7A"/>
    <w:rsid w:val="007F5186"/>
    <w:rsid w:val="007F548B"/>
    <w:rsid w:val="007F5C8C"/>
    <w:rsid w:val="007F639D"/>
    <w:rsid w:val="007F6CDC"/>
    <w:rsid w:val="007F7F04"/>
    <w:rsid w:val="00800750"/>
    <w:rsid w:val="00802373"/>
    <w:rsid w:val="0080270E"/>
    <w:rsid w:val="0080281F"/>
    <w:rsid w:val="00802ABE"/>
    <w:rsid w:val="00804244"/>
    <w:rsid w:val="00804751"/>
    <w:rsid w:val="00805665"/>
    <w:rsid w:val="008064EA"/>
    <w:rsid w:val="00806CE9"/>
    <w:rsid w:val="00806F42"/>
    <w:rsid w:val="00807631"/>
    <w:rsid w:val="00807F95"/>
    <w:rsid w:val="00811197"/>
    <w:rsid w:val="0081132B"/>
    <w:rsid w:val="00811777"/>
    <w:rsid w:val="00811827"/>
    <w:rsid w:val="00811FC9"/>
    <w:rsid w:val="00812333"/>
    <w:rsid w:val="00812DEF"/>
    <w:rsid w:val="0081439B"/>
    <w:rsid w:val="00815AF0"/>
    <w:rsid w:val="008167E6"/>
    <w:rsid w:val="0081697F"/>
    <w:rsid w:val="00816F8A"/>
    <w:rsid w:val="00817435"/>
    <w:rsid w:val="008174F1"/>
    <w:rsid w:val="00817908"/>
    <w:rsid w:val="0081797B"/>
    <w:rsid w:val="008179C4"/>
    <w:rsid w:val="00817DA1"/>
    <w:rsid w:val="00821161"/>
    <w:rsid w:val="0082216C"/>
    <w:rsid w:val="008223E0"/>
    <w:rsid w:val="008224D8"/>
    <w:rsid w:val="0082293E"/>
    <w:rsid w:val="00822A11"/>
    <w:rsid w:val="00822A6A"/>
    <w:rsid w:val="0082473B"/>
    <w:rsid w:val="0082497F"/>
    <w:rsid w:val="00824A41"/>
    <w:rsid w:val="00826E46"/>
    <w:rsid w:val="00827299"/>
    <w:rsid w:val="00827CA1"/>
    <w:rsid w:val="00830B0E"/>
    <w:rsid w:val="00831051"/>
    <w:rsid w:val="008315B9"/>
    <w:rsid w:val="00833185"/>
    <w:rsid w:val="00833E30"/>
    <w:rsid w:val="0083533A"/>
    <w:rsid w:val="008354D5"/>
    <w:rsid w:val="008372DA"/>
    <w:rsid w:val="008373FB"/>
    <w:rsid w:val="008374A7"/>
    <w:rsid w:val="00840F0A"/>
    <w:rsid w:val="008427FD"/>
    <w:rsid w:val="0084342A"/>
    <w:rsid w:val="00843FF2"/>
    <w:rsid w:val="008441E7"/>
    <w:rsid w:val="008442BF"/>
    <w:rsid w:val="0084538C"/>
    <w:rsid w:val="0084620D"/>
    <w:rsid w:val="0084657A"/>
    <w:rsid w:val="008471EB"/>
    <w:rsid w:val="00847A7F"/>
    <w:rsid w:val="00847A8A"/>
    <w:rsid w:val="00847FB6"/>
    <w:rsid w:val="00850B45"/>
    <w:rsid w:val="00851A2F"/>
    <w:rsid w:val="00852851"/>
    <w:rsid w:val="00852934"/>
    <w:rsid w:val="00853166"/>
    <w:rsid w:val="008536CD"/>
    <w:rsid w:val="00853F10"/>
    <w:rsid w:val="00854921"/>
    <w:rsid w:val="00855810"/>
    <w:rsid w:val="00857D0F"/>
    <w:rsid w:val="00860786"/>
    <w:rsid w:val="00861627"/>
    <w:rsid w:val="00861655"/>
    <w:rsid w:val="008631C5"/>
    <w:rsid w:val="00863403"/>
    <w:rsid w:val="00863D85"/>
    <w:rsid w:val="00864CAB"/>
    <w:rsid w:val="008653E3"/>
    <w:rsid w:val="00865590"/>
    <w:rsid w:val="00865EF1"/>
    <w:rsid w:val="0086673E"/>
    <w:rsid w:val="00866BDE"/>
    <w:rsid w:val="00866C7F"/>
    <w:rsid w:val="008678C1"/>
    <w:rsid w:val="00870D39"/>
    <w:rsid w:val="00871325"/>
    <w:rsid w:val="00872B9F"/>
    <w:rsid w:val="00872F4E"/>
    <w:rsid w:val="00874856"/>
    <w:rsid w:val="0087659C"/>
    <w:rsid w:val="00876EDC"/>
    <w:rsid w:val="00881A08"/>
    <w:rsid w:val="00881A62"/>
    <w:rsid w:val="00882872"/>
    <w:rsid w:val="00882E6F"/>
    <w:rsid w:val="00883A74"/>
    <w:rsid w:val="00883EEA"/>
    <w:rsid w:val="00884787"/>
    <w:rsid w:val="00884B40"/>
    <w:rsid w:val="00887BE5"/>
    <w:rsid w:val="00887CCB"/>
    <w:rsid w:val="00887D39"/>
    <w:rsid w:val="008905DC"/>
    <w:rsid w:val="0089134F"/>
    <w:rsid w:val="008925F9"/>
    <w:rsid w:val="00893D1D"/>
    <w:rsid w:val="00893DEA"/>
    <w:rsid w:val="008953A4"/>
    <w:rsid w:val="00895A26"/>
    <w:rsid w:val="00896AAB"/>
    <w:rsid w:val="00897AF7"/>
    <w:rsid w:val="008A0F52"/>
    <w:rsid w:val="008A2962"/>
    <w:rsid w:val="008A2AE3"/>
    <w:rsid w:val="008A34AD"/>
    <w:rsid w:val="008A41CE"/>
    <w:rsid w:val="008A6766"/>
    <w:rsid w:val="008A6977"/>
    <w:rsid w:val="008A7713"/>
    <w:rsid w:val="008B0040"/>
    <w:rsid w:val="008B11DA"/>
    <w:rsid w:val="008B1337"/>
    <w:rsid w:val="008B1CD6"/>
    <w:rsid w:val="008B33B1"/>
    <w:rsid w:val="008B3861"/>
    <w:rsid w:val="008B45D0"/>
    <w:rsid w:val="008B559C"/>
    <w:rsid w:val="008B6197"/>
    <w:rsid w:val="008B6AA9"/>
    <w:rsid w:val="008B6ACF"/>
    <w:rsid w:val="008B6FE3"/>
    <w:rsid w:val="008B765C"/>
    <w:rsid w:val="008C077A"/>
    <w:rsid w:val="008C26CE"/>
    <w:rsid w:val="008C2E1D"/>
    <w:rsid w:val="008C325E"/>
    <w:rsid w:val="008C33EC"/>
    <w:rsid w:val="008C3F4F"/>
    <w:rsid w:val="008C5CA2"/>
    <w:rsid w:val="008C68CC"/>
    <w:rsid w:val="008C6A54"/>
    <w:rsid w:val="008C761B"/>
    <w:rsid w:val="008C7779"/>
    <w:rsid w:val="008C777A"/>
    <w:rsid w:val="008C7AB8"/>
    <w:rsid w:val="008C7CD6"/>
    <w:rsid w:val="008D030D"/>
    <w:rsid w:val="008D6A67"/>
    <w:rsid w:val="008D6ED0"/>
    <w:rsid w:val="008D75E0"/>
    <w:rsid w:val="008D7AD8"/>
    <w:rsid w:val="008D7D00"/>
    <w:rsid w:val="008E000D"/>
    <w:rsid w:val="008E009F"/>
    <w:rsid w:val="008E099F"/>
    <w:rsid w:val="008E1D27"/>
    <w:rsid w:val="008E2955"/>
    <w:rsid w:val="008E2B12"/>
    <w:rsid w:val="008E2D9E"/>
    <w:rsid w:val="008E3648"/>
    <w:rsid w:val="008E3A9C"/>
    <w:rsid w:val="008E44ED"/>
    <w:rsid w:val="008E5546"/>
    <w:rsid w:val="008E5685"/>
    <w:rsid w:val="008E6416"/>
    <w:rsid w:val="008E72D3"/>
    <w:rsid w:val="008F1DAE"/>
    <w:rsid w:val="008F1F8B"/>
    <w:rsid w:val="008F3894"/>
    <w:rsid w:val="008F4238"/>
    <w:rsid w:val="008F4C8F"/>
    <w:rsid w:val="008F6C6F"/>
    <w:rsid w:val="009005D0"/>
    <w:rsid w:val="009017E5"/>
    <w:rsid w:val="0090182C"/>
    <w:rsid w:val="009023C6"/>
    <w:rsid w:val="00904178"/>
    <w:rsid w:val="00905518"/>
    <w:rsid w:val="009069A7"/>
    <w:rsid w:val="00907774"/>
    <w:rsid w:val="00907F03"/>
    <w:rsid w:val="009104EB"/>
    <w:rsid w:val="00911B9C"/>
    <w:rsid w:val="0091415D"/>
    <w:rsid w:val="009143AA"/>
    <w:rsid w:val="00915321"/>
    <w:rsid w:val="00915569"/>
    <w:rsid w:val="00915DAC"/>
    <w:rsid w:val="00916E3B"/>
    <w:rsid w:val="0091771C"/>
    <w:rsid w:val="00917F74"/>
    <w:rsid w:val="00921AA4"/>
    <w:rsid w:val="00922A03"/>
    <w:rsid w:val="00923126"/>
    <w:rsid w:val="00923F88"/>
    <w:rsid w:val="00925923"/>
    <w:rsid w:val="00925E3F"/>
    <w:rsid w:val="00925EC6"/>
    <w:rsid w:val="00926DA9"/>
    <w:rsid w:val="0092773A"/>
    <w:rsid w:val="0093018B"/>
    <w:rsid w:val="00930BD3"/>
    <w:rsid w:val="00931305"/>
    <w:rsid w:val="00931985"/>
    <w:rsid w:val="00931A0C"/>
    <w:rsid w:val="00931B23"/>
    <w:rsid w:val="00932ECC"/>
    <w:rsid w:val="00932F93"/>
    <w:rsid w:val="009337B6"/>
    <w:rsid w:val="00933D5D"/>
    <w:rsid w:val="00934DE7"/>
    <w:rsid w:val="0093539A"/>
    <w:rsid w:val="0093562E"/>
    <w:rsid w:val="00935DF7"/>
    <w:rsid w:val="00936028"/>
    <w:rsid w:val="009363AB"/>
    <w:rsid w:val="00936844"/>
    <w:rsid w:val="00937A69"/>
    <w:rsid w:val="0094082F"/>
    <w:rsid w:val="00940BD0"/>
    <w:rsid w:val="00940E15"/>
    <w:rsid w:val="009416D7"/>
    <w:rsid w:val="00941B73"/>
    <w:rsid w:val="00942027"/>
    <w:rsid w:val="00942994"/>
    <w:rsid w:val="00943257"/>
    <w:rsid w:val="00945688"/>
    <w:rsid w:val="009458DC"/>
    <w:rsid w:val="00947475"/>
    <w:rsid w:val="009476C3"/>
    <w:rsid w:val="00947A13"/>
    <w:rsid w:val="009511E0"/>
    <w:rsid w:val="00951676"/>
    <w:rsid w:val="00951951"/>
    <w:rsid w:val="009519E2"/>
    <w:rsid w:val="00951FAE"/>
    <w:rsid w:val="00952400"/>
    <w:rsid w:val="00952821"/>
    <w:rsid w:val="009537A8"/>
    <w:rsid w:val="00953CE8"/>
    <w:rsid w:val="00954F78"/>
    <w:rsid w:val="00955161"/>
    <w:rsid w:val="009551CD"/>
    <w:rsid w:val="0095581E"/>
    <w:rsid w:val="0095643E"/>
    <w:rsid w:val="00956CF2"/>
    <w:rsid w:val="009579D1"/>
    <w:rsid w:val="00960426"/>
    <w:rsid w:val="0096061B"/>
    <w:rsid w:val="009607F9"/>
    <w:rsid w:val="0096251B"/>
    <w:rsid w:val="00962C20"/>
    <w:rsid w:val="00963639"/>
    <w:rsid w:val="00965B78"/>
    <w:rsid w:val="0096610A"/>
    <w:rsid w:val="0096631E"/>
    <w:rsid w:val="00967311"/>
    <w:rsid w:val="009706F5"/>
    <w:rsid w:val="00971F8F"/>
    <w:rsid w:val="009725AB"/>
    <w:rsid w:val="009748D9"/>
    <w:rsid w:val="0097583A"/>
    <w:rsid w:val="009759A2"/>
    <w:rsid w:val="00975F47"/>
    <w:rsid w:val="00980419"/>
    <w:rsid w:val="0098046D"/>
    <w:rsid w:val="00980915"/>
    <w:rsid w:val="00980B01"/>
    <w:rsid w:val="00980F40"/>
    <w:rsid w:val="00981AA1"/>
    <w:rsid w:val="009827C7"/>
    <w:rsid w:val="0098329B"/>
    <w:rsid w:val="009832FD"/>
    <w:rsid w:val="0098624F"/>
    <w:rsid w:val="0098765C"/>
    <w:rsid w:val="00987DBC"/>
    <w:rsid w:val="0099040B"/>
    <w:rsid w:val="00990659"/>
    <w:rsid w:val="009908BB"/>
    <w:rsid w:val="00990A92"/>
    <w:rsid w:val="009930FF"/>
    <w:rsid w:val="009935AE"/>
    <w:rsid w:val="009941C0"/>
    <w:rsid w:val="0099545D"/>
    <w:rsid w:val="00997AA1"/>
    <w:rsid w:val="009A1AA8"/>
    <w:rsid w:val="009A1C2B"/>
    <w:rsid w:val="009A1FCC"/>
    <w:rsid w:val="009A29FC"/>
    <w:rsid w:val="009A4190"/>
    <w:rsid w:val="009A46D9"/>
    <w:rsid w:val="009A4F5D"/>
    <w:rsid w:val="009A52C3"/>
    <w:rsid w:val="009A5459"/>
    <w:rsid w:val="009A5E77"/>
    <w:rsid w:val="009A5EBA"/>
    <w:rsid w:val="009A6CE4"/>
    <w:rsid w:val="009A71D7"/>
    <w:rsid w:val="009B062B"/>
    <w:rsid w:val="009B0EE2"/>
    <w:rsid w:val="009B115B"/>
    <w:rsid w:val="009B3407"/>
    <w:rsid w:val="009B42DC"/>
    <w:rsid w:val="009B4A70"/>
    <w:rsid w:val="009B4A9D"/>
    <w:rsid w:val="009B4C36"/>
    <w:rsid w:val="009B57E6"/>
    <w:rsid w:val="009B5A0D"/>
    <w:rsid w:val="009B790D"/>
    <w:rsid w:val="009B7B6D"/>
    <w:rsid w:val="009C0361"/>
    <w:rsid w:val="009C1654"/>
    <w:rsid w:val="009C1A76"/>
    <w:rsid w:val="009C1C62"/>
    <w:rsid w:val="009C1E5F"/>
    <w:rsid w:val="009C1F30"/>
    <w:rsid w:val="009C2123"/>
    <w:rsid w:val="009C2CA5"/>
    <w:rsid w:val="009C45DF"/>
    <w:rsid w:val="009C7B19"/>
    <w:rsid w:val="009D0A6D"/>
    <w:rsid w:val="009D0BA0"/>
    <w:rsid w:val="009D260F"/>
    <w:rsid w:val="009D2F16"/>
    <w:rsid w:val="009D4CDB"/>
    <w:rsid w:val="009D51AB"/>
    <w:rsid w:val="009D6D87"/>
    <w:rsid w:val="009E0A00"/>
    <w:rsid w:val="009E1EC5"/>
    <w:rsid w:val="009E1FAF"/>
    <w:rsid w:val="009E200D"/>
    <w:rsid w:val="009E3332"/>
    <w:rsid w:val="009E3465"/>
    <w:rsid w:val="009E41F9"/>
    <w:rsid w:val="009E5766"/>
    <w:rsid w:val="009E5960"/>
    <w:rsid w:val="009E59F9"/>
    <w:rsid w:val="009E5FFC"/>
    <w:rsid w:val="009E6204"/>
    <w:rsid w:val="009E6238"/>
    <w:rsid w:val="009E64A9"/>
    <w:rsid w:val="009E72B0"/>
    <w:rsid w:val="009E77BE"/>
    <w:rsid w:val="009F0267"/>
    <w:rsid w:val="009F23D4"/>
    <w:rsid w:val="009F28E0"/>
    <w:rsid w:val="009F3621"/>
    <w:rsid w:val="009F6010"/>
    <w:rsid w:val="009F68ED"/>
    <w:rsid w:val="009F6A22"/>
    <w:rsid w:val="009F7CEF"/>
    <w:rsid w:val="00A006A9"/>
    <w:rsid w:val="00A009A7"/>
    <w:rsid w:val="00A01B8F"/>
    <w:rsid w:val="00A052DB"/>
    <w:rsid w:val="00A05966"/>
    <w:rsid w:val="00A05E25"/>
    <w:rsid w:val="00A06914"/>
    <w:rsid w:val="00A07188"/>
    <w:rsid w:val="00A07192"/>
    <w:rsid w:val="00A1084A"/>
    <w:rsid w:val="00A12F3D"/>
    <w:rsid w:val="00A13FB5"/>
    <w:rsid w:val="00A15108"/>
    <w:rsid w:val="00A15744"/>
    <w:rsid w:val="00A16690"/>
    <w:rsid w:val="00A1764F"/>
    <w:rsid w:val="00A21DC6"/>
    <w:rsid w:val="00A22020"/>
    <w:rsid w:val="00A22EC5"/>
    <w:rsid w:val="00A24790"/>
    <w:rsid w:val="00A25423"/>
    <w:rsid w:val="00A26356"/>
    <w:rsid w:val="00A278E8"/>
    <w:rsid w:val="00A27B83"/>
    <w:rsid w:val="00A309DB"/>
    <w:rsid w:val="00A30A6D"/>
    <w:rsid w:val="00A30AD5"/>
    <w:rsid w:val="00A31EBE"/>
    <w:rsid w:val="00A32279"/>
    <w:rsid w:val="00A328C8"/>
    <w:rsid w:val="00A333F0"/>
    <w:rsid w:val="00A33BA1"/>
    <w:rsid w:val="00A33EF2"/>
    <w:rsid w:val="00A342C5"/>
    <w:rsid w:val="00A34EB5"/>
    <w:rsid w:val="00A36188"/>
    <w:rsid w:val="00A37C2F"/>
    <w:rsid w:val="00A4058A"/>
    <w:rsid w:val="00A40CCF"/>
    <w:rsid w:val="00A41A2B"/>
    <w:rsid w:val="00A41BE5"/>
    <w:rsid w:val="00A41D7D"/>
    <w:rsid w:val="00A42995"/>
    <w:rsid w:val="00A43417"/>
    <w:rsid w:val="00A43687"/>
    <w:rsid w:val="00A43946"/>
    <w:rsid w:val="00A441E6"/>
    <w:rsid w:val="00A444D4"/>
    <w:rsid w:val="00A448A0"/>
    <w:rsid w:val="00A45E29"/>
    <w:rsid w:val="00A4653C"/>
    <w:rsid w:val="00A46ADA"/>
    <w:rsid w:val="00A46F80"/>
    <w:rsid w:val="00A46FFA"/>
    <w:rsid w:val="00A47047"/>
    <w:rsid w:val="00A470CD"/>
    <w:rsid w:val="00A50EB9"/>
    <w:rsid w:val="00A510BF"/>
    <w:rsid w:val="00A5262B"/>
    <w:rsid w:val="00A52914"/>
    <w:rsid w:val="00A52A58"/>
    <w:rsid w:val="00A53BB9"/>
    <w:rsid w:val="00A53E44"/>
    <w:rsid w:val="00A5590E"/>
    <w:rsid w:val="00A55DC2"/>
    <w:rsid w:val="00A55E8C"/>
    <w:rsid w:val="00A55FAC"/>
    <w:rsid w:val="00A605DD"/>
    <w:rsid w:val="00A60B32"/>
    <w:rsid w:val="00A63B3C"/>
    <w:rsid w:val="00A6663B"/>
    <w:rsid w:val="00A66C8C"/>
    <w:rsid w:val="00A6734D"/>
    <w:rsid w:val="00A67621"/>
    <w:rsid w:val="00A678A7"/>
    <w:rsid w:val="00A67A29"/>
    <w:rsid w:val="00A67C3D"/>
    <w:rsid w:val="00A67F24"/>
    <w:rsid w:val="00A71476"/>
    <w:rsid w:val="00A71519"/>
    <w:rsid w:val="00A7155F"/>
    <w:rsid w:val="00A724AC"/>
    <w:rsid w:val="00A731E0"/>
    <w:rsid w:val="00A73B50"/>
    <w:rsid w:val="00A74C3B"/>
    <w:rsid w:val="00A74DB0"/>
    <w:rsid w:val="00A75824"/>
    <w:rsid w:val="00A76B7B"/>
    <w:rsid w:val="00A776E3"/>
    <w:rsid w:val="00A77D99"/>
    <w:rsid w:val="00A81C3E"/>
    <w:rsid w:val="00A83CA9"/>
    <w:rsid w:val="00A84274"/>
    <w:rsid w:val="00A8473A"/>
    <w:rsid w:val="00A848FE"/>
    <w:rsid w:val="00A84904"/>
    <w:rsid w:val="00A84978"/>
    <w:rsid w:val="00A852A9"/>
    <w:rsid w:val="00A85631"/>
    <w:rsid w:val="00A8633F"/>
    <w:rsid w:val="00A8682A"/>
    <w:rsid w:val="00A87D2A"/>
    <w:rsid w:val="00A90B16"/>
    <w:rsid w:val="00A90C4F"/>
    <w:rsid w:val="00A92664"/>
    <w:rsid w:val="00A928E0"/>
    <w:rsid w:val="00A9290A"/>
    <w:rsid w:val="00A93CB8"/>
    <w:rsid w:val="00A93E07"/>
    <w:rsid w:val="00A94F61"/>
    <w:rsid w:val="00A9585A"/>
    <w:rsid w:val="00A97029"/>
    <w:rsid w:val="00A97D4C"/>
    <w:rsid w:val="00AA01C9"/>
    <w:rsid w:val="00AA0D9F"/>
    <w:rsid w:val="00AA1D93"/>
    <w:rsid w:val="00AA22DF"/>
    <w:rsid w:val="00AA2E95"/>
    <w:rsid w:val="00AA2FC5"/>
    <w:rsid w:val="00AA316D"/>
    <w:rsid w:val="00AA3E2E"/>
    <w:rsid w:val="00AA4A44"/>
    <w:rsid w:val="00AA65C5"/>
    <w:rsid w:val="00AA79F6"/>
    <w:rsid w:val="00AB353A"/>
    <w:rsid w:val="00AB50AD"/>
    <w:rsid w:val="00AB65E5"/>
    <w:rsid w:val="00AB750B"/>
    <w:rsid w:val="00AB7B8C"/>
    <w:rsid w:val="00AB7F8C"/>
    <w:rsid w:val="00AC01D6"/>
    <w:rsid w:val="00AC0954"/>
    <w:rsid w:val="00AC0C98"/>
    <w:rsid w:val="00AC2F15"/>
    <w:rsid w:val="00AC314A"/>
    <w:rsid w:val="00AC371A"/>
    <w:rsid w:val="00AC4032"/>
    <w:rsid w:val="00AC4911"/>
    <w:rsid w:val="00AC4996"/>
    <w:rsid w:val="00AC4E18"/>
    <w:rsid w:val="00AC5F89"/>
    <w:rsid w:val="00AC6F20"/>
    <w:rsid w:val="00AD0499"/>
    <w:rsid w:val="00AD24E5"/>
    <w:rsid w:val="00AD29B7"/>
    <w:rsid w:val="00AD2EC3"/>
    <w:rsid w:val="00AD4410"/>
    <w:rsid w:val="00AD4527"/>
    <w:rsid w:val="00AD460E"/>
    <w:rsid w:val="00AD4D7A"/>
    <w:rsid w:val="00AD5451"/>
    <w:rsid w:val="00AD5FF3"/>
    <w:rsid w:val="00AD7071"/>
    <w:rsid w:val="00AD7BF8"/>
    <w:rsid w:val="00AE0101"/>
    <w:rsid w:val="00AE04B9"/>
    <w:rsid w:val="00AE0DBE"/>
    <w:rsid w:val="00AE1E0E"/>
    <w:rsid w:val="00AE35D7"/>
    <w:rsid w:val="00AE41BA"/>
    <w:rsid w:val="00AE44CA"/>
    <w:rsid w:val="00AE618E"/>
    <w:rsid w:val="00AE7690"/>
    <w:rsid w:val="00AE7C4F"/>
    <w:rsid w:val="00AF04C4"/>
    <w:rsid w:val="00AF087C"/>
    <w:rsid w:val="00AF0921"/>
    <w:rsid w:val="00AF1C0B"/>
    <w:rsid w:val="00AF22EA"/>
    <w:rsid w:val="00AF372C"/>
    <w:rsid w:val="00AF3862"/>
    <w:rsid w:val="00AF3AE9"/>
    <w:rsid w:val="00AF3DDD"/>
    <w:rsid w:val="00AF3F00"/>
    <w:rsid w:val="00AF4A24"/>
    <w:rsid w:val="00AF6259"/>
    <w:rsid w:val="00AF6C8D"/>
    <w:rsid w:val="00AF739E"/>
    <w:rsid w:val="00B02865"/>
    <w:rsid w:val="00B03636"/>
    <w:rsid w:val="00B03965"/>
    <w:rsid w:val="00B03F36"/>
    <w:rsid w:val="00B04378"/>
    <w:rsid w:val="00B04DEF"/>
    <w:rsid w:val="00B063EC"/>
    <w:rsid w:val="00B06423"/>
    <w:rsid w:val="00B07A3C"/>
    <w:rsid w:val="00B10456"/>
    <w:rsid w:val="00B11E7D"/>
    <w:rsid w:val="00B122CC"/>
    <w:rsid w:val="00B12379"/>
    <w:rsid w:val="00B12E4F"/>
    <w:rsid w:val="00B13F63"/>
    <w:rsid w:val="00B14E4B"/>
    <w:rsid w:val="00B1574D"/>
    <w:rsid w:val="00B15FF4"/>
    <w:rsid w:val="00B176B7"/>
    <w:rsid w:val="00B20F5A"/>
    <w:rsid w:val="00B21089"/>
    <w:rsid w:val="00B21191"/>
    <w:rsid w:val="00B211B5"/>
    <w:rsid w:val="00B233DB"/>
    <w:rsid w:val="00B24D9D"/>
    <w:rsid w:val="00B255CB"/>
    <w:rsid w:val="00B25E08"/>
    <w:rsid w:val="00B25F2B"/>
    <w:rsid w:val="00B26756"/>
    <w:rsid w:val="00B26B72"/>
    <w:rsid w:val="00B276A4"/>
    <w:rsid w:val="00B27EBB"/>
    <w:rsid w:val="00B27FCB"/>
    <w:rsid w:val="00B30911"/>
    <w:rsid w:val="00B30A2E"/>
    <w:rsid w:val="00B31658"/>
    <w:rsid w:val="00B3205A"/>
    <w:rsid w:val="00B32064"/>
    <w:rsid w:val="00B32C78"/>
    <w:rsid w:val="00B32D26"/>
    <w:rsid w:val="00B331D5"/>
    <w:rsid w:val="00B339D4"/>
    <w:rsid w:val="00B34B04"/>
    <w:rsid w:val="00B34B8E"/>
    <w:rsid w:val="00B400B5"/>
    <w:rsid w:val="00B4318F"/>
    <w:rsid w:val="00B45A11"/>
    <w:rsid w:val="00B45EFB"/>
    <w:rsid w:val="00B4616A"/>
    <w:rsid w:val="00B461F5"/>
    <w:rsid w:val="00B46AC2"/>
    <w:rsid w:val="00B46B67"/>
    <w:rsid w:val="00B4747A"/>
    <w:rsid w:val="00B50A8A"/>
    <w:rsid w:val="00B54AB9"/>
    <w:rsid w:val="00B550D8"/>
    <w:rsid w:val="00B55403"/>
    <w:rsid w:val="00B559A7"/>
    <w:rsid w:val="00B562BA"/>
    <w:rsid w:val="00B56393"/>
    <w:rsid w:val="00B570C0"/>
    <w:rsid w:val="00B57693"/>
    <w:rsid w:val="00B577F4"/>
    <w:rsid w:val="00B60013"/>
    <w:rsid w:val="00B6255C"/>
    <w:rsid w:val="00B640A5"/>
    <w:rsid w:val="00B64A21"/>
    <w:rsid w:val="00B6504C"/>
    <w:rsid w:val="00B6530E"/>
    <w:rsid w:val="00B65319"/>
    <w:rsid w:val="00B656CB"/>
    <w:rsid w:val="00B65A19"/>
    <w:rsid w:val="00B6680F"/>
    <w:rsid w:val="00B67532"/>
    <w:rsid w:val="00B6773B"/>
    <w:rsid w:val="00B706B6"/>
    <w:rsid w:val="00B71079"/>
    <w:rsid w:val="00B7135B"/>
    <w:rsid w:val="00B71522"/>
    <w:rsid w:val="00B71E06"/>
    <w:rsid w:val="00B7328C"/>
    <w:rsid w:val="00B739E2"/>
    <w:rsid w:val="00B74419"/>
    <w:rsid w:val="00B74C52"/>
    <w:rsid w:val="00B74E80"/>
    <w:rsid w:val="00B75042"/>
    <w:rsid w:val="00B753CE"/>
    <w:rsid w:val="00B75A3A"/>
    <w:rsid w:val="00B75CA2"/>
    <w:rsid w:val="00B762FB"/>
    <w:rsid w:val="00B76354"/>
    <w:rsid w:val="00B76643"/>
    <w:rsid w:val="00B76DA0"/>
    <w:rsid w:val="00B77612"/>
    <w:rsid w:val="00B77715"/>
    <w:rsid w:val="00B7776B"/>
    <w:rsid w:val="00B77983"/>
    <w:rsid w:val="00B77A22"/>
    <w:rsid w:val="00B77FF9"/>
    <w:rsid w:val="00B82B31"/>
    <w:rsid w:val="00B83898"/>
    <w:rsid w:val="00B847E2"/>
    <w:rsid w:val="00B84DC5"/>
    <w:rsid w:val="00B859A9"/>
    <w:rsid w:val="00B86785"/>
    <w:rsid w:val="00B867A9"/>
    <w:rsid w:val="00B8760B"/>
    <w:rsid w:val="00B87FC5"/>
    <w:rsid w:val="00B90309"/>
    <w:rsid w:val="00B90AF2"/>
    <w:rsid w:val="00B911A3"/>
    <w:rsid w:val="00B91F1C"/>
    <w:rsid w:val="00B92127"/>
    <w:rsid w:val="00B949E0"/>
    <w:rsid w:val="00B94DEE"/>
    <w:rsid w:val="00B95F69"/>
    <w:rsid w:val="00B966CD"/>
    <w:rsid w:val="00B97348"/>
    <w:rsid w:val="00B976A2"/>
    <w:rsid w:val="00BA02E5"/>
    <w:rsid w:val="00BA0EA7"/>
    <w:rsid w:val="00BA11B9"/>
    <w:rsid w:val="00BA1282"/>
    <w:rsid w:val="00BA17DC"/>
    <w:rsid w:val="00BA1C12"/>
    <w:rsid w:val="00BA2AE5"/>
    <w:rsid w:val="00BA30F0"/>
    <w:rsid w:val="00BA3B98"/>
    <w:rsid w:val="00BA440C"/>
    <w:rsid w:val="00BA5341"/>
    <w:rsid w:val="00BA54A1"/>
    <w:rsid w:val="00BA60C4"/>
    <w:rsid w:val="00BA647E"/>
    <w:rsid w:val="00BA68F4"/>
    <w:rsid w:val="00BA6975"/>
    <w:rsid w:val="00BA6B21"/>
    <w:rsid w:val="00BA7034"/>
    <w:rsid w:val="00BA71B7"/>
    <w:rsid w:val="00BB0227"/>
    <w:rsid w:val="00BB027E"/>
    <w:rsid w:val="00BB0347"/>
    <w:rsid w:val="00BB0BE6"/>
    <w:rsid w:val="00BB0E28"/>
    <w:rsid w:val="00BB1134"/>
    <w:rsid w:val="00BB2F3E"/>
    <w:rsid w:val="00BB3313"/>
    <w:rsid w:val="00BB3772"/>
    <w:rsid w:val="00BB3CBE"/>
    <w:rsid w:val="00BB4404"/>
    <w:rsid w:val="00BB4532"/>
    <w:rsid w:val="00BB5102"/>
    <w:rsid w:val="00BB596C"/>
    <w:rsid w:val="00BB5D65"/>
    <w:rsid w:val="00BB63F1"/>
    <w:rsid w:val="00BC0869"/>
    <w:rsid w:val="00BC0B80"/>
    <w:rsid w:val="00BC144F"/>
    <w:rsid w:val="00BC193A"/>
    <w:rsid w:val="00BC1B3F"/>
    <w:rsid w:val="00BC2090"/>
    <w:rsid w:val="00BC26EE"/>
    <w:rsid w:val="00BC3159"/>
    <w:rsid w:val="00BC45F9"/>
    <w:rsid w:val="00BC543B"/>
    <w:rsid w:val="00BC6223"/>
    <w:rsid w:val="00BC78F3"/>
    <w:rsid w:val="00BD0FD2"/>
    <w:rsid w:val="00BD218F"/>
    <w:rsid w:val="00BD3E7D"/>
    <w:rsid w:val="00BD4254"/>
    <w:rsid w:val="00BD4CA5"/>
    <w:rsid w:val="00BD4FC2"/>
    <w:rsid w:val="00BD5861"/>
    <w:rsid w:val="00BD5FFE"/>
    <w:rsid w:val="00BD6207"/>
    <w:rsid w:val="00BD6837"/>
    <w:rsid w:val="00BE081B"/>
    <w:rsid w:val="00BE1B62"/>
    <w:rsid w:val="00BE21E2"/>
    <w:rsid w:val="00BE53E9"/>
    <w:rsid w:val="00BE56B1"/>
    <w:rsid w:val="00BE62D8"/>
    <w:rsid w:val="00BE6320"/>
    <w:rsid w:val="00BE75EF"/>
    <w:rsid w:val="00BE7641"/>
    <w:rsid w:val="00BF393B"/>
    <w:rsid w:val="00BF3AB3"/>
    <w:rsid w:val="00BF4D75"/>
    <w:rsid w:val="00BF6D1E"/>
    <w:rsid w:val="00C014AF"/>
    <w:rsid w:val="00C01C99"/>
    <w:rsid w:val="00C0253A"/>
    <w:rsid w:val="00C03534"/>
    <w:rsid w:val="00C0360E"/>
    <w:rsid w:val="00C03D83"/>
    <w:rsid w:val="00C04F59"/>
    <w:rsid w:val="00C04F5C"/>
    <w:rsid w:val="00C0581E"/>
    <w:rsid w:val="00C062BC"/>
    <w:rsid w:val="00C07EF6"/>
    <w:rsid w:val="00C10665"/>
    <w:rsid w:val="00C10988"/>
    <w:rsid w:val="00C11E01"/>
    <w:rsid w:val="00C1260D"/>
    <w:rsid w:val="00C12B16"/>
    <w:rsid w:val="00C1324C"/>
    <w:rsid w:val="00C1468F"/>
    <w:rsid w:val="00C1556A"/>
    <w:rsid w:val="00C16715"/>
    <w:rsid w:val="00C20555"/>
    <w:rsid w:val="00C2165A"/>
    <w:rsid w:val="00C216DF"/>
    <w:rsid w:val="00C2239B"/>
    <w:rsid w:val="00C22626"/>
    <w:rsid w:val="00C229E3"/>
    <w:rsid w:val="00C230CC"/>
    <w:rsid w:val="00C23E89"/>
    <w:rsid w:val="00C2427F"/>
    <w:rsid w:val="00C2614E"/>
    <w:rsid w:val="00C263B2"/>
    <w:rsid w:val="00C26843"/>
    <w:rsid w:val="00C274DA"/>
    <w:rsid w:val="00C27AF7"/>
    <w:rsid w:val="00C27EC5"/>
    <w:rsid w:val="00C31893"/>
    <w:rsid w:val="00C31983"/>
    <w:rsid w:val="00C32CE9"/>
    <w:rsid w:val="00C33B26"/>
    <w:rsid w:val="00C34C4D"/>
    <w:rsid w:val="00C34F71"/>
    <w:rsid w:val="00C36355"/>
    <w:rsid w:val="00C36618"/>
    <w:rsid w:val="00C372E9"/>
    <w:rsid w:val="00C40D18"/>
    <w:rsid w:val="00C42672"/>
    <w:rsid w:val="00C42DC8"/>
    <w:rsid w:val="00C440C8"/>
    <w:rsid w:val="00C45084"/>
    <w:rsid w:val="00C45340"/>
    <w:rsid w:val="00C45CF3"/>
    <w:rsid w:val="00C46B02"/>
    <w:rsid w:val="00C47F95"/>
    <w:rsid w:val="00C50016"/>
    <w:rsid w:val="00C50331"/>
    <w:rsid w:val="00C503D2"/>
    <w:rsid w:val="00C505DD"/>
    <w:rsid w:val="00C50D9E"/>
    <w:rsid w:val="00C51134"/>
    <w:rsid w:val="00C51A54"/>
    <w:rsid w:val="00C51AEB"/>
    <w:rsid w:val="00C51B61"/>
    <w:rsid w:val="00C535AD"/>
    <w:rsid w:val="00C53C0E"/>
    <w:rsid w:val="00C53D10"/>
    <w:rsid w:val="00C54B1A"/>
    <w:rsid w:val="00C55A13"/>
    <w:rsid w:val="00C56806"/>
    <w:rsid w:val="00C568B6"/>
    <w:rsid w:val="00C57BE9"/>
    <w:rsid w:val="00C620D8"/>
    <w:rsid w:val="00C6292D"/>
    <w:rsid w:val="00C63C42"/>
    <w:rsid w:val="00C64609"/>
    <w:rsid w:val="00C649E0"/>
    <w:rsid w:val="00C653F1"/>
    <w:rsid w:val="00C661F3"/>
    <w:rsid w:val="00C6643A"/>
    <w:rsid w:val="00C66FB1"/>
    <w:rsid w:val="00C7006F"/>
    <w:rsid w:val="00C70447"/>
    <w:rsid w:val="00C70955"/>
    <w:rsid w:val="00C70EC6"/>
    <w:rsid w:val="00C71A08"/>
    <w:rsid w:val="00C71FA0"/>
    <w:rsid w:val="00C72514"/>
    <w:rsid w:val="00C7461D"/>
    <w:rsid w:val="00C748F0"/>
    <w:rsid w:val="00C74AE6"/>
    <w:rsid w:val="00C74C2B"/>
    <w:rsid w:val="00C75C67"/>
    <w:rsid w:val="00C75FF8"/>
    <w:rsid w:val="00C76A2F"/>
    <w:rsid w:val="00C76E7F"/>
    <w:rsid w:val="00C77044"/>
    <w:rsid w:val="00C80049"/>
    <w:rsid w:val="00C80258"/>
    <w:rsid w:val="00C806DE"/>
    <w:rsid w:val="00C809AA"/>
    <w:rsid w:val="00C81684"/>
    <w:rsid w:val="00C8192D"/>
    <w:rsid w:val="00C82024"/>
    <w:rsid w:val="00C8246C"/>
    <w:rsid w:val="00C834C9"/>
    <w:rsid w:val="00C83A5F"/>
    <w:rsid w:val="00C84BE0"/>
    <w:rsid w:val="00C850AE"/>
    <w:rsid w:val="00C8564E"/>
    <w:rsid w:val="00C8654C"/>
    <w:rsid w:val="00C906F9"/>
    <w:rsid w:val="00C912EA"/>
    <w:rsid w:val="00C91410"/>
    <w:rsid w:val="00C91939"/>
    <w:rsid w:val="00C91B85"/>
    <w:rsid w:val="00C923F2"/>
    <w:rsid w:val="00C93410"/>
    <w:rsid w:val="00C94312"/>
    <w:rsid w:val="00C944B1"/>
    <w:rsid w:val="00C94651"/>
    <w:rsid w:val="00C94C92"/>
    <w:rsid w:val="00C95150"/>
    <w:rsid w:val="00C9578A"/>
    <w:rsid w:val="00C96606"/>
    <w:rsid w:val="00C97511"/>
    <w:rsid w:val="00CA098F"/>
    <w:rsid w:val="00CA09FC"/>
    <w:rsid w:val="00CA13AE"/>
    <w:rsid w:val="00CA1B5D"/>
    <w:rsid w:val="00CA1D99"/>
    <w:rsid w:val="00CA345E"/>
    <w:rsid w:val="00CA3530"/>
    <w:rsid w:val="00CA38CB"/>
    <w:rsid w:val="00CA3C7D"/>
    <w:rsid w:val="00CA3E2D"/>
    <w:rsid w:val="00CA4803"/>
    <w:rsid w:val="00CA570D"/>
    <w:rsid w:val="00CA6C1B"/>
    <w:rsid w:val="00CA7098"/>
    <w:rsid w:val="00CB0447"/>
    <w:rsid w:val="00CB0E22"/>
    <w:rsid w:val="00CB0F12"/>
    <w:rsid w:val="00CB1F73"/>
    <w:rsid w:val="00CB2472"/>
    <w:rsid w:val="00CB37AF"/>
    <w:rsid w:val="00CB4654"/>
    <w:rsid w:val="00CB5040"/>
    <w:rsid w:val="00CB5630"/>
    <w:rsid w:val="00CB63A9"/>
    <w:rsid w:val="00CB7AAC"/>
    <w:rsid w:val="00CC1B81"/>
    <w:rsid w:val="00CC1D1C"/>
    <w:rsid w:val="00CC288B"/>
    <w:rsid w:val="00CC3006"/>
    <w:rsid w:val="00CC4B09"/>
    <w:rsid w:val="00CC53D1"/>
    <w:rsid w:val="00CC5C47"/>
    <w:rsid w:val="00CC7339"/>
    <w:rsid w:val="00CC7C57"/>
    <w:rsid w:val="00CC7ECE"/>
    <w:rsid w:val="00CC7F7F"/>
    <w:rsid w:val="00CD101E"/>
    <w:rsid w:val="00CD1395"/>
    <w:rsid w:val="00CD3289"/>
    <w:rsid w:val="00CD48E3"/>
    <w:rsid w:val="00CD5250"/>
    <w:rsid w:val="00CD5473"/>
    <w:rsid w:val="00CD60D6"/>
    <w:rsid w:val="00CD75B7"/>
    <w:rsid w:val="00CD7879"/>
    <w:rsid w:val="00CE07BA"/>
    <w:rsid w:val="00CE08F9"/>
    <w:rsid w:val="00CE0E61"/>
    <w:rsid w:val="00CE11B9"/>
    <w:rsid w:val="00CE1C87"/>
    <w:rsid w:val="00CE2138"/>
    <w:rsid w:val="00CE2D3F"/>
    <w:rsid w:val="00CE32EC"/>
    <w:rsid w:val="00CE49FC"/>
    <w:rsid w:val="00CE4C50"/>
    <w:rsid w:val="00CE4D3A"/>
    <w:rsid w:val="00CE5B4E"/>
    <w:rsid w:val="00CE7197"/>
    <w:rsid w:val="00CF2747"/>
    <w:rsid w:val="00CF4041"/>
    <w:rsid w:val="00CF4057"/>
    <w:rsid w:val="00CF40B2"/>
    <w:rsid w:val="00CF4259"/>
    <w:rsid w:val="00CF539D"/>
    <w:rsid w:val="00CF5D6F"/>
    <w:rsid w:val="00CF5D8F"/>
    <w:rsid w:val="00CF629D"/>
    <w:rsid w:val="00CF6D2C"/>
    <w:rsid w:val="00CF6F05"/>
    <w:rsid w:val="00D001A8"/>
    <w:rsid w:val="00D03284"/>
    <w:rsid w:val="00D03645"/>
    <w:rsid w:val="00D0379A"/>
    <w:rsid w:val="00D0410B"/>
    <w:rsid w:val="00D0585F"/>
    <w:rsid w:val="00D06126"/>
    <w:rsid w:val="00D06868"/>
    <w:rsid w:val="00D069AE"/>
    <w:rsid w:val="00D06BCC"/>
    <w:rsid w:val="00D07DB9"/>
    <w:rsid w:val="00D07E64"/>
    <w:rsid w:val="00D10C3D"/>
    <w:rsid w:val="00D11ADC"/>
    <w:rsid w:val="00D12878"/>
    <w:rsid w:val="00D131FA"/>
    <w:rsid w:val="00D1420F"/>
    <w:rsid w:val="00D14923"/>
    <w:rsid w:val="00D150FA"/>
    <w:rsid w:val="00D152A7"/>
    <w:rsid w:val="00D155D4"/>
    <w:rsid w:val="00D15AD5"/>
    <w:rsid w:val="00D20051"/>
    <w:rsid w:val="00D20301"/>
    <w:rsid w:val="00D21028"/>
    <w:rsid w:val="00D21F13"/>
    <w:rsid w:val="00D25398"/>
    <w:rsid w:val="00D26224"/>
    <w:rsid w:val="00D2658D"/>
    <w:rsid w:val="00D2759D"/>
    <w:rsid w:val="00D27CDC"/>
    <w:rsid w:val="00D3028F"/>
    <w:rsid w:val="00D30CCF"/>
    <w:rsid w:val="00D3119B"/>
    <w:rsid w:val="00D31998"/>
    <w:rsid w:val="00D326A8"/>
    <w:rsid w:val="00D33E03"/>
    <w:rsid w:val="00D3472B"/>
    <w:rsid w:val="00D34D32"/>
    <w:rsid w:val="00D35D73"/>
    <w:rsid w:val="00D36034"/>
    <w:rsid w:val="00D377D4"/>
    <w:rsid w:val="00D37E6A"/>
    <w:rsid w:val="00D40FC0"/>
    <w:rsid w:val="00D413E6"/>
    <w:rsid w:val="00D41583"/>
    <w:rsid w:val="00D41D31"/>
    <w:rsid w:val="00D43B5D"/>
    <w:rsid w:val="00D43F7E"/>
    <w:rsid w:val="00D44CFA"/>
    <w:rsid w:val="00D45983"/>
    <w:rsid w:val="00D45DB7"/>
    <w:rsid w:val="00D47490"/>
    <w:rsid w:val="00D4766E"/>
    <w:rsid w:val="00D47D9E"/>
    <w:rsid w:val="00D517FD"/>
    <w:rsid w:val="00D51A0E"/>
    <w:rsid w:val="00D526B8"/>
    <w:rsid w:val="00D53FC2"/>
    <w:rsid w:val="00D55220"/>
    <w:rsid w:val="00D5563C"/>
    <w:rsid w:val="00D56CEE"/>
    <w:rsid w:val="00D601D1"/>
    <w:rsid w:val="00D6166A"/>
    <w:rsid w:val="00D61FC7"/>
    <w:rsid w:val="00D62A5E"/>
    <w:rsid w:val="00D643A3"/>
    <w:rsid w:val="00D6576C"/>
    <w:rsid w:val="00D65DD6"/>
    <w:rsid w:val="00D66420"/>
    <w:rsid w:val="00D66BE4"/>
    <w:rsid w:val="00D66BF6"/>
    <w:rsid w:val="00D66DEB"/>
    <w:rsid w:val="00D67638"/>
    <w:rsid w:val="00D70611"/>
    <w:rsid w:val="00D70862"/>
    <w:rsid w:val="00D70D51"/>
    <w:rsid w:val="00D71246"/>
    <w:rsid w:val="00D717D4"/>
    <w:rsid w:val="00D730B3"/>
    <w:rsid w:val="00D7425D"/>
    <w:rsid w:val="00D74A92"/>
    <w:rsid w:val="00D74E34"/>
    <w:rsid w:val="00D756F8"/>
    <w:rsid w:val="00D76A94"/>
    <w:rsid w:val="00D772FC"/>
    <w:rsid w:val="00D7752C"/>
    <w:rsid w:val="00D7766B"/>
    <w:rsid w:val="00D8025A"/>
    <w:rsid w:val="00D80618"/>
    <w:rsid w:val="00D81138"/>
    <w:rsid w:val="00D82575"/>
    <w:rsid w:val="00D82781"/>
    <w:rsid w:val="00D83C95"/>
    <w:rsid w:val="00D84DFA"/>
    <w:rsid w:val="00D85C78"/>
    <w:rsid w:val="00D86078"/>
    <w:rsid w:val="00D869EB"/>
    <w:rsid w:val="00D8740D"/>
    <w:rsid w:val="00D87A04"/>
    <w:rsid w:val="00D907C0"/>
    <w:rsid w:val="00D909DF"/>
    <w:rsid w:val="00D917A1"/>
    <w:rsid w:val="00D9270F"/>
    <w:rsid w:val="00D931B2"/>
    <w:rsid w:val="00D9339F"/>
    <w:rsid w:val="00D96B97"/>
    <w:rsid w:val="00DA0158"/>
    <w:rsid w:val="00DA0350"/>
    <w:rsid w:val="00DA08C5"/>
    <w:rsid w:val="00DA10EB"/>
    <w:rsid w:val="00DA11DB"/>
    <w:rsid w:val="00DA30EE"/>
    <w:rsid w:val="00DA3348"/>
    <w:rsid w:val="00DA340C"/>
    <w:rsid w:val="00DA3F1F"/>
    <w:rsid w:val="00DA44D5"/>
    <w:rsid w:val="00DA4F54"/>
    <w:rsid w:val="00DA5A57"/>
    <w:rsid w:val="00DA70E4"/>
    <w:rsid w:val="00DB3BB1"/>
    <w:rsid w:val="00DB45C9"/>
    <w:rsid w:val="00DB52B8"/>
    <w:rsid w:val="00DB53BC"/>
    <w:rsid w:val="00DB55A8"/>
    <w:rsid w:val="00DB6902"/>
    <w:rsid w:val="00DB6BF0"/>
    <w:rsid w:val="00DB6CCE"/>
    <w:rsid w:val="00DC0095"/>
    <w:rsid w:val="00DC1994"/>
    <w:rsid w:val="00DC2C1F"/>
    <w:rsid w:val="00DC2C5D"/>
    <w:rsid w:val="00DC2E99"/>
    <w:rsid w:val="00DC3555"/>
    <w:rsid w:val="00DC3E7E"/>
    <w:rsid w:val="00DC4575"/>
    <w:rsid w:val="00DD0FE4"/>
    <w:rsid w:val="00DD178E"/>
    <w:rsid w:val="00DD1B34"/>
    <w:rsid w:val="00DD25F5"/>
    <w:rsid w:val="00DD5CB1"/>
    <w:rsid w:val="00DD651F"/>
    <w:rsid w:val="00DD7CFB"/>
    <w:rsid w:val="00DE0B47"/>
    <w:rsid w:val="00DE22B9"/>
    <w:rsid w:val="00DE2A0A"/>
    <w:rsid w:val="00DE359E"/>
    <w:rsid w:val="00DE4295"/>
    <w:rsid w:val="00DE44B1"/>
    <w:rsid w:val="00DE49BA"/>
    <w:rsid w:val="00DE5845"/>
    <w:rsid w:val="00DF0E26"/>
    <w:rsid w:val="00DF2213"/>
    <w:rsid w:val="00DF2234"/>
    <w:rsid w:val="00DF24C6"/>
    <w:rsid w:val="00DF2973"/>
    <w:rsid w:val="00DF3476"/>
    <w:rsid w:val="00DF46E4"/>
    <w:rsid w:val="00DF49B8"/>
    <w:rsid w:val="00DF4D86"/>
    <w:rsid w:val="00DF65FF"/>
    <w:rsid w:val="00DF7EEC"/>
    <w:rsid w:val="00E011BC"/>
    <w:rsid w:val="00E01FC8"/>
    <w:rsid w:val="00E02883"/>
    <w:rsid w:val="00E02D37"/>
    <w:rsid w:val="00E02E58"/>
    <w:rsid w:val="00E02F36"/>
    <w:rsid w:val="00E040B9"/>
    <w:rsid w:val="00E0440A"/>
    <w:rsid w:val="00E04599"/>
    <w:rsid w:val="00E05CF3"/>
    <w:rsid w:val="00E05E97"/>
    <w:rsid w:val="00E060A7"/>
    <w:rsid w:val="00E063EA"/>
    <w:rsid w:val="00E06574"/>
    <w:rsid w:val="00E06863"/>
    <w:rsid w:val="00E1331C"/>
    <w:rsid w:val="00E14DDA"/>
    <w:rsid w:val="00E16246"/>
    <w:rsid w:val="00E1661C"/>
    <w:rsid w:val="00E16C34"/>
    <w:rsid w:val="00E16DF7"/>
    <w:rsid w:val="00E17189"/>
    <w:rsid w:val="00E17CF0"/>
    <w:rsid w:val="00E20789"/>
    <w:rsid w:val="00E20936"/>
    <w:rsid w:val="00E222F8"/>
    <w:rsid w:val="00E22A56"/>
    <w:rsid w:val="00E22AA1"/>
    <w:rsid w:val="00E23C2C"/>
    <w:rsid w:val="00E24667"/>
    <w:rsid w:val="00E2506E"/>
    <w:rsid w:val="00E2611C"/>
    <w:rsid w:val="00E262DD"/>
    <w:rsid w:val="00E277AF"/>
    <w:rsid w:val="00E30B7B"/>
    <w:rsid w:val="00E32287"/>
    <w:rsid w:val="00E329B7"/>
    <w:rsid w:val="00E34625"/>
    <w:rsid w:val="00E35C76"/>
    <w:rsid w:val="00E37BC9"/>
    <w:rsid w:val="00E41353"/>
    <w:rsid w:val="00E41AC5"/>
    <w:rsid w:val="00E420E5"/>
    <w:rsid w:val="00E4236D"/>
    <w:rsid w:val="00E4273F"/>
    <w:rsid w:val="00E4302E"/>
    <w:rsid w:val="00E4458E"/>
    <w:rsid w:val="00E44616"/>
    <w:rsid w:val="00E44FD2"/>
    <w:rsid w:val="00E452ED"/>
    <w:rsid w:val="00E469B8"/>
    <w:rsid w:val="00E46B5B"/>
    <w:rsid w:val="00E46F57"/>
    <w:rsid w:val="00E47800"/>
    <w:rsid w:val="00E50126"/>
    <w:rsid w:val="00E50A46"/>
    <w:rsid w:val="00E5109A"/>
    <w:rsid w:val="00E51528"/>
    <w:rsid w:val="00E515DC"/>
    <w:rsid w:val="00E51B66"/>
    <w:rsid w:val="00E51FFA"/>
    <w:rsid w:val="00E537C0"/>
    <w:rsid w:val="00E558FD"/>
    <w:rsid w:val="00E56A29"/>
    <w:rsid w:val="00E5768F"/>
    <w:rsid w:val="00E57FB3"/>
    <w:rsid w:val="00E603C8"/>
    <w:rsid w:val="00E60557"/>
    <w:rsid w:val="00E60610"/>
    <w:rsid w:val="00E61042"/>
    <w:rsid w:val="00E614AC"/>
    <w:rsid w:val="00E62070"/>
    <w:rsid w:val="00E620D4"/>
    <w:rsid w:val="00E62F5E"/>
    <w:rsid w:val="00E64E5D"/>
    <w:rsid w:val="00E65BD1"/>
    <w:rsid w:val="00E65CEE"/>
    <w:rsid w:val="00E65D61"/>
    <w:rsid w:val="00E66004"/>
    <w:rsid w:val="00E67F0C"/>
    <w:rsid w:val="00E70516"/>
    <w:rsid w:val="00E70569"/>
    <w:rsid w:val="00E70947"/>
    <w:rsid w:val="00E70C01"/>
    <w:rsid w:val="00E7307F"/>
    <w:rsid w:val="00E731DE"/>
    <w:rsid w:val="00E738F0"/>
    <w:rsid w:val="00E73C4A"/>
    <w:rsid w:val="00E742D4"/>
    <w:rsid w:val="00E7441F"/>
    <w:rsid w:val="00E749F2"/>
    <w:rsid w:val="00E753D1"/>
    <w:rsid w:val="00E76C65"/>
    <w:rsid w:val="00E776EF"/>
    <w:rsid w:val="00E805EE"/>
    <w:rsid w:val="00E81230"/>
    <w:rsid w:val="00E8152F"/>
    <w:rsid w:val="00E81A4F"/>
    <w:rsid w:val="00E828C2"/>
    <w:rsid w:val="00E82E17"/>
    <w:rsid w:val="00E83A34"/>
    <w:rsid w:val="00E84AC0"/>
    <w:rsid w:val="00E85152"/>
    <w:rsid w:val="00E851CF"/>
    <w:rsid w:val="00E853E0"/>
    <w:rsid w:val="00E85571"/>
    <w:rsid w:val="00E855E6"/>
    <w:rsid w:val="00E856FC"/>
    <w:rsid w:val="00E858FD"/>
    <w:rsid w:val="00E866DC"/>
    <w:rsid w:val="00E86D6C"/>
    <w:rsid w:val="00E87046"/>
    <w:rsid w:val="00E87792"/>
    <w:rsid w:val="00E903E1"/>
    <w:rsid w:val="00E90959"/>
    <w:rsid w:val="00E917CD"/>
    <w:rsid w:val="00E91C57"/>
    <w:rsid w:val="00E92B15"/>
    <w:rsid w:val="00E93924"/>
    <w:rsid w:val="00E93EFC"/>
    <w:rsid w:val="00E94BC3"/>
    <w:rsid w:val="00E955BD"/>
    <w:rsid w:val="00E96711"/>
    <w:rsid w:val="00E96971"/>
    <w:rsid w:val="00E97B4E"/>
    <w:rsid w:val="00EA0C23"/>
    <w:rsid w:val="00EA0C3D"/>
    <w:rsid w:val="00EA236A"/>
    <w:rsid w:val="00EA23BD"/>
    <w:rsid w:val="00EA2E32"/>
    <w:rsid w:val="00EA34EC"/>
    <w:rsid w:val="00EA4945"/>
    <w:rsid w:val="00EA506C"/>
    <w:rsid w:val="00EA6E62"/>
    <w:rsid w:val="00EA7158"/>
    <w:rsid w:val="00EA7172"/>
    <w:rsid w:val="00EA76EF"/>
    <w:rsid w:val="00EB07E6"/>
    <w:rsid w:val="00EB0DBA"/>
    <w:rsid w:val="00EB17FD"/>
    <w:rsid w:val="00EB19E7"/>
    <w:rsid w:val="00EB220F"/>
    <w:rsid w:val="00EB289D"/>
    <w:rsid w:val="00EB2B54"/>
    <w:rsid w:val="00EB3A70"/>
    <w:rsid w:val="00EB41D3"/>
    <w:rsid w:val="00EB4BD2"/>
    <w:rsid w:val="00EB4C9E"/>
    <w:rsid w:val="00EB582B"/>
    <w:rsid w:val="00EB5B57"/>
    <w:rsid w:val="00EB6977"/>
    <w:rsid w:val="00EB6D48"/>
    <w:rsid w:val="00EB6FFE"/>
    <w:rsid w:val="00EC03A4"/>
    <w:rsid w:val="00EC1081"/>
    <w:rsid w:val="00EC1CB8"/>
    <w:rsid w:val="00EC4266"/>
    <w:rsid w:val="00EC4352"/>
    <w:rsid w:val="00EC4E22"/>
    <w:rsid w:val="00EC5313"/>
    <w:rsid w:val="00EC5DDF"/>
    <w:rsid w:val="00EC60CE"/>
    <w:rsid w:val="00ED03AE"/>
    <w:rsid w:val="00ED11F5"/>
    <w:rsid w:val="00ED1AAE"/>
    <w:rsid w:val="00ED2161"/>
    <w:rsid w:val="00ED4C4D"/>
    <w:rsid w:val="00ED566E"/>
    <w:rsid w:val="00ED5920"/>
    <w:rsid w:val="00ED5CA7"/>
    <w:rsid w:val="00ED62CF"/>
    <w:rsid w:val="00ED6F69"/>
    <w:rsid w:val="00ED754D"/>
    <w:rsid w:val="00ED7B30"/>
    <w:rsid w:val="00EE00F0"/>
    <w:rsid w:val="00EE07B7"/>
    <w:rsid w:val="00EE081E"/>
    <w:rsid w:val="00EE1963"/>
    <w:rsid w:val="00EE26D0"/>
    <w:rsid w:val="00EE590A"/>
    <w:rsid w:val="00EE6F4E"/>
    <w:rsid w:val="00EF1C98"/>
    <w:rsid w:val="00EF2234"/>
    <w:rsid w:val="00EF338F"/>
    <w:rsid w:val="00EF4377"/>
    <w:rsid w:val="00EF4AFF"/>
    <w:rsid w:val="00EF53C1"/>
    <w:rsid w:val="00EF59E5"/>
    <w:rsid w:val="00EF5A6E"/>
    <w:rsid w:val="00F00D19"/>
    <w:rsid w:val="00F01524"/>
    <w:rsid w:val="00F01CD2"/>
    <w:rsid w:val="00F029DB"/>
    <w:rsid w:val="00F03709"/>
    <w:rsid w:val="00F04A00"/>
    <w:rsid w:val="00F04DF0"/>
    <w:rsid w:val="00F05985"/>
    <w:rsid w:val="00F05FA9"/>
    <w:rsid w:val="00F06D34"/>
    <w:rsid w:val="00F077CA"/>
    <w:rsid w:val="00F10F43"/>
    <w:rsid w:val="00F116D8"/>
    <w:rsid w:val="00F11B52"/>
    <w:rsid w:val="00F12DB6"/>
    <w:rsid w:val="00F13695"/>
    <w:rsid w:val="00F13A17"/>
    <w:rsid w:val="00F1420F"/>
    <w:rsid w:val="00F1423C"/>
    <w:rsid w:val="00F15BC0"/>
    <w:rsid w:val="00F15CE8"/>
    <w:rsid w:val="00F16010"/>
    <w:rsid w:val="00F17717"/>
    <w:rsid w:val="00F17774"/>
    <w:rsid w:val="00F204C8"/>
    <w:rsid w:val="00F219CD"/>
    <w:rsid w:val="00F22AD3"/>
    <w:rsid w:val="00F24A35"/>
    <w:rsid w:val="00F26169"/>
    <w:rsid w:val="00F26431"/>
    <w:rsid w:val="00F26A73"/>
    <w:rsid w:val="00F27248"/>
    <w:rsid w:val="00F30273"/>
    <w:rsid w:val="00F3402E"/>
    <w:rsid w:val="00F3507E"/>
    <w:rsid w:val="00F356F8"/>
    <w:rsid w:val="00F363D3"/>
    <w:rsid w:val="00F36843"/>
    <w:rsid w:val="00F36DA8"/>
    <w:rsid w:val="00F36DF1"/>
    <w:rsid w:val="00F37091"/>
    <w:rsid w:val="00F37F5F"/>
    <w:rsid w:val="00F40DE8"/>
    <w:rsid w:val="00F41C16"/>
    <w:rsid w:val="00F422D6"/>
    <w:rsid w:val="00F42D5A"/>
    <w:rsid w:val="00F431B3"/>
    <w:rsid w:val="00F43D36"/>
    <w:rsid w:val="00F4486F"/>
    <w:rsid w:val="00F44C22"/>
    <w:rsid w:val="00F46645"/>
    <w:rsid w:val="00F500A2"/>
    <w:rsid w:val="00F509EA"/>
    <w:rsid w:val="00F514F0"/>
    <w:rsid w:val="00F5239F"/>
    <w:rsid w:val="00F53E0C"/>
    <w:rsid w:val="00F556AC"/>
    <w:rsid w:val="00F56426"/>
    <w:rsid w:val="00F5668B"/>
    <w:rsid w:val="00F60220"/>
    <w:rsid w:val="00F607D9"/>
    <w:rsid w:val="00F63B7A"/>
    <w:rsid w:val="00F64320"/>
    <w:rsid w:val="00F647C8"/>
    <w:rsid w:val="00F64849"/>
    <w:rsid w:val="00F65DA2"/>
    <w:rsid w:val="00F66743"/>
    <w:rsid w:val="00F66AA2"/>
    <w:rsid w:val="00F673B0"/>
    <w:rsid w:val="00F67AFB"/>
    <w:rsid w:val="00F67CA0"/>
    <w:rsid w:val="00F67F4C"/>
    <w:rsid w:val="00F70BB8"/>
    <w:rsid w:val="00F72B68"/>
    <w:rsid w:val="00F73AE5"/>
    <w:rsid w:val="00F73DEE"/>
    <w:rsid w:val="00F749CB"/>
    <w:rsid w:val="00F74B77"/>
    <w:rsid w:val="00F75C11"/>
    <w:rsid w:val="00F768D3"/>
    <w:rsid w:val="00F768E0"/>
    <w:rsid w:val="00F769DA"/>
    <w:rsid w:val="00F8209D"/>
    <w:rsid w:val="00F820E8"/>
    <w:rsid w:val="00F82410"/>
    <w:rsid w:val="00F82849"/>
    <w:rsid w:val="00F8317E"/>
    <w:rsid w:val="00F832B4"/>
    <w:rsid w:val="00F83361"/>
    <w:rsid w:val="00F8391C"/>
    <w:rsid w:val="00F83DB1"/>
    <w:rsid w:val="00F83FD3"/>
    <w:rsid w:val="00F84605"/>
    <w:rsid w:val="00F85250"/>
    <w:rsid w:val="00F85B27"/>
    <w:rsid w:val="00F86A8A"/>
    <w:rsid w:val="00F91FBF"/>
    <w:rsid w:val="00F93080"/>
    <w:rsid w:val="00F94384"/>
    <w:rsid w:val="00F9447B"/>
    <w:rsid w:val="00F94E8D"/>
    <w:rsid w:val="00F9620D"/>
    <w:rsid w:val="00F96531"/>
    <w:rsid w:val="00F9694E"/>
    <w:rsid w:val="00F970FB"/>
    <w:rsid w:val="00FA09AF"/>
    <w:rsid w:val="00FA0C28"/>
    <w:rsid w:val="00FA0F25"/>
    <w:rsid w:val="00FA17AC"/>
    <w:rsid w:val="00FA2914"/>
    <w:rsid w:val="00FA54DC"/>
    <w:rsid w:val="00FA5B6E"/>
    <w:rsid w:val="00FA671E"/>
    <w:rsid w:val="00FA6AC7"/>
    <w:rsid w:val="00FB01ED"/>
    <w:rsid w:val="00FB0D27"/>
    <w:rsid w:val="00FB12EC"/>
    <w:rsid w:val="00FB2862"/>
    <w:rsid w:val="00FB2B1A"/>
    <w:rsid w:val="00FB38F8"/>
    <w:rsid w:val="00FB47C0"/>
    <w:rsid w:val="00FB5183"/>
    <w:rsid w:val="00FB7220"/>
    <w:rsid w:val="00FB7548"/>
    <w:rsid w:val="00FC04D8"/>
    <w:rsid w:val="00FC0911"/>
    <w:rsid w:val="00FC120C"/>
    <w:rsid w:val="00FC1CA4"/>
    <w:rsid w:val="00FC1DF1"/>
    <w:rsid w:val="00FC3049"/>
    <w:rsid w:val="00FC4651"/>
    <w:rsid w:val="00FC4BEF"/>
    <w:rsid w:val="00FC562B"/>
    <w:rsid w:val="00FC6B5A"/>
    <w:rsid w:val="00FC7041"/>
    <w:rsid w:val="00FC7369"/>
    <w:rsid w:val="00FC7387"/>
    <w:rsid w:val="00FC7E10"/>
    <w:rsid w:val="00FD0894"/>
    <w:rsid w:val="00FD22FF"/>
    <w:rsid w:val="00FD4254"/>
    <w:rsid w:val="00FD4480"/>
    <w:rsid w:val="00FD4A4E"/>
    <w:rsid w:val="00FD4D12"/>
    <w:rsid w:val="00FD4E44"/>
    <w:rsid w:val="00FD50F4"/>
    <w:rsid w:val="00FD541F"/>
    <w:rsid w:val="00FD6736"/>
    <w:rsid w:val="00FD6EFA"/>
    <w:rsid w:val="00FD7A59"/>
    <w:rsid w:val="00FD7F76"/>
    <w:rsid w:val="00FE4022"/>
    <w:rsid w:val="00FE414E"/>
    <w:rsid w:val="00FE4EF3"/>
    <w:rsid w:val="00FE5675"/>
    <w:rsid w:val="00FE6569"/>
    <w:rsid w:val="00FE7BA8"/>
    <w:rsid w:val="00FF00A2"/>
    <w:rsid w:val="00FF218B"/>
    <w:rsid w:val="00FF2506"/>
    <w:rsid w:val="00FF3847"/>
    <w:rsid w:val="00FF4741"/>
    <w:rsid w:val="00FF4CE4"/>
    <w:rsid w:val="00FF53EF"/>
    <w:rsid w:val="00FF5E3E"/>
    <w:rsid w:val="00FF6AB6"/>
    <w:rsid w:val="02701C99"/>
    <w:rsid w:val="0286FFD9"/>
    <w:rsid w:val="0289B29C"/>
    <w:rsid w:val="0300DA79"/>
    <w:rsid w:val="0518E9B6"/>
    <w:rsid w:val="062A3F40"/>
    <w:rsid w:val="0647BDD4"/>
    <w:rsid w:val="06774074"/>
    <w:rsid w:val="06CD1A2C"/>
    <w:rsid w:val="06EE7514"/>
    <w:rsid w:val="0733FC28"/>
    <w:rsid w:val="07913917"/>
    <w:rsid w:val="07BB3371"/>
    <w:rsid w:val="07D5D4F1"/>
    <w:rsid w:val="093303D4"/>
    <w:rsid w:val="09A24D9B"/>
    <w:rsid w:val="09BEB78C"/>
    <w:rsid w:val="0B112536"/>
    <w:rsid w:val="0B3D947F"/>
    <w:rsid w:val="0BF33E65"/>
    <w:rsid w:val="0C0AF5DB"/>
    <w:rsid w:val="0C16FEDF"/>
    <w:rsid w:val="0C1B6C32"/>
    <w:rsid w:val="0C908381"/>
    <w:rsid w:val="0CD56E2E"/>
    <w:rsid w:val="0D709807"/>
    <w:rsid w:val="0DC9E98D"/>
    <w:rsid w:val="0E11CE0F"/>
    <w:rsid w:val="0E38BB91"/>
    <w:rsid w:val="0E62A30B"/>
    <w:rsid w:val="0ECCD11F"/>
    <w:rsid w:val="0FD12186"/>
    <w:rsid w:val="102D3646"/>
    <w:rsid w:val="1090F6A4"/>
    <w:rsid w:val="10CB00BC"/>
    <w:rsid w:val="10F4F83B"/>
    <w:rsid w:val="11212B0F"/>
    <w:rsid w:val="1121D4D5"/>
    <w:rsid w:val="12074633"/>
    <w:rsid w:val="12912C60"/>
    <w:rsid w:val="1372E23B"/>
    <w:rsid w:val="1515D3B7"/>
    <w:rsid w:val="15682D9F"/>
    <w:rsid w:val="15CFA8EA"/>
    <w:rsid w:val="15E556D0"/>
    <w:rsid w:val="161FAFC4"/>
    <w:rsid w:val="16DBA597"/>
    <w:rsid w:val="1753A767"/>
    <w:rsid w:val="17ABF9A4"/>
    <w:rsid w:val="17FDA376"/>
    <w:rsid w:val="183A9F66"/>
    <w:rsid w:val="18C3AE96"/>
    <w:rsid w:val="197AB336"/>
    <w:rsid w:val="19934B5B"/>
    <w:rsid w:val="1ACC789D"/>
    <w:rsid w:val="1B2E20FB"/>
    <w:rsid w:val="1B8ECC84"/>
    <w:rsid w:val="1C5C949E"/>
    <w:rsid w:val="1D8CB746"/>
    <w:rsid w:val="1DDEDA9D"/>
    <w:rsid w:val="1E0AACF9"/>
    <w:rsid w:val="1E1AEBB1"/>
    <w:rsid w:val="1E8F0F33"/>
    <w:rsid w:val="1E97849C"/>
    <w:rsid w:val="1EB6BE4B"/>
    <w:rsid w:val="201CA0AB"/>
    <w:rsid w:val="20F9A8A2"/>
    <w:rsid w:val="210E54D9"/>
    <w:rsid w:val="21F7D95E"/>
    <w:rsid w:val="2202D6DE"/>
    <w:rsid w:val="228EA458"/>
    <w:rsid w:val="2360D3F4"/>
    <w:rsid w:val="23F59DE5"/>
    <w:rsid w:val="24516E57"/>
    <w:rsid w:val="24D5667B"/>
    <w:rsid w:val="255DCFF0"/>
    <w:rsid w:val="2585DC9A"/>
    <w:rsid w:val="2616A4A2"/>
    <w:rsid w:val="2713B40D"/>
    <w:rsid w:val="288E2011"/>
    <w:rsid w:val="28F29154"/>
    <w:rsid w:val="2A533B0B"/>
    <w:rsid w:val="2AAD5588"/>
    <w:rsid w:val="2BC80E4E"/>
    <w:rsid w:val="2BF740BF"/>
    <w:rsid w:val="2C220536"/>
    <w:rsid w:val="2DD86F7E"/>
    <w:rsid w:val="2E430228"/>
    <w:rsid w:val="2EED1B42"/>
    <w:rsid w:val="2FAD745D"/>
    <w:rsid w:val="2FFD57C7"/>
    <w:rsid w:val="31BE83CA"/>
    <w:rsid w:val="3208ED8D"/>
    <w:rsid w:val="3214D72C"/>
    <w:rsid w:val="32E444D3"/>
    <w:rsid w:val="339C4F26"/>
    <w:rsid w:val="34045464"/>
    <w:rsid w:val="345D9454"/>
    <w:rsid w:val="347D96D7"/>
    <w:rsid w:val="34B9F9A0"/>
    <w:rsid w:val="35AF8AB7"/>
    <w:rsid w:val="36635D4D"/>
    <w:rsid w:val="36DB4B8F"/>
    <w:rsid w:val="375CCF6E"/>
    <w:rsid w:val="377AC918"/>
    <w:rsid w:val="37903DF2"/>
    <w:rsid w:val="37AF4F10"/>
    <w:rsid w:val="37AFEDC0"/>
    <w:rsid w:val="37D990EB"/>
    <w:rsid w:val="38683854"/>
    <w:rsid w:val="38AC4935"/>
    <w:rsid w:val="38DC1AAA"/>
    <w:rsid w:val="39704ACA"/>
    <w:rsid w:val="3A60E9A0"/>
    <w:rsid w:val="3A9336A8"/>
    <w:rsid w:val="3B8B203C"/>
    <w:rsid w:val="3BF9D554"/>
    <w:rsid w:val="3EDAA913"/>
    <w:rsid w:val="3F26E5EE"/>
    <w:rsid w:val="3F6BA7A0"/>
    <w:rsid w:val="3FD8F3D6"/>
    <w:rsid w:val="405F24D0"/>
    <w:rsid w:val="40AA4E28"/>
    <w:rsid w:val="414B97B5"/>
    <w:rsid w:val="41D37236"/>
    <w:rsid w:val="433F88DF"/>
    <w:rsid w:val="43C9CA7B"/>
    <w:rsid w:val="443CF85B"/>
    <w:rsid w:val="448C610C"/>
    <w:rsid w:val="458DB32B"/>
    <w:rsid w:val="461EAE29"/>
    <w:rsid w:val="4688F33C"/>
    <w:rsid w:val="46E92ACD"/>
    <w:rsid w:val="4776B1DE"/>
    <w:rsid w:val="4859739F"/>
    <w:rsid w:val="486D808C"/>
    <w:rsid w:val="488DF905"/>
    <w:rsid w:val="48E99DCB"/>
    <w:rsid w:val="498A7D4B"/>
    <w:rsid w:val="49B68A5A"/>
    <w:rsid w:val="4A032671"/>
    <w:rsid w:val="4A18021D"/>
    <w:rsid w:val="4A1A0139"/>
    <w:rsid w:val="4A76DB0E"/>
    <w:rsid w:val="4A89F5B1"/>
    <w:rsid w:val="4AF61545"/>
    <w:rsid w:val="4BC49310"/>
    <w:rsid w:val="4C33EFFC"/>
    <w:rsid w:val="4D48B856"/>
    <w:rsid w:val="4DEC18DA"/>
    <w:rsid w:val="4E5D212D"/>
    <w:rsid w:val="4FBC7816"/>
    <w:rsid w:val="50A7E259"/>
    <w:rsid w:val="51B434E5"/>
    <w:rsid w:val="520D81F4"/>
    <w:rsid w:val="5307C85E"/>
    <w:rsid w:val="53E78E27"/>
    <w:rsid w:val="5476C0DC"/>
    <w:rsid w:val="5580825D"/>
    <w:rsid w:val="558AA717"/>
    <w:rsid w:val="55DAD242"/>
    <w:rsid w:val="565977C1"/>
    <w:rsid w:val="5726E11B"/>
    <w:rsid w:val="57AE00E1"/>
    <w:rsid w:val="57CF7686"/>
    <w:rsid w:val="58889ADE"/>
    <w:rsid w:val="58D18A8B"/>
    <w:rsid w:val="59193997"/>
    <w:rsid w:val="59EE5F92"/>
    <w:rsid w:val="5A54CA07"/>
    <w:rsid w:val="5A8EA2A5"/>
    <w:rsid w:val="5B0925B1"/>
    <w:rsid w:val="5B2B369F"/>
    <w:rsid w:val="5C81D2C1"/>
    <w:rsid w:val="5D59ED1F"/>
    <w:rsid w:val="5E0A0B66"/>
    <w:rsid w:val="5EB6492E"/>
    <w:rsid w:val="5EB95979"/>
    <w:rsid w:val="5EFAB931"/>
    <w:rsid w:val="5F0651D5"/>
    <w:rsid w:val="5F62D57E"/>
    <w:rsid w:val="6077E437"/>
    <w:rsid w:val="60AF7737"/>
    <w:rsid w:val="61825791"/>
    <w:rsid w:val="62729FC2"/>
    <w:rsid w:val="62AC877D"/>
    <w:rsid w:val="63C2E7D4"/>
    <w:rsid w:val="6513DB86"/>
    <w:rsid w:val="6549EF55"/>
    <w:rsid w:val="656E8865"/>
    <w:rsid w:val="65C9F40F"/>
    <w:rsid w:val="65CC6C37"/>
    <w:rsid w:val="66102262"/>
    <w:rsid w:val="661D17F3"/>
    <w:rsid w:val="66B02BEE"/>
    <w:rsid w:val="67D50D1C"/>
    <w:rsid w:val="69454633"/>
    <w:rsid w:val="699B2B48"/>
    <w:rsid w:val="6A733FFE"/>
    <w:rsid w:val="6A73FAB4"/>
    <w:rsid w:val="6AF00A0B"/>
    <w:rsid w:val="6BC46BEB"/>
    <w:rsid w:val="6CC30762"/>
    <w:rsid w:val="6D68D6EC"/>
    <w:rsid w:val="6D891761"/>
    <w:rsid w:val="6D97C282"/>
    <w:rsid w:val="6DA3A452"/>
    <w:rsid w:val="6E3BB472"/>
    <w:rsid w:val="6EDE0079"/>
    <w:rsid w:val="6F6A4DF0"/>
    <w:rsid w:val="707C14E4"/>
    <w:rsid w:val="70DA8086"/>
    <w:rsid w:val="712110E5"/>
    <w:rsid w:val="716635DB"/>
    <w:rsid w:val="71C63793"/>
    <w:rsid w:val="724BBEDF"/>
    <w:rsid w:val="72FD448D"/>
    <w:rsid w:val="73860894"/>
    <w:rsid w:val="7417EC9D"/>
    <w:rsid w:val="74B3FA67"/>
    <w:rsid w:val="74E19E9C"/>
    <w:rsid w:val="74EBFB68"/>
    <w:rsid w:val="75AA7608"/>
    <w:rsid w:val="75C0D1E7"/>
    <w:rsid w:val="76A6F8C3"/>
    <w:rsid w:val="77203C7C"/>
    <w:rsid w:val="77534436"/>
    <w:rsid w:val="77E6AF65"/>
    <w:rsid w:val="78538F0A"/>
    <w:rsid w:val="789D739D"/>
    <w:rsid w:val="789E8F76"/>
    <w:rsid w:val="79ED6B9E"/>
    <w:rsid w:val="7A1489AE"/>
    <w:rsid w:val="7A4EB07D"/>
    <w:rsid w:val="7A74377A"/>
    <w:rsid w:val="7A7AA9C5"/>
    <w:rsid w:val="7A9E6C76"/>
    <w:rsid w:val="7BCE4B1B"/>
    <w:rsid w:val="7C807C7D"/>
    <w:rsid w:val="7C9C367F"/>
    <w:rsid w:val="7D7F02F3"/>
    <w:rsid w:val="7DA006E2"/>
    <w:rsid w:val="7DB5C898"/>
    <w:rsid w:val="7EF4B3D7"/>
    <w:rsid w:val="7EFCD9A3"/>
    <w:rsid w:val="7F54B58F"/>
    <w:rsid w:val="7FA8B1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91026A"/>
  <w15:chartTrackingRefBased/>
  <w15:docId w15:val="{3A55BA57-78D7-4563-B078-20F3CAF0D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MS Mincho" w:hAnsiTheme="minorHAnsi" w:cstheme="minorBidi"/>
        <w:sz w:val="22"/>
        <w:szCs w:val="22"/>
        <w:lang w:val="en-US" w:eastAsia="en-US" w:bidi="ar-SA"/>
      </w:rPr>
    </w:rPrDefault>
    <w:pPrDefault>
      <w:pPr>
        <w:spacing w:after="160" w:line="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D15E8"/>
    <w:pPr>
      <w:spacing w:after="0" w:line="240" w:lineRule="auto"/>
    </w:pPr>
    <w:rPr>
      <w:rFonts w:ascii="Gotham Book" w:eastAsiaTheme="minorEastAsia" w:hAnsi="Gotham Book" w:cs="Arial (Body CS)"/>
      <w:sz w:val="21"/>
      <w:szCs w:val="23"/>
      <w:lang w:eastAsia="ja-JP"/>
    </w:rPr>
  </w:style>
  <w:style w:type="paragraph" w:styleId="Heading1">
    <w:name w:val="heading 1"/>
    <w:basedOn w:val="Normal"/>
    <w:next w:val="Normal"/>
    <w:link w:val="Heading1Char"/>
    <w:uiPriority w:val="9"/>
    <w:rsid w:val="006D15E8"/>
    <w:pPr>
      <w:keepNext/>
      <w:keepLines/>
      <w:pBdr>
        <w:bottom w:val="single" w:sz="4" w:space="1" w:color="707070" w:themeColor="text1" w:themeTint="A6"/>
      </w:pBdr>
      <w:spacing w:before="360" w:after="160" w:line="259" w:lineRule="auto"/>
      <w:outlineLvl w:val="0"/>
    </w:pPr>
    <w:rPr>
      <w:rFonts w:asciiTheme="majorHAnsi" w:eastAsiaTheme="majorEastAsia" w:hAnsiTheme="majorHAnsi" w:cstheme="majorBidi"/>
      <w:b/>
      <w:bCs/>
      <w:smallCaps/>
      <w:sz w:val="36"/>
      <w:szCs w:val="36"/>
    </w:rPr>
  </w:style>
  <w:style w:type="paragraph" w:styleId="Heading2">
    <w:name w:val="heading 2"/>
    <w:basedOn w:val="Normal"/>
    <w:next w:val="Normal"/>
    <w:link w:val="Heading2Char"/>
    <w:uiPriority w:val="9"/>
    <w:unhideWhenUsed/>
    <w:rsid w:val="006D15E8"/>
    <w:pPr>
      <w:keepNext/>
      <w:keepLines/>
      <w:spacing w:before="360" w:line="259" w:lineRule="auto"/>
      <w:outlineLvl w:val="1"/>
    </w:pPr>
    <w:rPr>
      <w:rFonts w:asciiTheme="majorHAnsi" w:eastAsiaTheme="majorEastAsia" w:hAnsiTheme="majorHAnsi" w:cstheme="majorBidi"/>
      <w:b/>
      <w:bCs/>
      <w:smallCaps/>
      <w:sz w:val="28"/>
      <w:szCs w:val="28"/>
    </w:rPr>
  </w:style>
  <w:style w:type="paragraph" w:styleId="Heading3">
    <w:name w:val="heading 3"/>
    <w:basedOn w:val="Normal"/>
    <w:next w:val="Normal"/>
    <w:link w:val="Heading3Char"/>
    <w:uiPriority w:val="9"/>
    <w:semiHidden/>
    <w:unhideWhenUsed/>
    <w:qFormat/>
    <w:rsid w:val="006D15E8"/>
    <w:pPr>
      <w:keepNext/>
      <w:keepLines/>
      <w:spacing w:before="200" w:line="259" w:lineRule="auto"/>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semiHidden/>
    <w:unhideWhenUsed/>
    <w:qFormat/>
    <w:rsid w:val="006D15E8"/>
    <w:pPr>
      <w:keepNext/>
      <w:keepLines/>
      <w:spacing w:before="200" w:line="259" w:lineRule="auto"/>
      <w:outlineLvl w:val="3"/>
    </w:pPr>
    <w:rPr>
      <w:rFonts w:asciiTheme="majorHAnsi" w:eastAsiaTheme="majorEastAsia" w:hAnsiTheme="majorHAnsi" w:cstheme="majorBidi"/>
      <w:b/>
      <w:bCs/>
      <w:i/>
      <w:iCs/>
      <w:sz w:val="22"/>
      <w:szCs w:val="22"/>
    </w:rPr>
  </w:style>
  <w:style w:type="paragraph" w:styleId="Heading5">
    <w:name w:val="heading 5"/>
    <w:basedOn w:val="Normal"/>
    <w:next w:val="Normal"/>
    <w:link w:val="Heading5Char"/>
    <w:uiPriority w:val="9"/>
    <w:semiHidden/>
    <w:unhideWhenUsed/>
    <w:qFormat/>
    <w:rsid w:val="006D15E8"/>
    <w:pPr>
      <w:keepNext/>
      <w:keepLines/>
      <w:spacing w:before="200" w:line="259" w:lineRule="auto"/>
      <w:outlineLvl w:val="4"/>
    </w:pPr>
    <w:rPr>
      <w:rFonts w:asciiTheme="majorHAnsi" w:eastAsiaTheme="majorEastAsia" w:hAnsiTheme="majorHAnsi" w:cstheme="majorBidi"/>
      <w:color w:val="5A5A5A" w:themeColor="text1" w:themeTint="BF"/>
      <w:sz w:val="22"/>
      <w:szCs w:val="22"/>
    </w:rPr>
  </w:style>
  <w:style w:type="paragraph" w:styleId="Heading6">
    <w:name w:val="heading 6"/>
    <w:basedOn w:val="Normal"/>
    <w:next w:val="Normal"/>
    <w:link w:val="Heading6Char"/>
    <w:uiPriority w:val="9"/>
    <w:semiHidden/>
    <w:unhideWhenUsed/>
    <w:qFormat/>
    <w:rsid w:val="006D15E8"/>
    <w:pPr>
      <w:keepNext/>
      <w:keepLines/>
      <w:spacing w:before="200" w:line="259" w:lineRule="auto"/>
      <w:outlineLvl w:val="5"/>
    </w:pPr>
    <w:rPr>
      <w:rFonts w:asciiTheme="majorHAnsi" w:eastAsiaTheme="majorEastAsia" w:hAnsiTheme="majorHAnsi" w:cstheme="majorBidi"/>
      <w:i/>
      <w:iCs/>
      <w:color w:val="5A5A5A" w:themeColor="text1" w:themeTint="BF"/>
      <w:sz w:val="22"/>
      <w:szCs w:val="22"/>
    </w:rPr>
  </w:style>
  <w:style w:type="paragraph" w:styleId="Heading7">
    <w:name w:val="heading 7"/>
    <w:basedOn w:val="Normal"/>
    <w:next w:val="Normal"/>
    <w:link w:val="Heading7Char"/>
    <w:uiPriority w:val="9"/>
    <w:semiHidden/>
    <w:unhideWhenUsed/>
    <w:qFormat/>
    <w:rsid w:val="006D15E8"/>
    <w:pPr>
      <w:keepNext/>
      <w:keepLines/>
      <w:spacing w:before="200" w:line="259" w:lineRule="auto"/>
      <w:outlineLvl w:val="6"/>
    </w:pPr>
    <w:rPr>
      <w:rFonts w:asciiTheme="majorHAnsi" w:eastAsiaTheme="majorEastAsia" w:hAnsiTheme="majorHAnsi" w:cstheme="majorBidi"/>
      <w:i/>
      <w:iCs/>
      <w:color w:val="5A5A5A" w:themeColor="text1" w:themeTint="BF"/>
      <w:sz w:val="22"/>
      <w:szCs w:val="22"/>
    </w:rPr>
  </w:style>
  <w:style w:type="paragraph" w:styleId="Heading8">
    <w:name w:val="heading 8"/>
    <w:basedOn w:val="Normal"/>
    <w:next w:val="Normal"/>
    <w:link w:val="Heading8Char"/>
    <w:uiPriority w:val="9"/>
    <w:semiHidden/>
    <w:unhideWhenUsed/>
    <w:qFormat/>
    <w:rsid w:val="006D15E8"/>
    <w:pPr>
      <w:keepNext/>
      <w:keepLines/>
      <w:spacing w:before="200" w:line="259" w:lineRule="auto"/>
      <w:outlineLvl w:val="7"/>
    </w:pPr>
    <w:rPr>
      <w:rFonts w:asciiTheme="majorHAnsi" w:eastAsiaTheme="majorEastAsia" w:hAnsiTheme="majorHAnsi" w:cstheme="majorBidi"/>
      <w:color w:val="5A5A5A" w:themeColor="text1" w:themeTint="BF"/>
      <w:sz w:val="22"/>
      <w:szCs w:val="20"/>
    </w:rPr>
  </w:style>
  <w:style w:type="paragraph" w:styleId="Heading9">
    <w:name w:val="heading 9"/>
    <w:basedOn w:val="Normal"/>
    <w:next w:val="Normal"/>
    <w:link w:val="Heading9Char"/>
    <w:uiPriority w:val="9"/>
    <w:semiHidden/>
    <w:unhideWhenUsed/>
    <w:qFormat/>
    <w:rsid w:val="006D15E8"/>
    <w:pPr>
      <w:keepNext/>
      <w:keepLines/>
      <w:spacing w:before="200" w:line="259" w:lineRule="auto"/>
      <w:outlineLvl w:val="8"/>
    </w:pPr>
    <w:rPr>
      <w:rFonts w:asciiTheme="majorHAnsi" w:eastAsiaTheme="majorEastAsia" w:hAnsiTheme="majorHAnsi" w:cstheme="majorBidi"/>
      <w:i/>
      <w:iCs/>
      <w:color w:val="5A5A5A" w:themeColor="text1" w:themeTint="BF"/>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5E8"/>
    <w:pPr>
      <w:ind w:left="720"/>
      <w:contextualSpacing/>
    </w:pPr>
  </w:style>
  <w:style w:type="table" w:styleId="TableGrid">
    <w:name w:val="Table Grid"/>
    <w:basedOn w:val="TableNormal"/>
    <w:rsid w:val="006D15E8"/>
    <w:pPr>
      <w:spacing w:after="0" w:line="240" w:lineRule="auto"/>
    </w:pPr>
    <w:rPr>
      <w:rFonts w:ascii="Gotham Book" w:eastAsiaTheme="minorEastAsia" w:hAnsi="Gotham Book" w:cs="Arial (Body CS)"/>
      <w:sz w:val="21"/>
      <w:szCs w:val="23"/>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aliases w:val="Bose Hyperlink"/>
    <w:basedOn w:val="DefaultParagraphFont"/>
    <w:uiPriority w:val="99"/>
    <w:unhideWhenUsed/>
    <w:rsid w:val="006D15E8"/>
    <w:rPr>
      <w:rFonts w:ascii="Gotham Bold" w:hAnsi="Gotham Bold"/>
      <w:b/>
      <w:i w:val="0"/>
      <w:color w:val="707070" w:themeColor="text1" w:themeTint="A6"/>
      <w:u w:val="none"/>
    </w:rPr>
  </w:style>
  <w:style w:type="character" w:styleId="UnresolvedMention">
    <w:name w:val="Unresolved Mention"/>
    <w:basedOn w:val="DefaultParagraphFont"/>
    <w:uiPriority w:val="99"/>
    <w:rsid w:val="006D15E8"/>
    <w:rPr>
      <w:color w:val="605E5C"/>
      <w:shd w:val="clear" w:color="auto" w:fill="E1DFDD"/>
    </w:rPr>
  </w:style>
  <w:style w:type="paragraph" w:styleId="Header">
    <w:name w:val="header"/>
    <w:basedOn w:val="Normal"/>
    <w:link w:val="HeaderChar"/>
    <w:uiPriority w:val="99"/>
    <w:unhideWhenUsed/>
    <w:rsid w:val="006D15E8"/>
    <w:pPr>
      <w:tabs>
        <w:tab w:val="center" w:pos="4680"/>
        <w:tab w:val="right" w:pos="9360"/>
      </w:tabs>
    </w:pPr>
  </w:style>
  <w:style w:type="character" w:customStyle="1" w:styleId="HeaderChar">
    <w:name w:val="Header Char"/>
    <w:basedOn w:val="DefaultParagraphFont"/>
    <w:link w:val="Header"/>
    <w:uiPriority w:val="99"/>
    <w:rsid w:val="006D15E8"/>
    <w:rPr>
      <w:rFonts w:ascii="Gotham Book" w:eastAsiaTheme="minorEastAsia" w:hAnsi="Gotham Book" w:cs="Arial (Body CS)"/>
      <w:sz w:val="21"/>
      <w:szCs w:val="23"/>
      <w:lang w:eastAsia="ja-JP"/>
    </w:rPr>
  </w:style>
  <w:style w:type="paragraph" w:styleId="Footer">
    <w:name w:val="footer"/>
    <w:basedOn w:val="Normal"/>
    <w:link w:val="FooterChar"/>
    <w:uiPriority w:val="99"/>
    <w:unhideWhenUsed/>
    <w:rsid w:val="006D15E8"/>
    <w:pPr>
      <w:tabs>
        <w:tab w:val="center" w:pos="4680"/>
        <w:tab w:val="right" w:pos="9360"/>
      </w:tabs>
    </w:pPr>
  </w:style>
  <w:style w:type="character" w:customStyle="1" w:styleId="FooterChar">
    <w:name w:val="Footer Char"/>
    <w:basedOn w:val="DefaultParagraphFont"/>
    <w:link w:val="Footer"/>
    <w:uiPriority w:val="99"/>
    <w:rsid w:val="006D15E8"/>
    <w:rPr>
      <w:rFonts w:ascii="Gotham Book" w:eastAsiaTheme="minorEastAsia" w:hAnsi="Gotham Book" w:cs="Arial (Body CS)"/>
      <w:sz w:val="21"/>
      <w:szCs w:val="23"/>
      <w:lang w:eastAsia="ja-JP"/>
    </w:rPr>
  </w:style>
  <w:style w:type="character" w:customStyle="1" w:styleId="Heading1Char">
    <w:name w:val="Heading 1 Char"/>
    <w:basedOn w:val="DefaultParagraphFont"/>
    <w:link w:val="Heading1"/>
    <w:uiPriority w:val="9"/>
    <w:rsid w:val="006D15E8"/>
    <w:rPr>
      <w:rFonts w:asciiTheme="majorHAnsi" w:eastAsiaTheme="majorEastAsia" w:hAnsiTheme="majorHAnsi" w:cstheme="majorBidi"/>
      <w:b/>
      <w:bCs/>
      <w:smallCaps/>
      <w:sz w:val="36"/>
      <w:szCs w:val="36"/>
      <w:lang w:eastAsia="ja-JP"/>
    </w:rPr>
  </w:style>
  <w:style w:type="character" w:customStyle="1" w:styleId="Heading2Char">
    <w:name w:val="Heading 2 Char"/>
    <w:basedOn w:val="DefaultParagraphFont"/>
    <w:link w:val="Heading2"/>
    <w:uiPriority w:val="9"/>
    <w:rsid w:val="006D15E8"/>
    <w:rPr>
      <w:rFonts w:asciiTheme="majorHAnsi" w:eastAsiaTheme="majorEastAsia" w:hAnsiTheme="majorHAnsi" w:cstheme="majorBidi"/>
      <w:b/>
      <w:bCs/>
      <w:smallCaps/>
      <w:sz w:val="28"/>
      <w:szCs w:val="28"/>
      <w:lang w:eastAsia="ja-JP"/>
    </w:rPr>
  </w:style>
  <w:style w:type="character" w:customStyle="1" w:styleId="Heading3Char">
    <w:name w:val="Heading 3 Char"/>
    <w:basedOn w:val="DefaultParagraphFont"/>
    <w:link w:val="Heading3"/>
    <w:uiPriority w:val="9"/>
    <w:semiHidden/>
    <w:rsid w:val="006D15E8"/>
    <w:rPr>
      <w:rFonts w:asciiTheme="majorHAnsi" w:eastAsiaTheme="majorEastAsia" w:hAnsiTheme="majorHAnsi" w:cstheme="majorBidi"/>
      <w:b/>
      <w:bCs/>
      <w:lang w:eastAsia="ja-JP"/>
    </w:rPr>
  </w:style>
  <w:style w:type="character" w:customStyle="1" w:styleId="Heading4Char">
    <w:name w:val="Heading 4 Char"/>
    <w:basedOn w:val="DefaultParagraphFont"/>
    <w:link w:val="Heading4"/>
    <w:uiPriority w:val="9"/>
    <w:semiHidden/>
    <w:rsid w:val="006D15E8"/>
    <w:rPr>
      <w:rFonts w:asciiTheme="majorHAnsi" w:eastAsiaTheme="majorEastAsia" w:hAnsiTheme="majorHAnsi" w:cstheme="majorBidi"/>
      <w:b/>
      <w:bCs/>
      <w:i/>
      <w:iCs/>
      <w:lang w:eastAsia="ja-JP"/>
    </w:rPr>
  </w:style>
  <w:style w:type="character" w:customStyle="1" w:styleId="Heading5Char">
    <w:name w:val="Heading 5 Char"/>
    <w:basedOn w:val="DefaultParagraphFont"/>
    <w:link w:val="Heading5"/>
    <w:uiPriority w:val="9"/>
    <w:semiHidden/>
    <w:rsid w:val="006D15E8"/>
    <w:rPr>
      <w:rFonts w:asciiTheme="majorHAnsi" w:eastAsiaTheme="majorEastAsia" w:hAnsiTheme="majorHAnsi" w:cstheme="majorBidi"/>
      <w:color w:val="5A5A5A" w:themeColor="text1" w:themeTint="BF"/>
      <w:lang w:eastAsia="ja-JP"/>
    </w:rPr>
  </w:style>
  <w:style w:type="character" w:customStyle="1" w:styleId="Heading6Char">
    <w:name w:val="Heading 6 Char"/>
    <w:basedOn w:val="DefaultParagraphFont"/>
    <w:link w:val="Heading6"/>
    <w:uiPriority w:val="9"/>
    <w:semiHidden/>
    <w:rsid w:val="006D15E8"/>
    <w:rPr>
      <w:rFonts w:asciiTheme="majorHAnsi" w:eastAsiaTheme="majorEastAsia" w:hAnsiTheme="majorHAnsi" w:cstheme="majorBidi"/>
      <w:i/>
      <w:iCs/>
      <w:color w:val="5A5A5A" w:themeColor="text1" w:themeTint="BF"/>
      <w:lang w:eastAsia="ja-JP"/>
    </w:rPr>
  </w:style>
  <w:style w:type="character" w:customStyle="1" w:styleId="Heading7Char">
    <w:name w:val="Heading 7 Char"/>
    <w:basedOn w:val="DefaultParagraphFont"/>
    <w:link w:val="Heading7"/>
    <w:uiPriority w:val="9"/>
    <w:semiHidden/>
    <w:rsid w:val="006D15E8"/>
    <w:rPr>
      <w:rFonts w:asciiTheme="majorHAnsi" w:eastAsiaTheme="majorEastAsia" w:hAnsiTheme="majorHAnsi" w:cstheme="majorBidi"/>
      <w:i/>
      <w:iCs/>
      <w:color w:val="5A5A5A" w:themeColor="text1" w:themeTint="BF"/>
      <w:lang w:eastAsia="ja-JP"/>
    </w:rPr>
  </w:style>
  <w:style w:type="character" w:customStyle="1" w:styleId="Heading8Char">
    <w:name w:val="Heading 8 Char"/>
    <w:basedOn w:val="DefaultParagraphFont"/>
    <w:link w:val="Heading8"/>
    <w:uiPriority w:val="9"/>
    <w:semiHidden/>
    <w:rsid w:val="006D15E8"/>
    <w:rPr>
      <w:rFonts w:asciiTheme="majorHAnsi" w:eastAsiaTheme="majorEastAsia" w:hAnsiTheme="majorHAnsi" w:cstheme="majorBidi"/>
      <w:color w:val="5A5A5A" w:themeColor="text1" w:themeTint="BF"/>
      <w:szCs w:val="20"/>
      <w:lang w:eastAsia="ja-JP"/>
    </w:rPr>
  </w:style>
  <w:style w:type="character" w:customStyle="1" w:styleId="Heading9Char">
    <w:name w:val="Heading 9 Char"/>
    <w:basedOn w:val="DefaultParagraphFont"/>
    <w:link w:val="Heading9"/>
    <w:uiPriority w:val="9"/>
    <w:semiHidden/>
    <w:rsid w:val="006D15E8"/>
    <w:rPr>
      <w:rFonts w:asciiTheme="majorHAnsi" w:eastAsiaTheme="majorEastAsia" w:hAnsiTheme="majorHAnsi" w:cstheme="majorBidi"/>
      <w:i/>
      <w:iCs/>
      <w:color w:val="5A5A5A" w:themeColor="text1" w:themeTint="BF"/>
      <w:szCs w:val="20"/>
      <w:lang w:eastAsia="ja-JP"/>
    </w:rPr>
  </w:style>
  <w:style w:type="paragraph" w:customStyle="1" w:styleId="10heading">
    <w:name w:val="10 heading"/>
    <w:basedOn w:val="Normal"/>
    <w:qFormat/>
    <w:rsid w:val="006D15E8"/>
    <w:pPr>
      <w:keepNext/>
      <w:spacing w:before="700" w:line="312" w:lineRule="auto"/>
      <w:outlineLvl w:val="1"/>
    </w:pPr>
    <w:rPr>
      <w:rFonts w:ascii="Gotham Bold" w:eastAsiaTheme="minorHAnsi" w:hAnsi="Gotham Bold"/>
      <w:caps/>
      <w:spacing w:val="20"/>
    </w:rPr>
  </w:style>
  <w:style w:type="paragraph" w:customStyle="1" w:styleId="00bodytext">
    <w:name w:val="00 body text"/>
    <w:basedOn w:val="Normal"/>
    <w:qFormat/>
    <w:rsid w:val="006D15E8"/>
    <w:pPr>
      <w:spacing w:after="120" w:line="260" w:lineRule="exact"/>
    </w:pPr>
    <w:rPr>
      <w:rFonts w:eastAsiaTheme="minorHAnsi"/>
    </w:rPr>
  </w:style>
  <w:style w:type="paragraph" w:customStyle="1" w:styleId="15subheading">
    <w:name w:val="15 subheading"/>
    <w:basedOn w:val="00bodytext"/>
    <w:next w:val="00bodytext"/>
    <w:qFormat/>
    <w:rsid w:val="006D15E8"/>
    <w:pPr>
      <w:keepNext/>
      <w:keepLines/>
      <w:suppressAutoHyphens/>
      <w:spacing w:before="300"/>
      <w:outlineLvl w:val="2"/>
    </w:pPr>
    <w:rPr>
      <w:rFonts w:ascii="Gotham Bold" w:hAnsi="Gotham Bold"/>
      <w:spacing w:val="15"/>
    </w:rPr>
  </w:style>
  <w:style w:type="paragraph" w:customStyle="1" w:styleId="00bodytextindentedx2">
    <w:name w:val="00 body text indented x2"/>
    <w:basedOn w:val="00bodytext"/>
    <w:qFormat/>
    <w:rsid w:val="006D15E8"/>
    <w:pPr>
      <w:ind w:left="720" w:right="720"/>
    </w:pPr>
  </w:style>
  <w:style w:type="paragraph" w:customStyle="1" w:styleId="20subsubheading">
    <w:name w:val="20 subsubheading"/>
    <w:basedOn w:val="Normal"/>
    <w:next w:val="00bodytext"/>
    <w:qFormat/>
    <w:rsid w:val="006D15E8"/>
    <w:pPr>
      <w:keepNext/>
      <w:keepLines/>
      <w:suppressAutoHyphens/>
      <w:spacing w:before="200" w:after="100" w:line="299" w:lineRule="exact"/>
      <w:outlineLvl w:val="3"/>
    </w:pPr>
    <w:rPr>
      <w:rFonts w:eastAsiaTheme="minorHAnsi"/>
      <w:spacing w:val="15"/>
    </w:rPr>
  </w:style>
  <w:style w:type="paragraph" w:customStyle="1" w:styleId="00bodytextindentedx1">
    <w:name w:val="00 body text indented x1"/>
    <w:basedOn w:val="00bodytext"/>
    <w:qFormat/>
    <w:rsid w:val="006D15E8"/>
    <w:pPr>
      <w:ind w:left="360" w:right="540"/>
    </w:pPr>
  </w:style>
  <w:style w:type="paragraph" w:customStyle="1" w:styleId="30figure">
    <w:name w:val="30 figure"/>
    <w:basedOn w:val="Normal"/>
    <w:next w:val="00bodytext"/>
    <w:qFormat/>
    <w:rsid w:val="006D15E8"/>
    <w:pPr>
      <w:keepNext/>
      <w:spacing w:before="200" w:after="200" w:line="259" w:lineRule="auto"/>
      <w:jc w:val="center"/>
    </w:pPr>
    <w:rPr>
      <w:sz w:val="20"/>
      <w:szCs w:val="20"/>
    </w:rPr>
  </w:style>
  <w:style w:type="paragraph" w:customStyle="1" w:styleId="35caption">
    <w:name w:val="35 caption"/>
    <w:basedOn w:val="Normal"/>
    <w:next w:val="00bodytext"/>
    <w:qFormat/>
    <w:rsid w:val="006D15E8"/>
    <w:pPr>
      <w:keepLines/>
      <w:spacing w:before="100" w:after="160" w:line="240" w:lineRule="exact"/>
      <w:ind w:left="720" w:right="720"/>
    </w:pPr>
    <w:rPr>
      <w:sz w:val="20"/>
      <w:szCs w:val="20"/>
    </w:rPr>
  </w:style>
  <w:style w:type="paragraph" w:styleId="FootnoteText">
    <w:name w:val="footnote text"/>
    <w:basedOn w:val="Normal"/>
    <w:link w:val="FootnoteTextChar"/>
    <w:uiPriority w:val="99"/>
    <w:unhideWhenUsed/>
    <w:rsid w:val="006D15E8"/>
  </w:style>
  <w:style w:type="character" w:customStyle="1" w:styleId="FootnoteTextChar">
    <w:name w:val="Footnote Text Char"/>
    <w:basedOn w:val="DefaultParagraphFont"/>
    <w:link w:val="FootnoteText"/>
    <w:uiPriority w:val="99"/>
    <w:rsid w:val="006D15E8"/>
    <w:rPr>
      <w:rFonts w:ascii="Gotham Book" w:eastAsiaTheme="minorEastAsia" w:hAnsi="Gotham Book" w:cs="Arial (Body CS)"/>
      <w:sz w:val="21"/>
      <w:szCs w:val="23"/>
      <w:lang w:eastAsia="ja-JP"/>
    </w:rPr>
  </w:style>
  <w:style w:type="character" w:styleId="FootnoteReference">
    <w:name w:val="footnote reference"/>
    <w:basedOn w:val="DefaultParagraphFont"/>
    <w:uiPriority w:val="99"/>
    <w:unhideWhenUsed/>
    <w:rsid w:val="006D15E8"/>
    <w:rPr>
      <w:vertAlign w:val="superscript"/>
    </w:rPr>
  </w:style>
  <w:style w:type="paragraph" w:customStyle="1" w:styleId="40footnote">
    <w:name w:val="40 footnote"/>
    <w:basedOn w:val="00bodytext"/>
    <w:qFormat/>
    <w:rsid w:val="006D15E8"/>
    <w:pPr>
      <w:keepLines/>
      <w:spacing w:line="276" w:lineRule="auto"/>
      <w:ind w:left="144" w:hanging="144"/>
    </w:pPr>
    <w:rPr>
      <w:sz w:val="19"/>
      <w:szCs w:val="21"/>
    </w:rPr>
  </w:style>
  <w:style w:type="paragraph" w:customStyle="1" w:styleId="45footer">
    <w:name w:val="45 footer"/>
    <w:basedOn w:val="00bodytext"/>
    <w:qFormat/>
    <w:rsid w:val="006D15E8"/>
    <w:pPr>
      <w:tabs>
        <w:tab w:val="center" w:pos="4680"/>
        <w:tab w:val="right" w:pos="9360"/>
      </w:tabs>
    </w:pPr>
    <w:rPr>
      <w:sz w:val="19"/>
    </w:rPr>
  </w:style>
  <w:style w:type="paragraph" w:customStyle="1" w:styleId="05Title">
    <w:name w:val="05 Title"/>
    <w:basedOn w:val="10heading"/>
    <w:next w:val="10heading"/>
    <w:qFormat/>
    <w:rsid w:val="006D15E8"/>
    <w:pPr>
      <w:adjustRightInd w:val="0"/>
      <w:snapToGrid w:val="0"/>
      <w:spacing w:after="700"/>
      <w:jc w:val="center"/>
      <w:outlineLvl w:val="0"/>
    </w:pPr>
  </w:style>
  <w:style w:type="paragraph" w:customStyle="1" w:styleId="50comment">
    <w:name w:val="50 comment"/>
    <w:basedOn w:val="00bodytext"/>
    <w:qFormat/>
    <w:rsid w:val="006D15E8"/>
    <w:pPr>
      <w:jc w:val="center"/>
    </w:pPr>
  </w:style>
  <w:style w:type="paragraph" w:styleId="CommentText">
    <w:name w:val="annotation text"/>
    <w:basedOn w:val="50comment"/>
    <w:link w:val="CommentTextChar"/>
    <w:unhideWhenUsed/>
    <w:rsid w:val="006D15E8"/>
  </w:style>
  <w:style w:type="character" w:customStyle="1" w:styleId="CommentTextChar">
    <w:name w:val="Comment Text Char"/>
    <w:basedOn w:val="DefaultParagraphFont"/>
    <w:link w:val="CommentText"/>
    <w:rsid w:val="006D15E8"/>
    <w:rPr>
      <w:rFonts w:ascii="Gotham Book" w:hAnsi="Gotham Book" w:cs="Arial (Body CS)"/>
      <w:sz w:val="21"/>
      <w:szCs w:val="23"/>
      <w:lang w:eastAsia="ja-JP"/>
    </w:rPr>
  </w:style>
  <w:style w:type="character" w:styleId="CommentReference">
    <w:name w:val="annotation reference"/>
    <w:basedOn w:val="DefaultParagraphFont"/>
    <w:uiPriority w:val="99"/>
    <w:semiHidden/>
    <w:unhideWhenUsed/>
    <w:rsid w:val="006D15E8"/>
    <w:rPr>
      <w:rFonts w:ascii="Gotham Book" w:hAnsi="Gotham Book"/>
      <w:sz w:val="18"/>
      <w:szCs w:val="18"/>
    </w:rPr>
  </w:style>
  <w:style w:type="paragraph" w:styleId="CommentSubject">
    <w:name w:val="annotation subject"/>
    <w:basedOn w:val="CommentText"/>
    <w:next w:val="CommentText"/>
    <w:link w:val="CommentSubjectChar"/>
    <w:uiPriority w:val="99"/>
    <w:semiHidden/>
    <w:unhideWhenUsed/>
    <w:rsid w:val="006D15E8"/>
    <w:pPr>
      <w:spacing w:after="0" w:line="240" w:lineRule="auto"/>
      <w:jc w:val="left"/>
    </w:pPr>
    <w:rPr>
      <w:b/>
      <w:bCs/>
      <w:sz w:val="20"/>
      <w:szCs w:val="20"/>
    </w:rPr>
  </w:style>
  <w:style w:type="character" w:customStyle="1" w:styleId="CommentSubjectChar">
    <w:name w:val="Comment Subject Char"/>
    <w:basedOn w:val="CommentTextChar"/>
    <w:link w:val="CommentSubject"/>
    <w:uiPriority w:val="99"/>
    <w:semiHidden/>
    <w:rsid w:val="006D15E8"/>
    <w:rPr>
      <w:rFonts w:ascii="Gotham Book" w:hAnsi="Gotham Book" w:cs="Arial (Body CS)"/>
      <w:b/>
      <w:bCs/>
      <w:sz w:val="20"/>
      <w:szCs w:val="20"/>
      <w:lang w:eastAsia="ja-JP"/>
    </w:rPr>
  </w:style>
  <w:style w:type="paragraph" w:styleId="BalloonText">
    <w:name w:val="Balloon Text"/>
    <w:basedOn w:val="Normal"/>
    <w:link w:val="BalloonTextChar"/>
    <w:uiPriority w:val="99"/>
    <w:semiHidden/>
    <w:unhideWhenUsed/>
    <w:rsid w:val="006D15E8"/>
    <w:rPr>
      <w:sz w:val="18"/>
      <w:szCs w:val="18"/>
    </w:rPr>
  </w:style>
  <w:style w:type="character" w:customStyle="1" w:styleId="BalloonTextChar">
    <w:name w:val="Balloon Text Char"/>
    <w:basedOn w:val="DefaultParagraphFont"/>
    <w:link w:val="BalloonText"/>
    <w:uiPriority w:val="99"/>
    <w:semiHidden/>
    <w:rsid w:val="006D15E8"/>
    <w:rPr>
      <w:rFonts w:ascii="Gotham Book" w:eastAsiaTheme="minorEastAsia" w:hAnsi="Gotham Book" w:cs="Arial (Body CS)"/>
      <w:sz w:val="18"/>
      <w:szCs w:val="18"/>
      <w:lang w:eastAsia="ja-JP"/>
    </w:rPr>
  </w:style>
  <w:style w:type="paragraph" w:customStyle="1" w:styleId="60table">
    <w:name w:val="60 table"/>
    <w:qFormat/>
    <w:rsid w:val="006D15E8"/>
    <w:pPr>
      <w:spacing w:line="259" w:lineRule="auto"/>
      <w:jc w:val="center"/>
    </w:pPr>
    <w:rPr>
      <w:rFonts w:ascii="Gotham Book" w:hAnsi="Gotham Book" w:cs="Arial (Body CS)"/>
      <w:sz w:val="19"/>
      <w:szCs w:val="23"/>
    </w:rPr>
  </w:style>
  <w:style w:type="paragraph" w:customStyle="1" w:styleId="61tablecolumnheadings">
    <w:name w:val="61 table column headings"/>
    <w:basedOn w:val="60table"/>
    <w:qFormat/>
    <w:rsid w:val="006D15E8"/>
    <w:rPr>
      <w:rFonts w:ascii="Gotham Bold" w:hAnsi="Gotham Bold"/>
      <w:b/>
    </w:rPr>
  </w:style>
  <w:style w:type="paragraph" w:customStyle="1" w:styleId="00bodytextindentedx1numbers">
    <w:name w:val="00 body text indented x1 + numbers"/>
    <w:basedOn w:val="00bodytextindentedx1"/>
    <w:qFormat/>
    <w:rsid w:val="006D15E8"/>
    <w:pPr>
      <w:numPr>
        <w:numId w:val="8"/>
      </w:numPr>
      <w:spacing w:after="100"/>
      <w:ind w:right="720"/>
    </w:pPr>
  </w:style>
  <w:style w:type="paragraph" w:customStyle="1" w:styleId="20subsubheadingnumber">
    <w:name w:val="20 subsubheading + number"/>
    <w:basedOn w:val="20subsubheading"/>
    <w:next w:val="00bodytext"/>
    <w:qFormat/>
    <w:rsid w:val="006D15E8"/>
    <w:pPr>
      <w:numPr>
        <w:numId w:val="1"/>
      </w:numPr>
    </w:pPr>
  </w:style>
  <w:style w:type="paragraph" w:customStyle="1" w:styleId="15subheadingnumber">
    <w:name w:val="15 subheading + number"/>
    <w:basedOn w:val="15subheading"/>
    <w:next w:val="00bodytext"/>
    <w:qFormat/>
    <w:rsid w:val="006D15E8"/>
    <w:pPr>
      <w:numPr>
        <w:numId w:val="2"/>
      </w:numPr>
    </w:pPr>
  </w:style>
  <w:style w:type="paragraph" w:customStyle="1" w:styleId="05titlewithsubtitle">
    <w:name w:val="05 title with subtitle"/>
    <w:basedOn w:val="05Title"/>
    <w:qFormat/>
    <w:rsid w:val="006D15E8"/>
    <w:pPr>
      <w:spacing w:after="100"/>
    </w:pPr>
  </w:style>
  <w:style w:type="paragraph" w:customStyle="1" w:styleId="05subtitle">
    <w:name w:val="05 subtitle"/>
    <w:basedOn w:val="15subheading"/>
    <w:qFormat/>
    <w:rsid w:val="006D15E8"/>
    <w:pPr>
      <w:spacing w:before="0"/>
      <w:ind w:left="547" w:right="547"/>
      <w:jc w:val="center"/>
    </w:pPr>
    <w:rPr>
      <w:spacing w:val="20"/>
    </w:rPr>
  </w:style>
  <w:style w:type="table" w:styleId="ListTable4">
    <w:name w:val="List Table 4"/>
    <w:basedOn w:val="TableNormal"/>
    <w:uiPriority w:val="49"/>
    <w:rsid w:val="006D15E8"/>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tblBorders>
    </w:tblPr>
    <w:tblStylePr w:type="firstRow">
      <w:rPr>
        <w:b/>
        <w:bCs/>
        <w:color w:val="F8F8F8" w:themeColor="background1"/>
      </w:rPr>
      <w:tblPr/>
      <w:tcPr>
        <w:tcBorders>
          <w:top w:val="single" w:sz="4" w:space="0" w:color="242424" w:themeColor="text1"/>
          <w:left w:val="single" w:sz="4" w:space="0" w:color="242424" w:themeColor="text1"/>
          <w:bottom w:val="single" w:sz="4" w:space="0" w:color="242424" w:themeColor="text1"/>
          <w:right w:val="single" w:sz="4" w:space="0" w:color="242424" w:themeColor="text1"/>
          <w:insideH w:val="nil"/>
        </w:tcBorders>
        <w:shd w:val="clear" w:color="auto" w:fill="242424" w:themeFill="text1"/>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character" w:styleId="FollowedHyperlink">
    <w:name w:val="FollowedHyperlink"/>
    <w:basedOn w:val="DefaultParagraphFont"/>
    <w:uiPriority w:val="99"/>
    <w:semiHidden/>
    <w:unhideWhenUsed/>
    <w:rsid w:val="006D15E8"/>
    <w:rPr>
      <w:color w:val="DDDDDD" w:themeColor="followedHyperlink"/>
      <w:u w:val="single"/>
    </w:rPr>
  </w:style>
  <w:style w:type="paragraph" w:styleId="NormalWeb">
    <w:name w:val="Normal (Web)"/>
    <w:basedOn w:val="Normal"/>
    <w:uiPriority w:val="99"/>
    <w:unhideWhenUsed/>
    <w:rsid w:val="006D15E8"/>
    <w:pPr>
      <w:spacing w:before="100" w:beforeAutospacing="1" w:after="100" w:afterAutospacing="1"/>
    </w:pPr>
    <w:rPr>
      <w:rFonts w:ascii="Times New Roman" w:eastAsia="Times New Roman" w:hAnsi="Times New Roman" w:cs="Times New Roman"/>
      <w:sz w:val="24"/>
      <w:szCs w:val="24"/>
      <w:lang w:eastAsia="en-US"/>
    </w:rPr>
  </w:style>
  <w:style w:type="character" w:styleId="Strong">
    <w:name w:val="Strong"/>
    <w:basedOn w:val="DefaultParagraphFont"/>
    <w:uiPriority w:val="22"/>
    <w:qFormat/>
    <w:rsid w:val="006D15E8"/>
    <w:rPr>
      <w:b/>
      <w:bCs/>
    </w:rPr>
  </w:style>
  <w:style w:type="table" w:styleId="GridTable4">
    <w:name w:val="Grid Table 4"/>
    <w:basedOn w:val="TableNormal"/>
    <w:uiPriority w:val="49"/>
    <w:rsid w:val="006D15E8"/>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8F8F8" w:themeColor="background1"/>
      </w:rPr>
      <w:tblPr/>
      <w:tcPr>
        <w:tcBorders>
          <w:top w:val="single" w:sz="4" w:space="0" w:color="242424" w:themeColor="text1"/>
          <w:left w:val="single" w:sz="4" w:space="0" w:color="242424" w:themeColor="text1"/>
          <w:bottom w:val="single" w:sz="4" w:space="0" w:color="242424" w:themeColor="text1"/>
          <w:right w:val="single" w:sz="4" w:space="0" w:color="242424" w:themeColor="text1"/>
          <w:insideH w:val="nil"/>
          <w:insideV w:val="nil"/>
        </w:tcBorders>
        <w:shd w:val="clear" w:color="auto" w:fill="242424" w:themeFill="text1"/>
      </w:tcPr>
    </w:tblStylePr>
    <w:tblStylePr w:type="lastRow">
      <w:rPr>
        <w:b/>
        <w:bCs/>
      </w:rPr>
      <w:tblPr/>
      <w:tcPr>
        <w:tcBorders>
          <w:top w:val="double" w:sz="4" w:space="0" w:color="242424"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paragraph" w:styleId="TOCHeading">
    <w:name w:val="TOC Heading"/>
    <w:basedOn w:val="Heading1"/>
    <w:next w:val="Normal"/>
    <w:uiPriority w:val="39"/>
    <w:unhideWhenUsed/>
    <w:qFormat/>
    <w:rsid w:val="006D15E8"/>
    <w:pPr>
      <w:pBdr>
        <w:bottom w:val="none" w:sz="0" w:space="0" w:color="auto"/>
      </w:pBdr>
      <w:spacing w:before="240" w:after="0"/>
      <w:outlineLvl w:val="9"/>
    </w:pPr>
    <w:rPr>
      <w:b w:val="0"/>
      <w:bCs w:val="0"/>
      <w:smallCaps w:val="0"/>
      <w:color w:val="2E7BB5" w:themeColor="accent1" w:themeShade="BF"/>
      <w:sz w:val="32"/>
      <w:szCs w:val="32"/>
      <w:lang w:eastAsia="en-US"/>
    </w:rPr>
  </w:style>
  <w:style w:type="paragraph" w:styleId="TOC2">
    <w:name w:val="toc 2"/>
    <w:basedOn w:val="Normal"/>
    <w:next w:val="Normal"/>
    <w:autoRedefine/>
    <w:uiPriority w:val="39"/>
    <w:unhideWhenUsed/>
    <w:rsid w:val="006D15E8"/>
    <w:pPr>
      <w:tabs>
        <w:tab w:val="right" w:leader="dot" w:pos="9350"/>
      </w:tabs>
      <w:spacing w:after="100" w:line="259" w:lineRule="auto"/>
      <w:ind w:left="220"/>
    </w:pPr>
    <w:rPr>
      <w:rFonts w:asciiTheme="minorHAnsi" w:hAnsiTheme="minorHAnsi" w:cs="Times New Roman"/>
      <w:sz w:val="22"/>
      <w:szCs w:val="22"/>
      <w:lang w:eastAsia="en-US"/>
    </w:rPr>
  </w:style>
  <w:style w:type="paragraph" w:styleId="TOC1">
    <w:name w:val="toc 1"/>
    <w:basedOn w:val="00bodytext"/>
    <w:next w:val="Normal"/>
    <w:autoRedefine/>
    <w:uiPriority w:val="39"/>
    <w:unhideWhenUsed/>
    <w:rsid w:val="006D15E8"/>
    <w:pPr>
      <w:spacing w:after="100" w:line="259" w:lineRule="auto"/>
    </w:pPr>
    <w:rPr>
      <w:rFonts w:asciiTheme="minorHAnsi" w:hAnsiTheme="minorHAnsi" w:cs="Times New Roman"/>
      <w:sz w:val="22"/>
      <w:szCs w:val="22"/>
      <w:lang w:eastAsia="en-US"/>
    </w:rPr>
  </w:style>
  <w:style w:type="paragraph" w:styleId="TOC3">
    <w:name w:val="toc 3"/>
    <w:basedOn w:val="Normal"/>
    <w:next w:val="Normal"/>
    <w:autoRedefine/>
    <w:uiPriority w:val="39"/>
    <w:unhideWhenUsed/>
    <w:rsid w:val="006D15E8"/>
    <w:pPr>
      <w:spacing w:after="100" w:line="259" w:lineRule="auto"/>
      <w:ind w:left="440"/>
    </w:pPr>
    <w:rPr>
      <w:rFonts w:asciiTheme="minorHAnsi" w:hAnsiTheme="minorHAnsi" w:cs="Times New Roman"/>
      <w:sz w:val="22"/>
      <w:szCs w:val="22"/>
      <w:lang w:eastAsia="en-US"/>
    </w:rPr>
  </w:style>
  <w:style w:type="paragraph" w:styleId="TOC4">
    <w:name w:val="toc 4"/>
    <w:basedOn w:val="Normal"/>
    <w:next w:val="Normal"/>
    <w:autoRedefine/>
    <w:uiPriority w:val="39"/>
    <w:unhideWhenUsed/>
    <w:rsid w:val="0079113B"/>
    <w:pPr>
      <w:spacing w:after="100"/>
      <w:ind w:left="630"/>
    </w:pPr>
  </w:style>
  <w:style w:type="table" w:customStyle="1" w:styleId="TableGrid1">
    <w:name w:val="Table Grid1"/>
    <w:basedOn w:val="TableNormal"/>
    <w:next w:val="TableGrid"/>
    <w:rsid w:val="007D1624"/>
    <w:pPr>
      <w:tabs>
        <w:tab w:val="left" w:pos="720"/>
        <w:tab w:val="left" w:pos="1440"/>
        <w:tab w:val="left" w:pos="2160"/>
        <w:tab w:val="left" w:pos="6480"/>
      </w:tabs>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6B6974"/>
  </w:style>
  <w:style w:type="paragraph" w:styleId="BlockText">
    <w:name w:val="Block Text"/>
    <w:basedOn w:val="Normal"/>
    <w:uiPriority w:val="99"/>
    <w:semiHidden/>
    <w:unhideWhenUsed/>
    <w:rsid w:val="006B6974"/>
    <w:pPr>
      <w:pBdr>
        <w:top w:val="single" w:sz="2" w:space="10" w:color="5BA1D5" w:themeColor="accent1"/>
        <w:left w:val="single" w:sz="2" w:space="10" w:color="5BA1D5" w:themeColor="accent1"/>
        <w:bottom w:val="single" w:sz="2" w:space="10" w:color="5BA1D5" w:themeColor="accent1"/>
        <w:right w:val="single" w:sz="2" w:space="10" w:color="5BA1D5" w:themeColor="accent1"/>
      </w:pBdr>
      <w:ind w:left="1152" w:right="1152"/>
    </w:pPr>
    <w:rPr>
      <w:rFonts w:asciiTheme="minorHAnsi" w:hAnsiTheme="minorHAnsi" w:cstheme="minorBidi"/>
      <w:i/>
      <w:iCs/>
      <w:color w:val="5BA1D5" w:themeColor="accent1"/>
    </w:rPr>
  </w:style>
  <w:style w:type="paragraph" w:styleId="BodyText">
    <w:name w:val="Body Text"/>
    <w:basedOn w:val="Normal"/>
    <w:link w:val="BodyTextChar"/>
    <w:uiPriority w:val="99"/>
    <w:semiHidden/>
    <w:unhideWhenUsed/>
    <w:rsid w:val="006B6974"/>
    <w:pPr>
      <w:spacing w:after="120"/>
    </w:pPr>
  </w:style>
  <w:style w:type="character" w:customStyle="1" w:styleId="BodyTextChar">
    <w:name w:val="Body Text Char"/>
    <w:basedOn w:val="DefaultParagraphFont"/>
    <w:link w:val="BodyText"/>
    <w:uiPriority w:val="99"/>
    <w:semiHidden/>
    <w:rsid w:val="006B6974"/>
    <w:rPr>
      <w:rFonts w:ascii="Gotham Book" w:eastAsiaTheme="minorEastAsia" w:hAnsi="Gotham Book" w:cs="Arial (Body CS)"/>
      <w:sz w:val="21"/>
      <w:szCs w:val="23"/>
      <w:lang w:eastAsia="ja-JP"/>
    </w:rPr>
  </w:style>
  <w:style w:type="paragraph" w:styleId="BodyText2">
    <w:name w:val="Body Text 2"/>
    <w:basedOn w:val="Normal"/>
    <w:link w:val="BodyText2Char"/>
    <w:uiPriority w:val="99"/>
    <w:semiHidden/>
    <w:unhideWhenUsed/>
    <w:rsid w:val="006B6974"/>
    <w:pPr>
      <w:spacing w:after="120" w:line="480" w:lineRule="auto"/>
    </w:pPr>
  </w:style>
  <w:style w:type="character" w:customStyle="1" w:styleId="BodyText2Char">
    <w:name w:val="Body Text 2 Char"/>
    <w:basedOn w:val="DefaultParagraphFont"/>
    <w:link w:val="BodyText2"/>
    <w:uiPriority w:val="99"/>
    <w:semiHidden/>
    <w:rsid w:val="006B6974"/>
    <w:rPr>
      <w:rFonts w:ascii="Gotham Book" w:eastAsiaTheme="minorEastAsia" w:hAnsi="Gotham Book" w:cs="Arial (Body CS)"/>
      <w:sz w:val="21"/>
      <w:szCs w:val="23"/>
      <w:lang w:eastAsia="ja-JP"/>
    </w:rPr>
  </w:style>
  <w:style w:type="paragraph" w:styleId="BodyText3">
    <w:name w:val="Body Text 3"/>
    <w:basedOn w:val="Normal"/>
    <w:link w:val="BodyText3Char"/>
    <w:uiPriority w:val="99"/>
    <w:semiHidden/>
    <w:unhideWhenUsed/>
    <w:rsid w:val="006B6974"/>
    <w:pPr>
      <w:spacing w:after="120"/>
    </w:pPr>
    <w:rPr>
      <w:sz w:val="16"/>
      <w:szCs w:val="16"/>
    </w:rPr>
  </w:style>
  <w:style w:type="character" w:customStyle="1" w:styleId="BodyText3Char">
    <w:name w:val="Body Text 3 Char"/>
    <w:basedOn w:val="DefaultParagraphFont"/>
    <w:link w:val="BodyText3"/>
    <w:uiPriority w:val="99"/>
    <w:semiHidden/>
    <w:rsid w:val="006B6974"/>
    <w:rPr>
      <w:rFonts w:ascii="Gotham Book" w:eastAsiaTheme="minorEastAsia" w:hAnsi="Gotham Book" w:cs="Arial (Body CS)"/>
      <w:sz w:val="16"/>
      <w:szCs w:val="16"/>
      <w:lang w:eastAsia="ja-JP"/>
    </w:rPr>
  </w:style>
  <w:style w:type="paragraph" w:styleId="BodyTextFirstIndent">
    <w:name w:val="Body Text First Indent"/>
    <w:basedOn w:val="BodyText"/>
    <w:link w:val="BodyTextFirstIndentChar"/>
    <w:uiPriority w:val="99"/>
    <w:semiHidden/>
    <w:unhideWhenUsed/>
    <w:rsid w:val="006B6974"/>
    <w:pPr>
      <w:spacing w:after="0"/>
      <w:ind w:firstLine="360"/>
    </w:pPr>
  </w:style>
  <w:style w:type="character" w:customStyle="1" w:styleId="BodyTextFirstIndentChar">
    <w:name w:val="Body Text First Indent Char"/>
    <w:basedOn w:val="BodyTextChar"/>
    <w:link w:val="BodyTextFirstIndent"/>
    <w:uiPriority w:val="99"/>
    <w:semiHidden/>
    <w:rsid w:val="006B6974"/>
    <w:rPr>
      <w:rFonts w:ascii="Gotham Book" w:eastAsiaTheme="minorEastAsia" w:hAnsi="Gotham Book" w:cs="Arial (Body CS)"/>
      <w:sz w:val="21"/>
      <w:szCs w:val="23"/>
      <w:lang w:eastAsia="ja-JP"/>
    </w:rPr>
  </w:style>
  <w:style w:type="paragraph" w:styleId="BodyTextIndent">
    <w:name w:val="Body Text Indent"/>
    <w:basedOn w:val="Normal"/>
    <w:link w:val="BodyTextIndentChar"/>
    <w:uiPriority w:val="99"/>
    <w:semiHidden/>
    <w:unhideWhenUsed/>
    <w:rsid w:val="006B6974"/>
    <w:pPr>
      <w:spacing w:after="120"/>
      <w:ind w:left="360"/>
    </w:pPr>
  </w:style>
  <w:style w:type="character" w:customStyle="1" w:styleId="BodyTextIndentChar">
    <w:name w:val="Body Text Indent Char"/>
    <w:basedOn w:val="DefaultParagraphFont"/>
    <w:link w:val="BodyTextIndent"/>
    <w:uiPriority w:val="99"/>
    <w:semiHidden/>
    <w:rsid w:val="006B6974"/>
    <w:rPr>
      <w:rFonts w:ascii="Gotham Book" w:eastAsiaTheme="minorEastAsia" w:hAnsi="Gotham Book" w:cs="Arial (Body CS)"/>
      <w:sz w:val="21"/>
      <w:szCs w:val="23"/>
      <w:lang w:eastAsia="ja-JP"/>
    </w:rPr>
  </w:style>
  <w:style w:type="paragraph" w:styleId="BodyTextFirstIndent2">
    <w:name w:val="Body Text First Indent 2"/>
    <w:basedOn w:val="BodyTextIndent"/>
    <w:link w:val="BodyTextFirstIndent2Char"/>
    <w:uiPriority w:val="99"/>
    <w:semiHidden/>
    <w:unhideWhenUsed/>
    <w:rsid w:val="006B6974"/>
    <w:pPr>
      <w:spacing w:after="0"/>
      <w:ind w:firstLine="360"/>
    </w:pPr>
  </w:style>
  <w:style w:type="character" w:customStyle="1" w:styleId="BodyTextFirstIndent2Char">
    <w:name w:val="Body Text First Indent 2 Char"/>
    <w:basedOn w:val="BodyTextIndentChar"/>
    <w:link w:val="BodyTextFirstIndent2"/>
    <w:uiPriority w:val="99"/>
    <w:semiHidden/>
    <w:rsid w:val="006B6974"/>
    <w:rPr>
      <w:rFonts w:ascii="Gotham Book" w:eastAsiaTheme="minorEastAsia" w:hAnsi="Gotham Book" w:cs="Arial (Body CS)"/>
      <w:sz w:val="21"/>
      <w:szCs w:val="23"/>
      <w:lang w:eastAsia="ja-JP"/>
    </w:rPr>
  </w:style>
  <w:style w:type="paragraph" w:styleId="BodyTextIndent2">
    <w:name w:val="Body Text Indent 2"/>
    <w:basedOn w:val="Normal"/>
    <w:link w:val="BodyTextIndent2Char"/>
    <w:uiPriority w:val="99"/>
    <w:semiHidden/>
    <w:unhideWhenUsed/>
    <w:rsid w:val="006B6974"/>
    <w:pPr>
      <w:spacing w:after="120" w:line="480" w:lineRule="auto"/>
      <w:ind w:left="360"/>
    </w:pPr>
  </w:style>
  <w:style w:type="character" w:customStyle="1" w:styleId="BodyTextIndent2Char">
    <w:name w:val="Body Text Indent 2 Char"/>
    <w:basedOn w:val="DefaultParagraphFont"/>
    <w:link w:val="BodyTextIndent2"/>
    <w:uiPriority w:val="99"/>
    <w:semiHidden/>
    <w:rsid w:val="006B6974"/>
    <w:rPr>
      <w:rFonts w:ascii="Gotham Book" w:eastAsiaTheme="minorEastAsia" w:hAnsi="Gotham Book" w:cs="Arial (Body CS)"/>
      <w:sz w:val="21"/>
      <w:szCs w:val="23"/>
      <w:lang w:eastAsia="ja-JP"/>
    </w:rPr>
  </w:style>
  <w:style w:type="paragraph" w:styleId="BodyTextIndent3">
    <w:name w:val="Body Text Indent 3"/>
    <w:basedOn w:val="Normal"/>
    <w:link w:val="BodyTextIndent3Char"/>
    <w:uiPriority w:val="99"/>
    <w:semiHidden/>
    <w:unhideWhenUsed/>
    <w:rsid w:val="006B697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B6974"/>
    <w:rPr>
      <w:rFonts w:ascii="Gotham Book" w:eastAsiaTheme="minorEastAsia" w:hAnsi="Gotham Book" w:cs="Arial (Body CS)"/>
      <w:sz w:val="16"/>
      <w:szCs w:val="16"/>
      <w:lang w:eastAsia="ja-JP"/>
    </w:rPr>
  </w:style>
  <w:style w:type="paragraph" w:styleId="Caption">
    <w:name w:val="caption"/>
    <w:basedOn w:val="Normal"/>
    <w:next w:val="Normal"/>
    <w:uiPriority w:val="35"/>
    <w:semiHidden/>
    <w:unhideWhenUsed/>
    <w:qFormat/>
    <w:rsid w:val="006B6974"/>
    <w:pPr>
      <w:spacing w:after="200"/>
    </w:pPr>
    <w:rPr>
      <w:i/>
      <w:iCs/>
      <w:color w:val="999999" w:themeColor="text2"/>
      <w:sz w:val="18"/>
      <w:szCs w:val="18"/>
    </w:rPr>
  </w:style>
  <w:style w:type="paragraph" w:styleId="Closing">
    <w:name w:val="Closing"/>
    <w:basedOn w:val="Normal"/>
    <w:link w:val="ClosingChar"/>
    <w:uiPriority w:val="99"/>
    <w:semiHidden/>
    <w:unhideWhenUsed/>
    <w:rsid w:val="006B6974"/>
    <w:pPr>
      <w:ind w:left="4320"/>
    </w:pPr>
  </w:style>
  <w:style w:type="character" w:customStyle="1" w:styleId="ClosingChar">
    <w:name w:val="Closing Char"/>
    <w:basedOn w:val="DefaultParagraphFont"/>
    <w:link w:val="Closing"/>
    <w:uiPriority w:val="99"/>
    <w:semiHidden/>
    <w:rsid w:val="006B6974"/>
    <w:rPr>
      <w:rFonts w:ascii="Gotham Book" w:eastAsiaTheme="minorEastAsia" w:hAnsi="Gotham Book" w:cs="Arial (Body CS)"/>
      <w:sz w:val="21"/>
      <w:szCs w:val="23"/>
      <w:lang w:eastAsia="ja-JP"/>
    </w:rPr>
  </w:style>
  <w:style w:type="paragraph" w:styleId="Date">
    <w:name w:val="Date"/>
    <w:basedOn w:val="Normal"/>
    <w:next w:val="Normal"/>
    <w:link w:val="DateChar"/>
    <w:uiPriority w:val="99"/>
    <w:semiHidden/>
    <w:unhideWhenUsed/>
    <w:rsid w:val="006B6974"/>
  </w:style>
  <w:style w:type="character" w:customStyle="1" w:styleId="DateChar">
    <w:name w:val="Date Char"/>
    <w:basedOn w:val="DefaultParagraphFont"/>
    <w:link w:val="Date"/>
    <w:uiPriority w:val="99"/>
    <w:semiHidden/>
    <w:rsid w:val="006B6974"/>
    <w:rPr>
      <w:rFonts w:ascii="Gotham Book" w:eastAsiaTheme="minorEastAsia" w:hAnsi="Gotham Book" w:cs="Arial (Body CS)"/>
      <w:sz w:val="21"/>
      <w:szCs w:val="23"/>
      <w:lang w:eastAsia="ja-JP"/>
    </w:rPr>
  </w:style>
  <w:style w:type="paragraph" w:styleId="DocumentMap">
    <w:name w:val="Document Map"/>
    <w:basedOn w:val="Normal"/>
    <w:link w:val="DocumentMapChar"/>
    <w:uiPriority w:val="99"/>
    <w:semiHidden/>
    <w:unhideWhenUsed/>
    <w:rsid w:val="006B6974"/>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B6974"/>
    <w:rPr>
      <w:rFonts w:ascii="Segoe UI" w:eastAsiaTheme="minorEastAsia" w:hAnsi="Segoe UI" w:cs="Segoe UI"/>
      <w:sz w:val="16"/>
      <w:szCs w:val="16"/>
      <w:lang w:eastAsia="ja-JP"/>
    </w:rPr>
  </w:style>
  <w:style w:type="paragraph" w:styleId="E-mailSignature">
    <w:name w:val="E-mail Signature"/>
    <w:basedOn w:val="Normal"/>
    <w:link w:val="E-mailSignatureChar"/>
    <w:uiPriority w:val="99"/>
    <w:semiHidden/>
    <w:unhideWhenUsed/>
    <w:rsid w:val="006B6974"/>
  </w:style>
  <w:style w:type="character" w:customStyle="1" w:styleId="E-mailSignatureChar">
    <w:name w:val="E-mail Signature Char"/>
    <w:basedOn w:val="DefaultParagraphFont"/>
    <w:link w:val="E-mailSignature"/>
    <w:uiPriority w:val="99"/>
    <w:semiHidden/>
    <w:rsid w:val="006B6974"/>
    <w:rPr>
      <w:rFonts w:ascii="Gotham Book" w:eastAsiaTheme="minorEastAsia" w:hAnsi="Gotham Book" w:cs="Arial (Body CS)"/>
      <w:sz w:val="21"/>
      <w:szCs w:val="23"/>
      <w:lang w:eastAsia="ja-JP"/>
    </w:rPr>
  </w:style>
  <w:style w:type="paragraph" w:styleId="EndnoteText">
    <w:name w:val="endnote text"/>
    <w:basedOn w:val="Normal"/>
    <w:link w:val="EndnoteTextChar"/>
    <w:uiPriority w:val="99"/>
    <w:semiHidden/>
    <w:unhideWhenUsed/>
    <w:rsid w:val="006B6974"/>
    <w:rPr>
      <w:sz w:val="20"/>
      <w:szCs w:val="20"/>
    </w:rPr>
  </w:style>
  <w:style w:type="character" w:customStyle="1" w:styleId="EndnoteTextChar">
    <w:name w:val="Endnote Text Char"/>
    <w:basedOn w:val="DefaultParagraphFont"/>
    <w:link w:val="EndnoteText"/>
    <w:uiPriority w:val="99"/>
    <w:semiHidden/>
    <w:rsid w:val="006B6974"/>
    <w:rPr>
      <w:rFonts w:ascii="Gotham Book" w:eastAsiaTheme="minorEastAsia" w:hAnsi="Gotham Book" w:cs="Arial (Body CS)"/>
      <w:sz w:val="20"/>
      <w:szCs w:val="20"/>
      <w:lang w:eastAsia="ja-JP"/>
    </w:rPr>
  </w:style>
  <w:style w:type="paragraph" w:styleId="EnvelopeAddress">
    <w:name w:val="envelope address"/>
    <w:basedOn w:val="Normal"/>
    <w:uiPriority w:val="99"/>
    <w:semiHidden/>
    <w:unhideWhenUsed/>
    <w:rsid w:val="006B697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B6974"/>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6B6974"/>
    <w:rPr>
      <w:i/>
      <w:iCs/>
    </w:rPr>
  </w:style>
  <w:style w:type="character" w:customStyle="1" w:styleId="HTMLAddressChar">
    <w:name w:val="HTML Address Char"/>
    <w:basedOn w:val="DefaultParagraphFont"/>
    <w:link w:val="HTMLAddress"/>
    <w:uiPriority w:val="99"/>
    <w:semiHidden/>
    <w:rsid w:val="006B6974"/>
    <w:rPr>
      <w:rFonts w:ascii="Gotham Book" w:eastAsiaTheme="minorEastAsia" w:hAnsi="Gotham Book" w:cs="Arial (Body CS)"/>
      <w:i/>
      <w:iCs/>
      <w:sz w:val="21"/>
      <w:szCs w:val="23"/>
      <w:lang w:eastAsia="ja-JP"/>
    </w:rPr>
  </w:style>
  <w:style w:type="paragraph" w:styleId="HTMLPreformatted">
    <w:name w:val="HTML Preformatted"/>
    <w:basedOn w:val="Normal"/>
    <w:link w:val="HTMLPreformattedChar"/>
    <w:uiPriority w:val="99"/>
    <w:semiHidden/>
    <w:unhideWhenUsed/>
    <w:rsid w:val="006B6974"/>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B6974"/>
    <w:rPr>
      <w:rFonts w:ascii="Consolas" w:eastAsiaTheme="minorEastAsia" w:hAnsi="Consolas" w:cs="Arial (Body CS)"/>
      <w:sz w:val="20"/>
      <w:szCs w:val="20"/>
      <w:lang w:eastAsia="ja-JP"/>
    </w:rPr>
  </w:style>
  <w:style w:type="paragraph" w:styleId="Index1">
    <w:name w:val="index 1"/>
    <w:basedOn w:val="Normal"/>
    <w:next w:val="Normal"/>
    <w:autoRedefine/>
    <w:uiPriority w:val="99"/>
    <w:semiHidden/>
    <w:unhideWhenUsed/>
    <w:rsid w:val="006B6974"/>
    <w:pPr>
      <w:ind w:left="210" w:hanging="210"/>
    </w:pPr>
  </w:style>
  <w:style w:type="paragraph" w:styleId="Index2">
    <w:name w:val="index 2"/>
    <w:basedOn w:val="Normal"/>
    <w:next w:val="Normal"/>
    <w:autoRedefine/>
    <w:uiPriority w:val="99"/>
    <w:semiHidden/>
    <w:unhideWhenUsed/>
    <w:rsid w:val="006B6974"/>
    <w:pPr>
      <w:ind w:left="420" w:hanging="210"/>
    </w:pPr>
  </w:style>
  <w:style w:type="paragraph" w:styleId="Index3">
    <w:name w:val="index 3"/>
    <w:basedOn w:val="Normal"/>
    <w:next w:val="Normal"/>
    <w:autoRedefine/>
    <w:uiPriority w:val="99"/>
    <w:semiHidden/>
    <w:unhideWhenUsed/>
    <w:rsid w:val="006B6974"/>
    <w:pPr>
      <w:ind w:left="630" w:hanging="210"/>
    </w:pPr>
  </w:style>
  <w:style w:type="paragraph" w:styleId="Index4">
    <w:name w:val="index 4"/>
    <w:basedOn w:val="Normal"/>
    <w:next w:val="Normal"/>
    <w:autoRedefine/>
    <w:uiPriority w:val="99"/>
    <w:semiHidden/>
    <w:unhideWhenUsed/>
    <w:rsid w:val="006B6974"/>
    <w:pPr>
      <w:ind w:left="840" w:hanging="210"/>
    </w:pPr>
  </w:style>
  <w:style w:type="paragraph" w:styleId="Index5">
    <w:name w:val="index 5"/>
    <w:basedOn w:val="Normal"/>
    <w:next w:val="Normal"/>
    <w:autoRedefine/>
    <w:uiPriority w:val="99"/>
    <w:semiHidden/>
    <w:unhideWhenUsed/>
    <w:rsid w:val="006B6974"/>
    <w:pPr>
      <w:ind w:left="1050" w:hanging="210"/>
    </w:pPr>
  </w:style>
  <w:style w:type="paragraph" w:styleId="Index6">
    <w:name w:val="index 6"/>
    <w:basedOn w:val="Normal"/>
    <w:next w:val="Normal"/>
    <w:autoRedefine/>
    <w:uiPriority w:val="99"/>
    <w:semiHidden/>
    <w:unhideWhenUsed/>
    <w:rsid w:val="006B6974"/>
    <w:pPr>
      <w:ind w:left="1260" w:hanging="210"/>
    </w:pPr>
  </w:style>
  <w:style w:type="paragraph" w:styleId="Index7">
    <w:name w:val="index 7"/>
    <w:basedOn w:val="Normal"/>
    <w:next w:val="Normal"/>
    <w:autoRedefine/>
    <w:uiPriority w:val="99"/>
    <w:semiHidden/>
    <w:unhideWhenUsed/>
    <w:rsid w:val="006B6974"/>
    <w:pPr>
      <w:ind w:left="1470" w:hanging="210"/>
    </w:pPr>
  </w:style>
  <w:style w:type="paragraph" w:styleId="Index8">
    <w:name w:val="index 8"/>
    <w:basedOn w:val="Normal"/>
    <w:next w:val="Normal"/>
    <w:autoRedefine/>
    <w:uiPriority w:val="99"/>
    <w:semiHidden/>
    <w:unhideWhenUsed/>
    <w:rsid w:val="006B6974"/>
    <w:pPr>
      <w:ind w:left="1680" w:hanging="210"/>
    </w:pPr>
  </w:style>
  <w:style w:type="paragraph" w:styleId="Index9">
    <w:name w:val="index 9"/>
    <w:basedOn w:val="Normal"/>
    <w:next w:val="Normal"/>
    <w:autoRedefine/>
    <w:uiPriority w:val="99"/>
    <w:semiHidden/>
    <w:unhideWhenUsed/>
    <w:rsid w:val="006B6974"/>
    <w:pPr>
      <w:ind w:left="1890" w:hanging="210"/>
    </w:pPr>
  </w:style>
  <w:style w:type="paragraph" w:styleId="IndexHeading">
    <w:name w:val="index heading"/>
    <w:basedOn w:val="Normal"/>
    <w:next w:val="Index1"/>
    <w:uiPriority w:val="99"/>
    <w:semiHidden/>
    <w:unhideWhenUsed/>
    <w:rsid w:val="006B697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B6974"/>
    <w:pPr>
      <w:pBdr>
        <w:top w:val="single" w:sz="4" w:space="10" w:color="5BA1D5" w:themeColor="accent1"/>
        <w:bottom w:val="single" w:sz="4" w:space="10" w:color="5BA1D5" w:themeColor="accent1"/>
      </w:pBdr>
      <w:spacing w:before="360" w:after="360"/>
      <w:ind w:left="864" w:right="864"/>
      <w:jc w:val="center"/>
    </w:pPr>
    <w:rPr>
      <w:i/>
      <w:iCs/>
      <w:color w:val="5BA1D5" w:themeColor="accent1"/>
    </w:rPr>
  </w:style>
  <w:style w:type="character" w:customStyle="1" w:styleId="IntenseQuoteChar">
    <w:name w:val="Intense Quote Char"/>
    <w:basedOn w:val="DefaultParagraphFont"/>
    <w:link w:val="IntenseQuote"/>
    <w:uiPriority w:val="30"/>
    <w:rsid w:val="006B6974"/>
    <w:rPr>
      <w:rFonts w:ascii="Gotham Book" w:eastAsiaTheme="minorEastAsia" w:hAnsi="Gotham Book" w:cs="Arial (Body CS)"/>
      <w:i/>
      <w:iCs/>
      <w:color w:val="5BA1D5" w:themeColor="accent1"/>
      <w:sz w:val="21"/>
      <w:szCs w:val="23"/>
      <w:lang w:eastAsia="ja-JP"/>
    </w:rPr>
  </w:style>
  <w:style w:type="paragraph" w:styleId="List">
    <w:name w:val="List"/>
    <w:basedOn w:val="Normal"/>
    <w:uiPriority w:val="99"/>
    <w:semiHidden/>
    <w:unhideWhenUsed/>
    <w:rsid w:val="006B6974"/>
    <w:pPr>
      <w:ind w:left="360" w:hanging="360"/>
      <w:contextualSpacing/>
    </w:pPr>
  </w:style>
  <w:style w:type="paragraph" w:styleId="List2">
    <w:name w:val="List 2"/>
    <w:basedOn w:val="Normal"/>
    <w:uiPriority w:val="99"/>
    <w:semiHidden/>
    <w:unhideWhenUsed/>
    <w:rsid w:val="006B6974"/>
    <w:pPr>
      <w:ind w:left="720" w:hanging="360"/>
      <w:contextualSpacing/>
    </w:pPr>
  </w:style>
  <w:style w:type="paragraph" w:styleId="List3">
    <w:name w:val="List 3"/>
    <w:basedOn w:val="Normal"/>
    <w:uiPriority w:val="99"/>
    <w:semiHidden/>
    <w:unhideWhenUsed/>
    <w:rsid w:val="006B6974"/>
    <w:pPr>
      <w:ind w:left="1080" w:hanging="360"/>
      <w:contextualSpacing/>
    </w:pPr>
  </w:style>
  <w:style w:type="paragraph" w:styleId="List4">
    <w:name w:val="List 4"/>
    <w:basedOn w:val="Normal"/>
    <w:uiPriority w:val="99"/>
    <w:semiHidden/>
    <w:unhideWhenUsed/>
    <w:rsid w:val="006B6974"/>
    <w:pPr>
      <w:ind w:left="1440" w:hanging="360"/>
      <w:contextualSpacing/>
    </w:pPr>
  </w:style>
  <w:style w:type="paragraph" w:styleId="List5">
    <w:name w:val="List 5"/>
    <w:basedOn w:val="Normal"/>
    <w:uiPriority w:val="99"/>
    <w:semiHidden/>
    <w:unhideWhenUsed/>
    <w:rsid w:val="006B6974"/>
    <w:pPr>
      <w:ind w:left="1800" w:hanging="360"/>
      <w:contextualSpacing/>
    </w:pPr>
  </w:style>
  <w:style w:type="paragraph" w:styleId="ListBullet">
    <w:name w:val="List Bullet"/>
    <w:basedOn w:val="Normal"/>
    <w:uiPriority w:val="99"/>
    <w:semiHidden/>
    <w:unhideWhenUsed/>
    <w:rsid w:val="006B6974"/>
    <w:pPr>
      <w:numPr>
        <w:numId w:val="11"/>
      </w:numPr>
      <w:contextualSpacing/>
    </w:pPr>
  </w:style>
  <w:style w:type="paragraph" w:styleId="ListBullet2">
    <w:name w:val="List Bullet 2"/>
    <w:basedOn w:val="Normal"/>
    <w:uiPriority w:val="99"/>
    <w:semiHidden/>
    <w:unhideWhenUsed/>
    <w:rsid w:val="006B6974"/>
    <w:pPr>
      <w:numPr>
        <w:numId w:val="12"/>
      </w:numPr>
      <w:contextualSpacing/>
    </w:pPr>
  </w:style>
  <w:style w:type="paragraph" w:styleId="ListBullet3">
    <w:name w:val="List Bullet 3"/>
    <w:basedOn w:val="Normal"/>
    <w:uiPriority w:val="99"/>
    <w:semiHidden/>
    <w:unhideWhenUsed/>
    <w:rsid w:val="006B6974"/>
    <w:pPr>
      <w:numPr>
        <w:numId w:val="13"/>
      </w:numPr>
      <w:contextualSpacing/>
    </w:pPr>
  </w:style>
  <w:style w:type="paragraph" w:styleId="ListBullet4">
    <w:name w:val="List Bullet 4"/>
    <w:basedOn w:val="Normal"/>
    <w:uiPriority w:val="99"/>
    <w:semiHidden/>
    <w:unhideWhenUsed/>
    <w:rsid w:val="006B6974"/>
    <w:pPr>
      <w:numPr>
        <w:numId w:val="14"/>
      </w:numPr>
      <w:contextualSpacing/>
    </w:pPr>
  </w:style>
  <w:style w:type="paragraph" w:styleId="ListBullet5">
    <w:name w:val="List Bullet 5"/>
    <w:basedOn w:val="Normal"/>
    <w:uiPriority w:val="99"/>
    <w:semiHidden/>
    <w:unhideWhenUsed/>
    <w:rsid w:val="006B6974"/>
    <w:pPr>
      <w:numPr>
        <w:numId w:val="15"/>
      </w:numPr>
      <w:contextualSpacing/>
    </w:pPr>
  </w:style>
  <w:style w:type="paragraph" w:styleId="ListContinue">
    <w:name w:val="List Continue"/>
    <w:basedOn w:val="Normal"/>
    <w:uiPriority w:val="99"/>
    <w:semiHidden/>
    <w:unhideWhenUsed/>
    <w:rsid w:val="006B6974"/>
    <w:pPr>
      <w:spacing w:after="120"/>
      <w:ind w:left="360"/>
      <w:contextualSpacing/>
    </w:pPr>
  </w:style>
  <w:style w:type="paragraph" w:styleId="ListContinue2">
    <w:name w:val="List Continue 2"/>
    <w:basedOn w:val="Normal"/>
    <w:uiPriority w:val="99"/>
    <w:semiHidden/>
    <w:unhideWhenUsed/>
    <w:rsid w:val="006B6974"/>
    <w:pPr>
      <w:spacing w:after="120"/>
      <w:ind w:left="720"/>
      <w:contextualSpacing/>
    </w:pPr>
  </w:style>
  <w:style w:type="paragraph" w:styleId="ListContinue3">
    <w:name w:val="List Continue 3"/>
    <w:basedOn w:val="Normal"/>
    <w:uiPriority w:val="99"/>
    <w:semiHidden/>
    <w:unhideWhenUsed/>
    <w:rsid w:val="006B6974"/>
    <w:pPr>
      <w:spacing w:after="120"/>
      <w:ind w:left="1080"/>
      <w:contextualSpacing/>
    </w:pPr>
  </w:style>
  <w:style w:type="paragraph" w:styleId="ListContinue4">
    <w:name w:val="List Continue 4"/>
    <w:basedOn w:val="Normal"/>
    <w:uiPriority w:val="99"/>
    <w:semiHidden/>
    <w:unhideWhenUsed/>
    <w:rsid w:val="006B6974"/>
    <w:pPr>
      <w:spacing w:after="120"/>
      <w:ind w:left="1440"/>
      <w:contextualSpacing/>
    </w:pPr>
  </w:style>
  <w:style w:type="paragraph" w:styleId="ListContinue5">
    <w:name w:val="List Continue 5"/>
    <w:basedOn w:val="Normal"/>
    <w:uiPriority w:val="99"/>
    <w:semiHidden/>
    <w:unhideWhenUsed/>
    <w:rsid w:val="006B6974"/>
    <w:pPr>
      <w:spacing w:after="120"/>
      <w:ind w:left="1800"/>
      <w:contextualSpacing/>
    </w:pPr>
  </w:style>
  <w:style w:type="paragraph" w:styleId="ListNumber">
    <w:name w:val="List Number"/>
    <w:basedOn w:val="Normal"/>
    <w:uiPriority w:val="99"/>
    <w:semiHidden/>
    <w:unhideWhenUsed/>
    <w:rsid w:val="006B6974"/>
    <w:pPr>
      <w:numPr>
        <w:numId w:val="16"/>
      </w:numPr>
      <w:contextualSpacing/>
    </w:pPr>
  </w:style>
  <w:style w:type="paragraph" w:styleId="ListNumber2">
    <w:name w:val="List Number 2"/>
    <w:basedOn w:val="Normal"/>
    <w:uiPriority w:val="99"/>
    <w:semiHidden/>
    <w:unhideWhenUsed/>
    <w:rsid w:val="006B6974"/>
    <w:pPr>
      <w:numPr>
        <w:numId w:val="17"/>
      </w:numPr>
      <w:contextualSpacing/>
    </w:pPr>
  </w:style>
  <w:style w:type="paragraph" w:styleId="ListNumber3">
    <w:name w:val="List Number 3"/>
    <w:basedOn w:val="Normal"/>
    <w:uiPriority w:val="99"/>
    <w:semiHidden/>
    <w:unhideWhenUsed/>
    <w:rsid w:val="006B6974"/>
    <w:pPr>
      <w:numPr>
        <w:numId w:val="18"/>
      </w:numPr>
      <w:contextualSpacing/>
    </w:pPr>
  </w:style>
  <w:style w:type="paragraph" w:styleId="ListNumber4">
    <w:name w:val="List Number 4"/>
    <w:basedOn w:val="Normal"/>
    <w:uiPriority w:val="99"/>
    <w:semiHidden/>
    <w:unhideWhenUsed/>
    <w:rsid w:val="006B6974"/>
    <w:pPr>
      <w:numPr>
        <w:numId w:val="19"/>
      </w:numPr>
      <w:contextualSpacing/>
    </w:pPr>
  </w:style>
  <w:style w:type="paragraph" w:styleId="ListNumber5">
    <w:name w:val="List Number 5"/>
    <w:basedOn w:val="Normal"/>
    <w:uiPriority w:val="99"/>
    <w:semiHidden/>
    <w:unhideWhenUsed/>
    <w:rsid w:val="006B6974"/>
    <w:pPr>
      <w:numPr>
        <w:numId w:val="20"/>
      </w:numPr>
      <w:contextualSpacing/>
    </w:pPr>
  </w:style>
  <w:style w:type="paragraph" w:styleId="MacroText">
    <w:name w:val="macro"/>
    <w:link w:val="MacroTextChar"/>
    <w:uiPriority w:val="99"/>
    <w:semiHidden/>
    <w:unhideWhenUsed/>
    <w:rsid w:val="006B697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heme="minorEastAsia" w:hAnsi="Consolas" w:cs="Arial (Body CS)"/>
      <w:sz w:val="20"/>
      <w:szCs w:val="20"/>
      <w:lang w:eastAsia="ja-JP"/>
    </w:rPr>
  </w:style>
  <w:style w:type="character" w:customStyle="1" w:styleId="MacroTextChar">
    <w:name w:val="Macro Text Char"/>
    <w:basedOn w:val="DefaultParagraphFont"/>
    <w:link w:val="MacroText"/>
    <w:uiPriority w:val="99"/>
    <w:semiHidden/>
    <w:rsid w:val="006B6974"/>
    <w:rPr>
      <w:rFonts w:ascii="Consolas" w:eastAsiaTheme="minorEastAsia" w:hAnsi="Consolas" w:cs="Arial (Body CS)"/>
      <w:sz w:val="20"/>
      <w:szCs w:val="20"/>
      <w:lang w:eastAsia="ja-JP"/>
    </w:rPr>
  </w:style>
  <w:style w:type="paragraph" w:styleId="MessageHeader">
    <w:name w:val="Message Header"/>
    <w:basedOn w:val="Normal"/>
    <w:link w:val="MessageHeaderChar"/>
    <w:uiPriority w:val="99"/>
    <w:semiHidden/>
    <w:unhideWhenUsed/>
    <w:rsid w:val="006B6974"/>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B6974"/>
    <w:rPr>
      <w:rFonts w:asciiTheme="majorHAnsi" w:eastAsiaTheme="majorEastAsia" w:hAnsiTheme="majorHAnsi" w:cstheme="majorBidi"/>
      <w:sz w:val="24"/>
      <w:szCs w:val="24"/>
      <w:shd w:val="pct20" w:color="auto" w:fill="auto"/>
      <w:lang w:eastAsia="ja-JP"/>
    </w:rPr>
  </w:style>
  <w:style w:type="paragraph" w:styleId="NoSpacing">
    <w:name w:val="No Spacing"/>
    <w:uiPriority w:val="1"/>
    <w:qFormat/>
    <w:rsid w:val="006B6974"/>
    <w:pPr>
      <w:spacing w:after="0" w:line="240" w:lineRule="auto"/>
    </w:pPr>
    <w:rPr>
      <w:rFonts w:ascii="Gotham Book" w:eastAsiaTheme="minorEastAsia" w:hAnsi="Gotham Book" w:cs="Arial (Body CS)"/>
      <w:sz w:val="21"/>
      <w:szCs w:val="23"/>
      <w:lang w:eastAsia="ja-JP"/>
    </w:rPr>
  </w:style>
  <w:style w:type="paragraph" w:styleId="NormalIndent">
    <w:name w:val="Normal Indent"/>
    <w:basedOn w:val="Normal"/>
    <w:uiPriority w:val="99"/>
    <w:semiHidden/>
    <w:unhideWhenUsed/>
    <w:rsid w:val="006B6974"/>
    <w:pPr>
      <w:ind w:left="720"/>
    </w:pPr>
  </w:style>
  <w:style w:type="paragraph" w:styleId="NoteHeading">
    <w:name w:val="Note Heading"/>
    <w:basedOn w:val="Normal"/>
    <w:next w:val="Normal"/>
    <w:link w:val="NoteHeadingChar"/>
    <w:uiPriority w:val="99"/>
    <w:semiHidden/>
    <w:unhideWhenUsed/>
    <w:rsid w:val="006B6974"/>
  </w:style>
  <w:style w:type="character" w:customStyle="1" w:styleId="NoteHeadingChar">
    <w:name w:val="Note Heading Char"/>
    <w:basedOn w:val="DefaultParagraphFont"/>
    <w:link w:val="NoteHeading"/>
    <w:uiPriority w:val="99"/>
    <w:semiHidden/>
    <w:rsid w:val="006B6974"/>
    <w:rPr>
      <w:rFonts w:ascii="Gotham Book" w:eastAsiaTheme="minorEastAsia" w:hAnsi="Gotham Book" w:cs="Arial (Body CS)"/>
      <w:sz w:val="21"/>
      <w:szCs w:val="23"/>
      <w:lang w:eastAsia="ja-JP"/>
    </w:rPr>
  </w:style>
  <w:style w:type="paragraph" w:styleId="PlainText">
    <w:name w:val="Plain Text"/>
    <w:basedOn w:val="Normal"/>
    <w:link w:val="PlainTextChar"/>
    <w:uiPriority w:val="99"/>
    <w:semiHidden/>
    <w:unhideWhenUsed/>
    <w:rsid w:val="006B6974"/>
    <w:rPr>
      <w:rFonts w:ascii="Consolas" w:hAnsi="Consolas"/>
      <w:szCs w:val="21"/>
    </w:rPr>
  </w:style>
  <w:style w:type="character" w:customStyle="1" w:styleId="PlainTextChar">
    <w:name w:val="Plain Text Char"/>
    <w:basedOn w:val="DefaultParagraphFont"/>
    <w:link w:val="PlainText"/>
    <w:uiPriority w:val="99"/>
    <w:semiHidden/>
    <w:rsid w:val="006B6974"/>
    <w:rPr>
      <w:rFonts w:ascii="Consolas" w:eastAsiaTheme="minorEastAsia" w:hAnsi="Consolas" w:cs="Arial (Body CS)"/>
      <w:sz w:val="21"/>
      <w:szCs w:val="21"/>
      <w:lang w:eastAsia="ja-JP"/>
    </w:rPr>
  </w:style>
  <w:style w:type="paragraph" w:styleId="Quote">
    <w:name w:val="Quote"/>
    <w:basedOn w:val="Normal"/>
    <w:next w:val="Normal"/>
    <w:link w:val="QuoteChar"/>
    <w:uiPriority w:val="29"/>
    <w:qFormat/>
    <w:rsid w:val="006B6974"/>
    <w:pPr>
      <w:spacing w:before="200" w:after="160"/>
      <w:ind w:left="864" w:right="864"/>
      <w:jc w:val="center"/>
    </w:pPr>
    <w:rPr>
      <w:i/>
      <w:iCs/>
      <w:color w:val="5A5A5A" w:themeColor="text1" w:themeTint="BF"/>
    </w:rPr>
  </w:style>
  <w:style w:type="character" w:customStyle="1" w:styleId="QuoteChar">
    <w:name w:val="Quote Char"/>
    <w:basedOn w:val="DefaultParagraphFont"/>
    <w:link w:val="Quote"/>
    <w:uiPriority w:val="29"/>
    <w:rsid w:val="006B6974"/>
    <w:rPr>
      <w:rFonts w:ascii="Gotham Book" w:eastAsiaTheme="minorEastAsia" w:hAnsi="Gotham Book" w:cs="Arial (Body CS)"/>
      <w:i/>
      <w:iCs/>
      <w:color w:val="5A5A5A" w:themeColor="text1" w:themeTint="BF"/>
      <w:sz w:val="21"/>
      <w:szCs w:val="23"/>
      <w:lang w:eastAsia="ja-JP"/>
    </w:rPr>
  </w:style>
  <w:style w:type="paragraph" w:styleId="Salutation">
    <w:name w:val="Salutation"/>
    <w:basedOn w:val="Normal"/>
    <w:next w:val="Normal"/>
    <w:link w:val="SalutationChar"/>
    <w:uiPriority w:val="99"/>
    <w:semiHidden/>
    <w:unhideWhenUsed/>
    <w:rsid w:val="006B6974"/>
  </w:style>
  <w:style w:type="character" w:customStyle="1" w:styleId="SalutationChar">
    <w:name w:val="Salutation Char"/>
    <w:basedOn w:val="DefaultParagraphFont"/>
    <w:link w:val="Salutation"/>
    <w:uiPriority w:val="99"/>
    <w:semiHidden/>
    <w:rsid w:val="006B6974"/>
    <w:rPr>
      <w:rFonts w:ascii="Gotham Book" w:eastAsiaTheme="minorEastAsia" w:hAnsi="Gotham Book" w:cs="Arial (Body CS)"/>
      <w:sz w:val="21"/>
      <w:szCs w:val="23"/>
      <w:lang w:eastAsia="ja-JP"/>
    </w:rPr>
  </w:style>
  <w:style w:type="paragraph" w:styleId="Signature">
    <w:name w:val="Signature"/>
    <w:basedOn w:val="Normal"/>
    <w:link w:val="SignatureChar"/>
    <w:uiPriority w:val="99"/>
    <w:semiHidden/>
    <w:unhideWhenUsed/>
    <w:rsid w:val="006B6974"/>
    <w:pPr>
      <w:ind w:left="4320"/>
    </w:pPr>
  </w:style>
  <w:style w:type="character" w:customStyle="1" w:styleId="SignatureChar">
    <w:name w:val="Signature Char"/>
    <w:basedOn w:val="DefaultParagraphFont"/>
    <w:link w:val="Signature"/>
    <w:uiPriority w:val="99"/>
    <w:semiHidden/>
    <w:rsid w:val="006B6974"/>
    <w:rPr>
      <w:rFonts w:ascii="Gotham Book" w:eastAsiaTheme="minorEastAsia" w:hAnsi="Gotham Book" w:cs="Arial (Body CS)"/>
      <w:sz w:val="21"/>
      <w:szCs w:val="23"/>
      <w:lang w:eastAsia="ja-JP"/>
    </w:rPr>
  </w:style>
  <w:style w:type="paragraph" w:styleId="Subtitle">
    <w:name w:val="Subtitle"/>
    <w:basedOn w:val="Normal"/>
    <w:next w:val="Normal"/>
    <w:link w:val="SubtitleChar"/>
    <w:uiPriority w:val="11"/>
    <w:qFormat/>
    <w:rsid w:val="006B6974"/>
    <w:pPr>
      <w:numPr>
        <w:ilvl w:val="1"/>
      </w:numPr>
      <w:spacing w:after="160"/>
    </w:pPr>
    <w:rPr>
      <w:rFonts w:asciiTheme="minorHAnsi" w:hAnsiTheme="minorHAnsi" w:cstheme="minorBidi"/>
      <w:color w:val="717171" w:themeColor="text1" w:themeTint="A5"/>
      <w:spacing w:val="15"/>
      <w:sz w:val="22"/>
      <w:szCs w:val="22"/>
    </w:rPr>
  </w:style>
  <w:style w:type="character" w:customStyle="1" w:styleId="SubtitleChar">
    <w:name w:val="Subtitle Char"/>
    <w:basedOn w:val="DefaultParagraphFont"/>
    <w:link w:val="Subtitle"/>
    <w:uiPriority w:val="11"/>
    <w:rsid w:val="006B6974"/>
    <w:rPr>
      <w:rFonts w:eastAsiaTheme="minorEastAsia"/>
      <w:color w:val="717171" w:themeColor="text1" w:themeTint="A5"/>
      <w:spacing w:val="15"/>
      <w:lang w:eastAsia="ja-JP"/>
    </w:rPr>
  </w:style>
  <w:style w:type="paragraph" w:styleId="TableofAuthorities">
    <w:name w:val="table of authorities"/>
    <w:basedOn w:val="Normal"/>
    <w:next w:val="Normal"/>
    <w:uiPriority w:val="99"/>
    <w:semiHidden/>
    <w:unhideWhenUsed/>
    <w:rsid w:val="006B6974"/>
    <w:pPr>
      <w:ind w:left="210" w:hanging="210"/>
    </w:pPr>
  </w:style>
  <w:style w:type="paragraph" w:styleId="TableofFigures">
    <w:name w:val="table of figures"/>
    <w:basedOn w:val="Normal"/>
    <w:next w:val="Normal"/>
    <w:uiPriority w:val="99"/>
    <w:semiHidden/>
    <w:unhideWhenUsed/>
    <w:rsid w:val="006B6974"/>
  </w:style>
  <w:style w:type="paragraph" w:styleId="Title">
    <w:name w:val="Title"/>
    <w:basedOn w:val="Normal"/>
    <w:next w:val="Normal"/>
    <w:link w:val="TitleChar"/>
    <w:uiPriority w:val="10"/>
    <w:qFormat/>
    <w:rsid w:val="006B697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6974"/>
    <w:rPr>
      <w:rFonts w:asciiTheme="majorHAnsi" w:eastAsiaTheme="majorEastAsia" w:hAnsiTheme="majorHAnsi" w:cstheme="majorBidi"/>
      <w:spacing w:val="-10"/>
      <w:kern w:val="28"/>
      <w:sz w:val="56"/>
      <w:szCs w:val="56"/>
      <w:lang w:eastAsia="ja-JP"/>
    </w:rPr>
  </w:style>
  <w:style w:type="paragraph" w:styleId="TOAHeading">
    <w:name w:val="toa heading"/>
    <w:basedOn w:val="Normal"/>
    <w:next w:val="Normal"/>
    <w:uiPriority w:val="99"/>
    <w:semiHidden/>
    <w:unhideWhenUsed/>
    <w:rsid w:val="006B6974"/>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6B6974"/>
    <w:pPr>
      <w:spacing w:after="100"/>
      <w:ind w:left="840"/>
    </w:pPr>
  </w:style>
  <w:style w:type="paragraph" w:styleId="TOC6">
    <w:name w:val="toc 6"/>
    <w:basedOn w:val="Normal"/>
    <w:next w:val="Normal"/>
    <w:autoRedefine/>
    <w:uiPriority w:val="39"/>
    <w:semiHidden/>
    <w:unhideWhenUsed/>
    <w:rsid w:val="006B6974"/>
    <w:pPr>
      <w:spacing w:after="100"/>
      <w:ind w:left="1050"/>
    </w:pPr>
  </w:style>
  <w:style w:type="paragraph" w:styleId="TOC7">
    <w:name w:val="toc 7"/>
    <w:basedOn w:val="Normal"/>
    <w:next w:val="Normal"/>
    <w:autoRedefine/>
    <w:uiPriority w:val="39"/>
    <w:semiHidden/>
    <w:unhideWhenUsed/>
    <w:rsid w:val="006B6974"/>
    <w:pPr>
      <w:spacing w:after="100"/>
      <w:ind w:left="1260"/>
    </w:pPr>
  </w:style>
  <w:style w:type="paragraph" w:styleId="TOC8">
    <w:name w:val="toc 8"/>
    <w:basedOn w:val="Normal"/>
    <w:next w:val="Normal"/>
    <w:autoRedefine/>
    <w:uiPriority w:val="39"/>
    <w:semiHidden/>
    <w:unhideWhenUsed/>
    <w:rsid w:val="006B6974"/>
    <w:pPr>
      <w:spacing w:after="100"/>
      <w:ind w:left="1470"/>
    </w:pPr>
  </w:style>
  <w:style w:type="paragraph" w:styleId="TOC9">
    <w:name w:val="toc 9"/>
    <w:basedOn w:val="Normal"/>
    <w:next w:val="Normal"/>
    <w:autoRedefine/>
    <w:uiPriority w:val="39"/>
    <w:semiHidden/>
    <w:unhideWhenUsed/>
    <w:rsid w:val="006B6974"/>
    <w:pPr>
      <w:spacing w:after="100"/>
      <w:ind w:left="1680"/>
    </w:pPr>
  </w:style>
  <w:style w:type="paragraph" w:customStyle="1" w:styleId="Default">
    <w:name w:val="Default"/>
    <w:rsid w:val="00227CC4"/>
    <w:pPr>
      <w:autoSpaceDE w:val="0"/>
      <w:autoSpaceDN w:val="0"/>
      <w:adjustRightInd w:val="0"/>
      <w:spacing w:after="0" w:line="240" w:lineRule="auto"/>
    </w:pPr>
    <w:rPr>
      <w:rFonts w:ascii="Helvetica Neue" w:eastAsia="SimSun" w:hAnsi="Helvetica Neue" w:cs="Helvetica Neue"/>
      <w:color w:val="000000"/>
      <w:sz w:val="24"/>
      <w:szCs w:val="24"/>
      <w:lang w:eastAsia="zh-CN"/>
    </w:rPr>
  </w:style>
  <w:style w:type="table" w:styleId="GridTable4-Accent3">
    <w:name w:val="Grid Table 4 Accent 3"/>
    <w:basedOn w:val="TableNormal"/>
    <w:uiPriority w:val="49"/>
    <w:rsid w:val="007F639D"/>
    <w:pPr>
      <w:spacing w:after="0" w:line="240" w:lineRule="auto"/>
    </w:pPr>
    <w:rPr>
      <w:rFonts w:ascii="Times New Roman" w:eastAsiaTheme="minorEastAsia" w:hAnsi="Times New Roman" w:cs="Times New Roman"/>
      <w:sz w:val="20"/>
      <w:szCs w:val="20"/>
    </w:rPr>
    <w:tblPr>
      <w:tblStyleRowBandSize w:val="1"/>
      <w:tblStyleColBandSize w:val="1"/>
      <w:tblInd w:w="0" w:type="nil"/>
      <w:tblBorders>
        <w:top w:val="single" w:sz="4" w:space="0" w:color="47FFAF" w:themeColor="accent3" w:themeTint="99"/>
        <w:left w:val="single" w:sz="4" w:space="0" w:color="47FFAF" w:themeColor="accent3" w:themeTint="99"/>
        <w:bottom w:val="single" w:sz="4" w:space="0" w:color="47FFAF" w:themeColor="accent3" w:themeTint="99"/>
        <w:right w:val="single" w:sz="4" w:space="0" w:color="47FFAF" w:themeColor="accent3" w:themeTint="99"/>
        <w:insideH w:val="single" w:sz="4" w:space="0" w:color="47FFAF" w:themeColor="accent3" w:themeTint="99"/>
        <w:insideV w:val="single" w:sz="4" w:space="0" w:color="47FFAF" w:themeColor="accent3" w:themeTint="99"/>
      </w:tblBorders>
    </w:tblPr>
    <w:tblStylePr w:type="firstRow">
      <w:rPr>
        <w:b/>
        <w:bCs/>
        <w:color w:val="F8F8F8" w:themeColor="background1"/>
      </w:rPr>
      <w:tblPr/>
      <w:tcPr>
        <w:tcBorders>
          <w:top w:val="single" w:sz="4" w:space="0" w:color="00CC74" w:themeColor="accent3"/>
          <w:left w:val="single" w:sz="4" w:space="0" w:color="00CC74" w:themeColor="accent3"/>
          <w:bottom w:val="single" w:sz="4" w:space="0" w:color="00CC74" w:themeColor="accent3"/>
          <w:right w:val="single" w:sz="4" w:space="0" w:color="00CC74" w:themeColor="accent3"/>
          <w:insideH w:val="nil"/>
          <w:insideV w:val="nil"/>
        </w:tcBorders>
        <w:shd w:val="clear" w:color="auto" w:fill="00CC74" w:themeFill="accent3"/>
      </w:tcPr>
    </w:tblStylePr>
    <w:tblStylePr w:type="lastRow">
      <w:rPr>
        <w:b/>
        <w:bCs/>
      </w:rPr>
      <w:tblPr/>
      <w:tcPr>
        <w:tcBorders>
          <w:top w:val="double" w:sz="4" w:space="0" w:color="00CC74" w:themeColor="accent3"/>
        </w:tcBorders>
      </w:tcPr>
    </w:tblStylePr>
    <w:tblStylePr w:type="firstCol">
      <w:rPr>
        <w:b/>
        <w:bCs/>
      </w:rPr>
    </w:tblStylePr>
    <w:tblStylePr w:type="lastCol">
      <w:rPr>
        <w:b/>
        <w:bCs/>
      </w:rPr>
    </w:tblStylePr>
    <w:tblStylePr w:type="band1Vert">
      <w:tblPr/>
      <w:tcPr>
        <w:shd w:val="clear" w:color="auto" w:fill="C1FFE4" w:themeFill="accent3" w:themeFillTint="33"/>
      </w:tcPr>
    </w:tblStylePr>
    <w:tblStylePr w:type="band1Horz">
      <w:tblPr/>
      <w:tcPr>
        <w:shd w:val="clear" w:color="auto" w:fill="C1FFE4" w:themeFill="accent3" w:themeFillTint="33"/>
      </w:tcPr>
    </w:tblStylePr>
  </w:style>
  <w:style w:type="character" w:customStyle="1" w:styleId="normaltextrun">
    <w:name w:val="normaltextrun"/>
    <w:basedOn w:val="DefaultParagraphFont"/>
    <w:rsid w:val="00AB750B"/>
  </w:style>
  <w:style w:type="character" w:customStyle="1" w:styleId="eop">
    <w:name w:val="eop"/>
    <w:basedOn w:val="DefaultParagraphFont"/>
    <w:rsid w:val="00AB750B"/>
  </w:style>
  <w:style w:type="character" w:styleId="Mention">
    <w:name w:val="Mention"/>
    <w:basedOn w:val="DefaultParagraphFont"/>
    <w:uiPriority w:val="99"/>
    <w:unhideWhenUsed/>
    <w:rPr>
      <w:color w:val="2B579A"/>
      <w:shd w:val="clear" w:color="auto" w:fill="E6E6E6"/>
    </w:rPr>
  </w:style>
  <w:style w:type="paragraph" w:styleId="Revision">
    <w:name w:val="Revision"/>
    <w:hidden/>
    <w:uiPriority w:val="99"/>
    <w:semiHidden/>
    <w:rsid w:val="00E67F0C"/>
    <w:pPr>
      <w:spacing w:after="0" w:line="240" w:lineRule="auto"/>
    </w:pPr>
    <w:rPr>
      <w:rFonts w:ascii="Gotham Book" w:eastAsiaTheme="minorEastAsia" w:hAnsi="Gotham Book" w:cs="Arial (Body CS)"/>
      <w:sz w:val="21"/>
      <w:szCs w:val="23"/>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249421">
      <w:bodyDiv w:val="1"/>
      <w:marLeft w:val="0"/>
      <w:marRight w:val="0"/>
      <w:marTop w:val="0"/>
      <w:marBottom w:val="0"/>
      <w:divBdr>
        <w:top w:val="none" w:sz="0" w:space="0" w:color="auto"/>
        <w:left w:val="none" w:sz="0" w:space="0" w:color="auto"/>
        <w:bottom w:val="none" w:sz="0" w:space="0" w:color="auto"/>
        <w:right w:val="none" w:sz="0" w:space="0" w:color="auto"/>
      </w:divBdr>
    </w:div>
    <w:div w:id="122506835">
      <w:bodyDiv w:val="1"/>
      <w:marLeft w:val="0"/>
      <w:marRight w:val="0"/>
      <w:marTop w:val="0"/>
      <w:marBottom w:val="0"/>
      <w:divBdr>
        <w:top w:val="none" w:sz="0" w:space="0" w:color="auto"/>
        <w:left w:val="none" w:sz="0" w:space="0" w:color="auto"/>
        <w:bottom w:val="none" w:sz="0" w:space="0" w:color="auto"/>
        <w:right w:val="none" w:sz="0" w:space="0" w:color="auto"/>
      </w:divBdr>
    </w:div>
    <w:div w:id="490218818">
      <w:bodyDiv w:val="1"/>
      <w:marLeft w:val="0"/>
      <w:marRight w:val="0"/>
      <w:marTop w:val="0"/>
      <w:marBottom w:val="0"/>
      <w:divBdr>
        <w:top w:val="none" w:sz="0" w:space="0" w:color="auto"/>
        <w:left w:val="none" w:sz="0" w:space="0" w:color="auto"/>
        <w:bottom w:val="none" w:sz="0" w:space="0" w:color="auto"/>
        <w:right w:val="none" w:sz="0" w:space="0" w:color="auto"/>
      </w:divBdr>
    </w:div>
    <w:div w:id="749892631">
      <w:bodyDiv w:val="1"/>
      <w:marLeft w:val="0"/>
      <w:marRight w:val="0"/>
      <w:marTop w:val="0"/>
      <w:marBottom w:val="0"/>
      <w:divBdr>
        <w:top w:val="none" w:sz="0" w:space="0" w:color="auto"/>
        <w:left w:val="none" w:sz="0" w:space="0" w:color="auto"/>
        <w:bottom w:val="none" w:sz="0" w:space="0" w:color="auto"/>
        <w:right w:val="none" w:sz="0" w:space="0" w:color="auto"/>
      </w:divBdr>
    </w:div>
    <w:div w:id="801924553">
      <w:bodyDiv w:val="1"/>
      <w:marLeft w:val="0"/>
      <w:marRight w:val="0"/>
      <w:marTop w:val="0"/>
      <w:marBottom w:val="0"/>
      <w:divBdr>
        <w:top w:val="none" w:sz="0" w:space="0" w:color="auto"/>
        <w:left w:val="none" w:sz="0" w:space="0" w:color="auto"/>
        <w:bottom w:val="none" w:sz="0" w:space="0" w:color="auto"/>
        <w:right w:val="none" w:sz="0" w:space="0" w:color="auto"/>
      </w:divBdr>
    </w:div>
    <w:div w:id="829519210">
      <w:bodyDiv w:val="1"/>
      <w:marLeft w:val="0"/>
      <w:marRight w:val="0"/>
      <w:marTop w:val="0"/>
      <w:marBottom w:val="0"/>
      <w:divBdr>
        <w:top w:val="none" w:sz="0" w:space="0" w:color="auto"/>
        <w:left w:val="none" w:sz="0" w:space="0" w:color="auto"/>
        <w:bottom w:val="none" w:sz="0" w:space="0" w:color="auto"/>
        <w:right w:val="none" w:sz="0" w:space="0" w:color="auto"/>
      </w:divBdr>
    </w:div>
    <w:div w:id="913517260">
      <w:bodyDiv w:val="1"/>
      <w:marLeft w:val="0"/>
      <w:marRight w:val="0"/>
      <w:marTop w:val="0"/>
      <w:marBottom w:val="0"/>
      <w:divBdr>
        <w:top w:val="none" w:sz="0" w:space="0" w:color="auto"/>
        <w:left w:val="none" w:sz="0" w:space="0" w:color="auto"/>
        <w:bottom w:val="none" w:sz="0" w:space="0" w:color="auto"/>
        <w:right w:val="none" w:sz="0" w:space="0" w:color="auto"/>
      </w:divBdr>
    </w:div>
    <w:div w:id="1304386954">
      <w:bodyDiv w:val="1"/>
      <w:marLeft w:val="0"/>
      <w:marRight w:val="0"/>
      <w:marTop w:val="0"/>
      <w:marBottom w:val="0"/>
      <w:divBdr>
        <w:top w:val="none" w:sz="0" w:space="0" w:color="auto"/>
        <w:left w:val="none" w:sz="0" w:space="0" w:color="auto"/>
        <w:bottom w:val="none" w:sz="0" w:space="0" w:color="auto"/>
        <w:right w:val="none" w:sz="0" w:space="0" w:color="auto"/>
      </w:divBdr>
    </w:div>
    <w:div w:id="1349136197">
      <w:bodyDiv w:val="1"/>
      <w:marLeft w:val="0"/>
      <w:marRight w:val="0"/>
      <w:marTop w:val="0"/>
      <w:marBottom w:val="0"/>
      <w:divBdr>
        <w:top w:val="none" w:sz="0" w:space="0" w:color="auto"/>
        <w:left w:val="none" w:sz="0" w:space="0" w:color="auto"/>
        <w:bottom w:val="none" w:sz="0" w:space="0" w:color="auto"/>
        <w:right w:val="none" w:sz="0" w:space="0" w:color="auto"/>
      </w:divBdr>
    </w:div>
    <w:div w:id="1361273857">
      <w:bodyDiv w:val="1"/>
      <w:marLeft w:val="0"/>
      <w:marRight w:val="0"/>
      <w:marTop w:val="0"/>
      <w:marBottom w:val="0"/>
      <w:divBdr>
        <w:top w:val="none" w:sz="0" w:space="0" w:color="auto"/>
        <w:left w:val="none" w:sz="0" w:space="0" w:color="auto"/>
        <w:bottom w:val="none" w:sz="0" w:space="0" w:color="auto"/>
        <w:right w:val="none" w:sz="0" w:space="0" w:color="auto"/>
      </w:divBdr>
    </w:div>
    <w:div w:id="1451506855">
      <w:bodyDiv w:val="1"/>
      <w:marLeft w:val="0"/>
      <w:marRight w:val="0"/>
      <w:marTop w:val="0"/>
      <w:marBottom w:val="0"/>
      <w:divBdr>
        <w:top w:val="none" w:sz="0" w:space="0" w:color="auto"/>
        <w:left w:val="none" w:sz="0" w:space="0" w:color="auto"/>
        <w:bottom w:val="none" w:sz="0" w:space="0" w:color="auto"/>
        <w:right w:val="none" w:sz="0" w:space="0" w:color="auto"/>
      </w:divBdr>
    </w:div>
    <w:div w:id="1622572776">
      <w:bodyDiv w:val="1"/>
      <w:marLeft w:val="0"/>
      <w:marRight w:val="0"/>
      <w:marTop w:val="0"/>
      <w:marBottom w:val="0"/>
      <w:divBdr>
        <w:top w:val="none" w:sz="0" w:space="0" w:color="auto"/>
        <w:left w:val="none" w:sz="0" w:space="0" w:color="auto"/>
        <w:bottom w:val="none" w:sz="0" w:space="0" w:color="auto"/>
        <w:right w:val="none" w:sz="0" w:space="0" w:color="auto"/>
      </w:divBdr>
    </w:div>
    <w:div w:id="1645505447">
      <w:bodyDiv w:val="1"/>
      <w:marLeft w:val="0"/>
      <w:marRight w:val="0"/>
      <w:marTop w:val="0"/>
      <w:marBottom w:val="0"/>
      <w:divBdr>
        <w:top w:val="none" w:sz="0" w:space="0" w:color="auto"/>
        <w:left w:val="none" w:sz="0" w:space="0" w:color="auto"/>
        <w:bottom w:val="none" w:sz="0" w:space="0" w:color="auto"/>
        <w:right w:val="none" w:sz="0" w:space="0" w:color="auto"/>
      </w:divBdr>
    </w:div>
    <w:div w:id="1728644230">
      <w:bodyDiv w:val="1"/>
      <w:marLeft w:val="0"/>
      <w:marRight w:val="0"/>
      <w:marTop w:val="0"/>
      <w:marBottom w:val="0"/>
      <w:divBdr>
        <w:top w:val="none" w:sz="0" w:space="0" w:color="auto"/>
        <w:left w:val="none" w:sz="0" w:space="0" w:color="auto"/>
        <w:bottom w:val="none" w:sz="0" w:space="0" w:color="auto"/>
        <w:right w:val="none" w:sz="0" w:space="0" w:color="auto"/>
      </w:divBdr>
    </w:div>
    <w:div w:id="1879779194">
      <w:bodyDiv w:val="1"/>
      <w:marLeft w:val="0"/>
      <w:marRight w:val="0"/>
      <w:marTop w:val="0"/>
      <w:marBottom w:val="0"/>
      <w:divBdr>
        <w:top w:val="none" w:sz="0" w:space="0" w:color="auto"/>
        <w:left w:val="none" w:sz="0" w:space="0" w:color="auto"/>
        <w:bottom w:val="none" w:sz="0" w:space="0" w:color="auto"/>
        <w:right w:val="none" w:sz="0" w:space="0" w:color="auto"/>
      </w:divBdr>
    </w:div>
    <w:div w:id="2114744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18/08/relationships/commentsExtensible" Target="commentsExtensible.xml"/><Relationship Id="rId26" Type="http://schemas.openxmlformats.org/officeDocument/2006/relationships/image" Target="media/image12.png"/><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emf"/><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hyperlink" Target="https://bosecorp.sharepoint.com/:f:/r/sites/BabyYodaExternal/Shared%20Documents/Software/BabyYoda%20Builds?csf=1&amp;web=1&amp;e=jKFHUM" TargetMode="External"/><Relationship Id="rId7" Type="http://schemas.openxmlformats.org/officeDocument/2006/relationships/settings" Target="settings.xml"/><Relationship Id="rId71" Type="http://schemas.openxmlformats.org/officeDocument/2006/relationships/image" Target="media/image51.png"/><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header" Target="header2.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header" Target="header3.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hyperlink" Target="mailto:David_Malaguti@bose.com"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1.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oter" Target="footer2.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hyperlink" Target="mailto:Matt_Smolski@bose.com" TargetMode="External"/><Relationship Id="rId78"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footer" Target="footer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9.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yperlink" Target="mailto:Jayesh_Dilip_Sarode@bose.com" TargetMode="External"/><Relationship Id="rId80"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16/09/relationships/commentsIds" Target="commentsIds.xml"/><Relationship Id="rId25" Type="http://schemas.openxmlformats.org/officeDocument/2006/relationships/image" Target="media/image11.png"/><Relationship Id="rId33" Type="http://schemas.openxmlformats.org/officeDocument/2006/relationships/footer" Target="footer3.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yperlink" Target="http://btu.bose.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omments" Target="comments.xml"/><Relationship Id="rId23" Type="http://schemas.openxmlformats.org/officeDocument/2006/relationships/image" Target="media/image9.png"/><Relationship Id="rId28" Type="http://schemas.openxmlformats.org/officeDocument/2006/relationships/header" Target="header1.xm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s70255\OneDrive%20for%20Business\Reference\Corporate%20Templates%20and%20Logos\Word%20Templates%20and%20Stationery\General%20Use\Bose%20Word%20Template.dotx" TargetMode="External"/></Relationships>
</file>

<file path=word/theme/theme1.xml><?xml version="1.0" encoding="utf-8"?>
<a:theme xmlns:a="http://schemas.openxmlformats.org/drawingml/2006/main" name="Office Theme">
  <a:themeElements>
    <a:clrScheme name="BOSE">
      <a:dk1>
        <a:srgbClr val="242424"/>
      </a:dk1>
      <a:lt1>
        <a:srgbClr val="F8F8F8"/>
      </a:lt1>
      <a:dk2>
        <a:srgbClr val="999999"/>
      </a:dk2>
      <a:lt2>
        <a:srgbClr val="DDDDDD"/>
      </a:lt2>
      <a:accent1>
        <a:srgbClr val="5BA1D5"/>
      </a:accent1>
      <a:accent2>
        <a:srgbClr val="D70902"/>
      </a:accent2>
      <a:accent3>
        <a:srgbClr val="00CC74"/>
      </a:accent3>
      <a:accent4>
        <a:srgbClr val="9C6CD2"/>
      </a:accent4>
      <a:accent5>
        <a:srgbClr val="F7D600"/>
      </a:accent5>
      <a:accent6>
        <a:srgbClr val="FF5B1F"/>
      </a:accent6>
      <a:hlink>
        <a:srgbClr val="D9A400"/>
      </a:hlink>
      <a:folHlink>
        <a:srgbClr val="DDDDD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66ecafa1-50a2-4948-bc11-28b163bfe513">
      <UserInfo>
        <DisplayName>Thrush, Brian</DisplayName>
        <AccountId>93</AccountId>
        <AccountType/>
      </UserInfo>
      <UserInfo>
        <DisplayName>Piskun, Nadya</DisplayName>
        <AccountId>108</AccountId>
        <AccountType/>
      </UserInfo>
      <UserInfo>
        <DisplayName>Hamway, Fred</DisplayName>
        <AccountId>216</AccountId>
        <AccountType/>
      </UserInfo>
    </SharedWithUsers>
    <lcf76f155ced4ddcb4097134ff3c332f xmlns="31f01a3f-4c73-4a6a-96ec-53d1098a7ceb">
      <Terms xmlns="http://schemas.microsoft.com/office/infopath/2007/PartnerControls"/>
    </lcf76f155ced4ddcb4097134ff3c332f>
    <TaxCatchAll xmlns="66ecafa1-50a2-4948-bc11-28b163bfe51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4B4C23A6912D745AA32F605CC4837CE" ma:contentTypeVersion="18" ma:contentTypeDescription="Create a new document." ma:contentTypeScope="" ma:versionID="cd39fdafb42abd031e036d098720b906">
  <xsd:schema xmlns:xsd="http://www.w3.org/2001/XMLSchema" xmlns:xs="http://www.w3.org/2001/XMLSchema" xmlns:p="http://schemas.microsoft.com/office/2006/metadata/properties" xmlns:ns2="31f01a3f-4c73-4a6a-96ec-53d1098a7ceb" xmlns:ns3="66ecafa1-50a2-4948-bc11-28b163bfe513" targetNamespace="http://schemas.microsoft.com/office/2006/metadata/properties" ma:root="true" ma:fieldsID="fb95b97b2b945a1ac1c28e8e6a164e99" ns2:_="" ns3:_="">
    <xsd:import namespace="31f01a3f-4c73-4a6a-96ec-53d1098a7ceb"/>
    <xsd:import namespace="66ecafa1-50a2-4948-bc11-28b163bfe51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f01a3f-4c73-4a6a-96ec-53d1098a7c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f8cd246-5fe5-4b5a-acff-b93afec895c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6ecafa1-50a2-4948-bc11-28b163bfe51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53c640f-8df5-4bdf-9fb9-37a3064cb770}" ma:internalName="TaxCatchAll" ma:showField="CatchAllData" ma:web="66ecafa1-50a2-4948-bc11-28b163bfe5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F1F3BF-665F-407C-A527-1F35B14B14F8}">
  <ds:schemaRefs>
    <ds:schemaRef ds:uri="http://schemas.openxmlformats.org/officeDocument/2006/bibliography"/>
  </ds:schemaRefs>
</ds:datastoreItem>
</file>

<file path=customXml/itemProps2.xml><?xml version="1.0" encoding="utf-8"?>
<ds:datastoreItem xmlns:ds="http://schemas.openxmlformats.org/officeDocument/2006/customXml" ds:itemID="{1BEFC06A-421A-4D17-9FA2-F9DF4D15E51A}">
  <ds:schemaRefs>
    <ds:schemaRef ds:uri="http://purl.org/dc/terms/"/>
    <ds:schemaRef ds:uri="31f01a3f-4c73-4a6a-96ec-53d1098a7ceb"/>
    <ds:schemaRef ds:uri="http://purl.org/dc/dcmitype/"/>
    <ds:schemaRef ds:uri="http://schemas.openxmlformats.org/package/2006/metadata/core-properties"/>
    <ds:schemaRef ds:uri="66ecafa1-50a2-4948-bc11-28b163bfe513"/>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71E11179-36BF-459F-BF68-EA73989B28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f01a3f-4c73-4a6a-96ec-53d1098a7ceb"/>
    <ds:schemaRef ds:uri="66ecafa1-50a2-4948-bc11-28b163bfe5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75553AA-3AFA-4AC8-951E-82E17728900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Bose Word Template.dotx</Template>
  <TotalTime>0</TotalTime>
  <Pages>1</Pages>
  <Words>12084</Words>
  <Characters>58970</Characters>
  <Application>Microsoft Office Word</Application>
  <DocSecurity>0</DocSecurity>
  <Lines>1638</Lines>
  <Paragraphs>986</Paragraphs>
  <ScaleCrop>false</ScaleCrop>
  <Company/>
  <LinksUpToDate>false</LinksUpToDate>
  <CharactersWithSpaces>70068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Sennett, Brian</dc:creator>
  <cp:keywords/>
  <dc:description/>
  <cp:lastModifiedBy>Slowey, Jim</cp:lastModifiedBy>
  <cp:revision>2</cp:revision>
  <cp:lastPrinted>2022-01-18T14:56:00Z</cp:lastPrinted>
  <dcterms:created xsi:type="dcterms:W3CDTF">2024-09-17T18:48:00Z</dcterms:created>
  <dcterms:modified xsi:type="dcterms:W3CDTF">2024-09-17T18:48:00Z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9b78b8-63cf-4ae9-b828-7cd60a6b8d06_Enabled">
    <vt:lpwstr>True</vt:lpwstr>
  </property>
  <property fmtid="{D5CDD505-2E9C-101B-9397-08002B2CF9AE}" pid="3" name="MSIP_Label_cf9b78b8-63cf-4ae9-b828-7cd60a6b8d06_SiteId">
    <vt:lpwstr>5d8ae07e-7fd0-404d-85c1-453ff3dc8c1e</vt:lpwstr>
  </property>
  <property fmtid="{D5CDD505-2E9C-101B-9397-08002B2CF9AE}" pid="4" name="MSIP_Label_cf9b78b8-63cf-4ae9-b828-7cd60a6b8d06_Owner">
    <vt:lpwstr>bs70255@bose.com</vt:lpwstr>
  </property>
  <property fmtid="{D5CDD505-2E9C-101B-9397-08002B2CF9AE}" pid="5" name="MSIP_Label_cf9b78b8-63cf-4ae9-b828-7cd60a6b8d06_SetDate">
    <vt:lpwstr>2020-11-05T20:05:36.4974838Z</vt:lpwstr>
  </property>
  <property fmtid="{D5CDD505-2E9C-101B-9397-08002B2CF9AE}" pid="6" name="MSIP_Label_cf9b78b8-63cf-4ae9-b828-7cd60a6b8d06_Name">
    <vt:lpwstr>Confidential</vt:lpwstr>
  </property>
  <property fmtid="{D5CDD505-2E9C-101B-9397-08002B2CF9AE}" pid="7" name="MSIP_Label_cf9b78b8-63cf-4ae9-b828-7cd60a6b8d06_Application">
    <vt:lpwstr>Microsoft Azure Information Protection</vt:lpwstr>
  </property>
  <property fmtid="{D5CDD505-2E9C-101B-9397-08002B2CF9AE}" pid="8" name="MSIP_Label_cf9b78b8-63cf-4ae9-b828-7cd60a6b8d06_ActionId">
    <vt:lpwstr>8570777a-7b72-44d8-b14a-c06d3d2d329c</vt:lpwstr>
  </property>
  <property fmtid="{D5CDD505-2E9C-101B-9397-08002B2CF9AE}" pid="9" name="MSIP_Label_cf9b78b8-63cf-4ae9-b828-7cd60a6b8d06_Extended_MSFT_Method">
    <vt:lpwstr>Manual</vt:lpwstr>
  </property>
  <property fmtid="{D5CDD505-2E9C-101B-9397-08002B2CF9AE}" pid="10" name="MSIP_Label_c1ac7236-572d-4fd4-9376-910e4fc28315_Enabled">
    <vt:lpwstr>true</vt:lpwstr>
  </property>
  <property fmtid="{D5CDD505-2E9C-101B-9397-08002B2CF9AE}" pid="11" name="MSIP_Label_c1ac7236-572d-4fd4-9376-910e4fc28315_SetDate">
    <vt:lpwstr>2023-05-10T13:12:11Z</vt:lpwstr>
  </property>
  <property fmtid="{D5CDD505-2E9C-101B-9397-08002B2CF9AE}" pid="12" name="MSIP_Label_c1ac7236-572d-4fd4-9376-910e4fc28315_Method">
    <vt:lpwstr>Privileged</vt:lpwstr>
  </property>
  <property fmtid="{D5CDD505-2E9C-101B-9397-08002B2CF9AE}" pid="13" name="MSIP_Label_c1ac7236-572d-4fd4-9376-910e4fc28315_Name">
    <vt:lpwstr>c1ac7236-572d-4fd4-9376-910e4fc28315</vt:lpwstr>
  </property>
  <property fmtid="{D5CDD505-2E9C-101B-9397-08002B2CF9AE}" pid="14" name="MSIP_Label_c1ac7236-572d-4fd4-9376-910e4fc28315_SiteId">
    <vt:lpwstr>5d8ae07e-7fd0-404d-85c1-453ff3dc8c1e</vt:lpwstr>
  </property>
  <property fmtid="{D5CDD505-2E9C-101B-9397-08002B2CF9AE}" pid="15" name="MSIP_Label_c1ac7236-572d-4fd4-9376-910e4fc28315_ActionId">
    <vt:lpwstr>e8c1655b-52f4-4ad4-a839-ef38c3769fba</vt:lpwstr>
  </property>
  <property fmtid="{D5CDD505-2E9C-101B-9397-08002B2CF9AE}" pid="16" name="MSIP_Label_c1ac7236-572d-4fd4-9376-910e4fc28315_ContentBits">
    <vt:lpwstr>2</vt:lpwstr>
  </property>
  <property fmtid="{D5CDD505-2E9C-101B-9397-08002B2CF9AE}" pid="17" name="MediaServiceImageTags">
    <vt:lpwstr/>
  </property>
  <property fmtid="{D5CDD505-2E9C-101B-9397-08002B2CF9AE}" pid="18" name="ContentTypeId">
    <vt:lpwstr>0x01010054B4C23A6912D745AA32F605CC4837CE</vt:lpwstr>
  </property>
</Properties>
</file>